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8D4" w:rsidRPr="003964DA" w:rsidRDefault="00E02F72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3964DA" w:rsidRDefault="009D08D4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3964DA" w:rsidRDefault="009D08D4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3964DA" w:rsidRDefault="009D08D4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3964DA">
        <w:rPr>
          <w:rFonts w:cs="Arial"/>
          <w:b/>
          <w:bCs/>
          <w:kern w:val="28"/>
          <w:sz w:val="32"/>
          <w:szCs w:val="32"/>
        </w:rPr>
        <w:t>–</w:t>
      </w:r>
      <w:r w:rsidR="005F7317" w:rsidRPr="003964DA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3964DA" w:rsidRDefault="009D08D4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3964DA" w:rsidRDefault="009D08D4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3964DA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3964DA" w:rsidRDefault="009D08D4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3964DA" w:rsidRDefault="009D08D4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3964DA" w:rsidRDefault="000B5317" w:rsidP="003964D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37648" w:rsidRPr="003964DA" w:rsidRDefault="00737648" w:rsidP="00522F2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15.04.2022 № 341</w:t>
      </w:r>
      <w:r w:rsidR="00522F20">
        <w:rPr>
          <w:rFonts w:cs="Arial"/>
          <w:b/>
          <w:bCs/>
          <w:kern w:val="28"/>
          <w:sz w:val="32"/>
          <w:szCs w:val="32"/>
        </w:rPr>
        <w:t xml:space="preserve"> </w:t>
      </w:r>
      <w:r w:rsidRPr="003964DA">
        <w:rPr>
          <w:rFonts w:cs="Arial"/>
          <w:b/>
          <w:bCs/>
          <w:kern w:val="28"/>
          <w:sz w:val="32"/>
          <w:szCs w:val="32"/>
        </w:rPr>
        <w:t xml:space="preserve">«Об утверждении Положения о комиссии по оказанию экстренной адресной материальной помощи гражданам и состава комиссии по оказанию экстренной адресной материальной помощи гражданам» </w:t>
      </w:r>
    </w:p>
    <w:p w:rsidR="00737648" w:rsidRPr="003964DA" w:rsidRDefault="00737648" w:rsidP="003964DA"/>
    <w:p w:rsidR="00737648" w:rsidRPr="003964DA" w:rsidRDefault="00737648" w:rsidP="003964DA">
      <w:r w:rsidRPr="003964DA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737648" w:rsidRPr="003964DA" w:rsidRDefault="00737648" w:rsidP="003964DA">
      <w:r w:rsidRPr="003964DA">
        <w:t xml:space="preserve">1. Внести в постановление администрации Ленинск-Кузнецкого муниципального округа </w:t>
      </w:r>
      <w:hyperlink r:id="rId9" w:tgtFrame="ChangingDocument" w:history="1">
        <w:r w:rsidRPr="00545DA5">
          <w:rPr>
            <w:rStyle w:val="af1"/>
          </w:rPr>
          <w:t>от 15.04.2022 № 341</w:t>
        </w:r>
      </w:hyperlink>
      <w:r w:rsidRPr="003964DA">
        <w:t xml:space="preserve"> «Об утверждении Положения о комиссии по оказанию экстренной адресной материальной помощи гражданам и состава комиссии по оказанию экстренной адресной материальной помощи гражданам» следующие изменения:</w:t>
      </w:r>
    </w:p>
    <w:p w:rsidR="00737648" w:rsidRPr="003964DA" w:rsidRDefault="00737648" w:rsidP="003964DA">
      <w:r w:rsidRPr="003964DA">
        <w:t>1.1. Приложение 3 к постановлению «Состав комиссии по оказанию экстренной адресной материальной помощи гражданам Ленинск-Кузнецкого муниципального округа» изложить в новой редакции согласно приложению.</w:t>
      </w:r>
    </w:p>
    <w:p w:rsidR="00294888" w:rsidRPr="003964DA" w:rsidRDefault="00737648" w:rsidP="003964DA">
      <w:r w:rsidRPr="003964DA">
        <w:t xml:space="preserve">2. </w:t>
      </w:r>
      <w:r w:rsidR="00294888" w:rsidRPr="003964DA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</w:t>
      </w:r>
      <w:proofErr w:type="spellStart"/>
      <w:proofErr w:type="gramStart"/>
      <w:r w:rsidR="00294888" w:rsidRPr="003964DA">
        <w:t>Ленинск-Кузнецкий</w:t>
      </w:r>
      <w:proofErr w:type="spellEnd"/>
      <w:proofErr w:type="gramEnd"/>
      <w:r w:rsidR="00294888" w:rsidRPr="003964DA">
        <w:t xml:space="preserve">, ул. </w:t>
      </w:r>
      <w:proofErr w:type="spellStart"/>
      <w:r w:rsidR="00294888" w:rsidRPr="003964DA">
        <w:t>Григорченкова</w:t>
      </w:r>
      <w:proofErr w:type="spellEnd"/>
      <w:r w:rsidR="00294888" w:rsidRPr="003964DA">
        <w:t xml:space="preserve">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</w:t>
      </w:r>
      <w:proofErr w:type="gramStart"/>
      <w:r w:rsidR="00294888" w:rsidRPr="003964DA">
        <w:t xml:space="preserve">Кемеровская область – Кузбасс, </w:t>
      </w:r>
      <w:proofErr w:type="spellStart"/>
      <w:r w:rsidR="00294888" w:rsidRPr="003964DA">
        <w:t>Ленинск-Кузнецкий</w:t>
      </w:r>
      <w:proofErr w:type="spellEnd"/>
      <w:r w:rsidR="00294888" w:rsidRPr="003964DA">
        <w:t xml:space="preserve"> район, п. </w:t>
      </w:r>
      <w:proofErr w:type="spellStart"/>
      <w:r w:rsidR="00294888" w:rsidRPr="003964DA">
        <w:t>Демьяновка</w:t>
      </w:r>
      <w:proofErr w:type="spellEnd"/>
      <w:r w:rsidR="00294888" w:rsidRPr="003964DA">
        <w:t xml:space="preserve">, ул. Космонавтов, 13; Кемеровская область – Кузбасс, </w:t>
      </w:r>
      <w:proofErr w:type="spellStart"/>
      <w:r w:rsidR="00294888" w:rsidRPr="003964DA">
        <w:t>Ленинск-Кузнецкий</w:t>
      </w:r>
      <w:proofErr w:type="spellEnd"/>
      <w:r w:rsidR="00294888" w:rsidRPr="003964DA">
        <w:t xml:space="preserve"> район, с. </w:t>
      </w:r>
      <w:proofErr w:type="spellStart"/>
      <w:r w:rsidR="00294888" w:rsidRPr="003964DA">
        <w:t>Драченино</w:t>
      </w:r>
      <w:proofErr w:type="spellEnd"/>
      <w:r w:rsidR="00294888" w:rsidRPr="003964DA">
        <w:t xml:space="preserve">, ул. Спортивная, 8; Кемеровская область – Кузбасс, </w:t>
      </w:r>
      <w:proofErr w:type="spellStart"/>
      <w:r w:rsidR="00294888" w:rsidRPr="003964DA">
        <w:t>Ленинск-Кузнецкий</w:t>
      </w:r>
      <w:proofErr w:type="spellEnd"/>
      <w:r w:rsidR="00294888" w:rsidRPr="003964DA">
        <w:t xml:space="preserve"> район, с. Красное, ул. 40 лет Октября, 2; Кемеровская область – Кузбасс, </w:t>
      </w:r>
      <w:proofErr w:type="spellStart"/>
      <w:r w:rsidR="00294888" w:rsidRPr="003964DA">
        <w:t>Ленинск-Кузнецкий</w:t>
      </w:r>
      <w:proofErr w:type="spellEnd"/>
      <w:r w:rsidR="00294888" w:rsidRPr="003964DA">
        <w:t xml:space="preserve"> район, с. Подгорное, пер. Кольцевой, 7; Кемеровская область – Кузбасс, </w:t>
      </w:r>
      <w:proofErr w:type="spellStart"/>
      <w:r w:rsidR="00294888" w:rsidRPr="003964DA">
        <w:t>Ленинск-Кузнецкий</w:t>
      </w:r>
      <w:proofErr w:type="spellEnd"/>
      <w:r w:rsidR="00294888" w:rsidRPr="003964DA">
        <w:t xml:space="preserve"> район, п. Чкаловский, ул. 50 лет Октября, 4;</w:t>
      </w:r>
      <w:proofErr w:type="gramEnd"/>
      <w:r w:rsidR="00294888" w:rsidRPr="003964DA">
        <w:t xml:space="preserve"> </w:t>
      </w:r>
      <w:proofErr w:type="gramStart"/>
      <w:r w:rsidR="00294888" w:rsidRPr="003964DA">
        <w:t xml:space="preserve">Кемеровская область – Кузбасс, </w:t>
      </w:r>
      <w:proofErr w:type="spellStart"/>
      <w:r w:rsidR="00294888" w:rsidRPr="003964DA">
        <w:t>Ленинск-Кузнецкий</w:t>
      </w:r>
      <w:proofErr w:type="spellEnd"/>
      <w:r w:rsidR="00294888" w:rsidRPr="003964DA">
        <w:t xml:space="preserve"> район, с. </w:t>
      </w:r>
      <w:proofErr w:type="spellStart"/>
      <w:r w:rsidR="00294888" w:rsidRPr="003964DA">
        <w:t>Чусовитино</w:t>
      </w:r>
      <w:proofErr w:type="spellEnd"/>
      <w:r w:rsidR="00294888" w:rsidRPr="003964DA">
        <w:t xml:space="preserve">, ул. Школьная, 14; Кемеровская область – Кузбасс, </w:t>
      </w:r>
      <w:proofErr w:type="spellStart"/>
      <w:r w:rsidR="00294888" w:rsidRPr="003964DA">
        <w:t>Ленинск-Кузнецкий</w:t>
      </w:r>
      <w:proofErr w:type="spellEnd"/>
      <w:r w:rsidR="00294888" w:rsidRPr="003964DA">
        <w:t xml:space="preserve"> район, с. </w:t>
      </w:r>
      <w:proofErr w:type="spellStart"/>
      <w:r w:rsidR="00294888" w:rsidRPr="003964DA">
        <w:t>Шабаново</w:t>
      </w:r>
      <w:proofErr w:type="spellEnd"/>
      <w:r w:rsidR="00294888" w:rsidRPr="003964DA">
        <w:t>, ул. Советская, 71Б,</w:t>
      </w:r>
      <w:r w:rsidR="00294888" w:rsidRPr="003964DA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  <w:proofErr w:type="gramEnd"/>
    </w:p>
    <w:p w:rsidR="00737648" w:rsidRPr="003964DA" w:rsidRDefault="00737648" w:rsidP="003964DA">
      <w:r w:rsidRPr="003964DA">
        <w:t xml:space="preserve">3. </w:t>
      </w:r>
      <w:proofErr w:type="gramStart"/>
      <w:r w:rsidRPr="003964DA">
        <w:t>Контроль за</w:t>
      </w:r>
      <w:proofErr w:type="gramEnd"/>
      <w:r w:rsidRPr="003964DA">
        <w:t xml:space="preserve"> исполнением постановления возложить на заместителя главы Ленинск-Кузнецкого муниципального округа по социальным вопросам М.А. </w:t>
      </w:r>
      <w:proofErr w:type="spellStart"/>
      <w:r w:rsidRPr="003964DA">
        <w:t>Пульнову</w:t>
      </w:r>
      <w:proofErr w:type="spellEnd"/>
      <w:r w:rsidRPr="003964DA">
        <w:t>.</w:t>
      </w:r>
    </w:p>
    <w:p w:rsidR="00737648" w:rsidRPr="003964DA" w:rsidRDefault="00737648" w:rsidP="003964DA">
      <w:r w:rsidRPr="003964DA">
        <w:t xml:space="preserve">4. Постановление вступает в силу после его </w:t>
      </w:r>
      <w:r w:rsidR="00294888" w:rsidRPr="003964DA">
        <w:t>официального обнародования</w:t>
      </w:r>
      <w:r w:rsidRPr="003964DA">
        <w:t>.</w:t>
      </w:r>
    </w:p>
    <w:p w:rsidR="007A2D1E" w:rsidRPr="003964DA" w:rsidRDefault="007A2D1E" w:rsidP="003964DA"/>
    <w:p w:rsidR="00BB5CA9" w:rsidRPr="003964DA" w:rsidRDefault="00BB5CA9" w:rsidP="003964DA">
      <w:r w:rsidRPr="003964DA">
        <w:t xml:space="preserve">        Глава</w:t>
      </w:r>
    </w:p>
    <w:p w:rsidR="00BB5CA9" w:rsidRPr="003964DA" w:rsidRDefault="00BB5CA9" w:rsidP="003964DA">
      <w:r w:rsidRPr="003964DA">
        <w:t>Ленинск-Кузнецкого</w:t>
      </w:r>
    </w:p>
    <w:p w:rsidR="00BB5CA9" w:rsidRPr="003964DA" w:rsidRDefault="00BB5CA9" w:rsidP="003964DA">
      <w:r w:rsidRPr="003964DA">
        <w:t xml:space="preserve">муниципального округа                                                            Д.П. </w:t>
      </w:r>
      <w:proofErr w:type="spellStart"/>
      <w:r w:rsidRPr="003964DA">
        <w:t>Полежайкин</w:t>
      </w:r>
      <w:proofErr w:type="spellEnd"/>
    </w:p>
    <w:p w:rsidR="00BB5CA9" w:rsidRPr="003964DA" w:rsidRDefault="00BB5CA9" w:rsidP="003964DA">
      <w:r w:rsidRPr="003964DA">
        <w:t xml:space="preserve">г. </w:t>
      </w:r>
      <w:proofErr w:type="spellStart"/>
      <w:proofErr w:type="gramStart"/>
      <w:r w:rsidRPr="003964DA">
        <w:t>Ленинск-Кузнецкий</w:t>
      </w:r>
      <w:proofErr w:type="spellEnd"/>
      <w:proofErr w:type="gramEnd"/>
    </w:p>
    <w:p w:rsidR="00BB5CA9" w:rsidRPr="003964DA" w:rsidRDefault="00BB5CA9" w:rsidP="003964DA"/>
    <w:p w:rsidR="00BB5CA9" w:rsidRPr="003964DA" w:rsidRDefault="00BB5CA9" w:rsidP="003964DA">
      <w:r w:rsidRPr="003964DA">
        <w:t>«</w:t>
      </w:r>
      <w:r w:rsidR="00DB6E47" w:rsidRPr="003964DA">
        <w:t>25</w:t>
      </w:r>
      <w:r w:rsidRPr="003964DA">
        <w:t xml:space="preserve">» </w:t>
      </w:r>
      <w:r w:rsidR="00DB6E47" w:rsidRPr="003964DA">
        <w:t>августа</w:t>
      </w:r>
      <w:r w:rsidRPr="003964DA">
        <w:t xml:space="preserve"> 2023 г.</w:t>
      </w:r>
    </w:p>
    <w:p w:rsidR="007A2D1E" w:rsidRPr="003964DA" w:rsidRDefault="00BB5CA9" w:rsidP="003964DA">
      <w:r w:rsidRPr="003964DA">
        <w:t xml:space="preserve">№ </w:t>
      </w:r>
      <w:r w:rsidR="00DB6E47" w:rsidRPr="003964DA">
        <w:t>757</w:t>
      </w:r>
    </w:p>
    <w:p w:rsidR="00294888" w:rsidRPr="003964DA" w:rsidRDefault="00294888" w:rsidP="003964DA"/>
    <w:p w:rsidR="003964DA" w:rsidRPr="003964DA" w:rsidRDefault="003964DA" w:rsidP="003964D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3964DA" w:rsidRPr="003964DA" w:rsidRDefault="003964DA" w:rsidP="003964D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3964DA" w:rsidRPr="003964DA" w:rsidRDefault="003964DA" w:rsidP="003964D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3964DA" w:rsidRPr="003964DA" w:rsidRDefault="003964DA" w:rsidP="003964D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3964DA" w:rsidRPr="003964DA" w:rsidRDefault="003964DA" w:rsidP="003964D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от 25 августа 2023 г.</w:t>
      </w:r>
    </w:p>
    <w:p w:rsidR="00294888" w:rsidRPr="003964DA" w:rsidRDefault="003964DA" w:rsidP="003964D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3964DA">
        <w:rPr>
          <w:rFonts w:cs="Arial"/>
          <w:b/>
          <w:bCs/>
          <w:kern w:val="28"/>
          <w:sz w:val="32"/>
          <w:szCs w:val="32"/>
        </w:rPr>
        <w:t>№ 757</w:t>
      </w:r>
    </w:p>
    <w:p w:rsidR="00294888" w:rsidRPr="003964DA" w:rsidRDefault="00294888" w:rsidP="003964D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294888" w:rsidRPr="003964DA" w:rsidRDefault="00294888" w:rsidP="003964D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3964DA">
        <w:rPr>
          <w:rFonts w:cs="Arial"/>
          <w:b/>
          <w:bCs/>
          <w:kern w:val="32"/>
          <w:sz w:val="32"/>
          <w:szCs w:val="32"/>
        </w:rPr>
        <w:t>Состав</w:t>
      </w:r>
    </w:p>
    <w:p w:rsidR="00294888" w:rsidRPr="003964DA" w:rsidRDefault="00294888" w:rsidP="003964D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3964DA">
        <w:rPr>
          <w:rFonts w:cs="Arial"/>
          <w:b/>
          <w:bCs/>
          <w:kern w:val="32"/>
          <w:sz w:val="32"/>
          <w:szCs w:val="32"/>
        </w:rPr>
        <w:t>комиссии по оказанию экстренной адресной материальной помощи гражданам Ленинск-Кузнецкого муниципального округа</w:t>
      </w:r>
    </w:p>
    <w:p w:rsidR="00F47981" w:rsidRPr="003964DA" w:rsidRDefault="00F47981" w:rsidP="003964DA">
      <w:pPr>
        <w:jc w:val="right"/>
        <w:rPr>
          <w:rFonts w:eastAsia="Calibri" w:cs="Arial"/>
          <w:b/>
          <w:bCs/>
          <w:kern w:val="28"/>
          <w:sz w:val="32"/>
          <w:szCs w:val="32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78"/>
        <w:gridCol w:w="5976"/>
      </w:tblGrid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0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Пульнова</w:t>
            </w:r>
            <w:proofErr w:type="spellEnd"/>
            <w:r w:rsidRPr="003964DA">
              <w:rPr>
                <w:rFonts w:eastAsia="Calibri"/>
              </w:rPr>
              <w:t> </w:t>
            </w:r>
          </w:p>
          <w:p w:rsidR="00294888" w:rsidRPr="003964DA" w:rsidRDefault="00294888" w:rsidP="003964DA">
            <w:pPr>
              <w:pStyle w:val="Table0"/>
              <w:rPr>
                <w:rFonts w:eastAsia="Calibri"/>
              </w:rPr>
            </w:pPr>
            <w:r w:rsidRPr="003964DA">
              <w:rPr>
                <w:rFonts w:eastAsia="Calibri"/>
              </w:rPr>
              <w:t>Мира Александровна 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заместитель главы Ленинск-Кузнецкого муниципального округа по социальным вопросам, председатель комиссии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Карпук</w:t>
            </w:r>
            <w:proofErr w:type="spellEnd"/>
            <w:r w:rsidRPr="003964DA">
              <w:rPr>
                <w:rFonts w:eastAsia="Calibri"/>
              </w:rPr>
              <w:t> </w:t>
            </w:r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Ольга Алексеевна 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начальник управления социальной защиты населения администрации Ленинск-Кузнецкого муниципального округа,  заместитель</w:t>
            </w:r>
            <w:r w:rsidR="00E36553" w:rsidRPr="003964DA">
              <w:rPr>
                <w:rFonts w:eastAsia="Calibri"/>
              </w:rPr>
              <w:t xml:space="preserve"> </w:t>
            </w:r>
            <w:r w:rsidRPr="003964DA">
              <w:rPr>
                <w:rFonts w:eastAsia="Calibri"/>
              </w:rPr>
              <w:t>председателя комиссии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Палехина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Ирина Павловна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4C2E62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и.о.</w:t>
            </w:r>
            <w:r w:rsidR="00294888" w:rsidRPr="003964DA">
              <w:rPr>
                <w:rFonts w:eastAsia="Calibri"/>
              </w:rPr>
              <w:t xml:space="preserve"> директора МКУ «Центр социального обслуживания граждан пожилого возраста и инвалидов Ленинск-Кузнецкого  муниципального</w:t>
            </w:r>
            <w:r w:rsidR="00E36553" w:rsidRPr="003964DA">
              <w:rPr>
                <w:rFonts w:eastAsia="Calibri"/>
              </w:rPr>
              <w:t xml:space="preserve"> </w:t>
            </w:r>
            <w:r w:rsidR="00294888" w:rsidRPr="003964DA">
              <w:rPr>
                <w:rFonts w:eastAsia="Calibri"/>
              </w:rPr>
              <w:t>округа», секретарь комиссии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Власова</w:t>
            </w:r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Светлана Геннадьевна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E36553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и</w:t>
            </w:r>
            <w:r w:rsidR="00294888" w:rsidRPr="003964DA">
              <w:rPr>
                <w:rFonts w:eastAsia="Calibri"/>
              </w:rPr>
              <w:t>.о. главного врача ГАУЗ «</w:t>
            </w:r>
            <w:proofErr w:type="spellStart"/>
            <w:proofErr w:type="gramStart"/>
            <w:r w:rsidR="00294888" w:rsidRPr="003964DA">
              <w:rPr>
                <w:rFonts w:eastAsia="Calibri"/>
              </w:rPr>
              <w:t>Ленинск-Кузнецкая</w:t>
            </w:r>
            <w:proofErr w:type="spellEnd"/>
            <w:proofErr w:type="gramEnd"/>
            <w:r w:rsidR="00294888" w:rsidRPr="003964DA">
              <w:rPr>
                <w:rFonts w:eastAsia="Calibri"/>
              </w:rPr>
              <w:t xml:space="preserve"> районная больница» </w:t>
            </w:r>
            <w:r w:rsidRPr="003964DA">
              <w:rPr>
                <w:rFonts w:eastAsia="Calibri"/>
              </w:rPr>
              <w:br/>
            </w:r>
            <w:r w:rsidR="00294888" w:rsidRPr="003964DA">
              <w:rPr>
                <w:rFonts w:eastAsia="Calibri"/>
              </w:rPr>
              <w:t>(по согласованию)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Гауф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 xml:space="preserve">Татьяна </w:t>
            </w:r>
            <w:proofErr w:type="spellStart"/>
            <w:r w:rsidRPr="003964DA">
              <w:rPr>
                <w:rFonts w:eastAsia="Calibri"/>
              </w:rPr>
              <w:t>Бертольдовна</w:t>
            </w:r>
            <w:proofErr w:type="spellEnd"/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начальник отдела доходов финансового управления администрации Ленинск-Кузнецкого муниципального округа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Голубенко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Елена Васильевна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заместитель начальника</w:t>
            </w:r>
            <w:r w:rsidR="00E36553" w:rsidRPr="003964DA">
              <w:rPr>
                <w:rFonts w:eastAsia="Calibri"/>
              </w:rPr>
              <w:t xml:space="preserve"> </w:t>
            </w:r>
            <w:proofErr w:type="spellStart"/>
            <w:r w:rsidRPr="003964DA">
              <w:rPr>
                <w:rFonts w:eastAsia="Calibri"/>
              </w:rPr>
              <w:t>Демьяновского</w:t>
            </w:r>
            <w:proofErr w:type="spellEnd"/>
            <w:r w:rsidRPr="003964DA">
              <w:rPr>
                <w:rFonts w:eastAsia="Calibri"/>
              </w:rPr>
              <w:t xml:space="preserve"> отдела МКУ «Территориальное управление администрации Ленинск-Кузнецкого муниципального округа»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Загорулько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Любовь Васильевна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начальник отдела по делам молодёжи и спорту управления образования Ленинск-Кузнецкого муниципального округа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Михайлюк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Елена Анатольевна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заместитель начальника </w:t>
            </w:r>
            <w:proofErr w:type="spellStart"/>
            <w:r w:rsidRPr="003964DA">
              <w:rPr>
                <w:rFonts w:eastAsia="Calibri"/>
              </w:rPr>
              <w:t>Драчёнинского-Горняцкого</w:t>
            </w:r>
            <w:proofErr w:type="spellEnd"/>
            <w:r w:rsidRPr="003964DA">
              <w:rPr>
                <w:rFonts w:eastAsia="Calibri"/>
              </w:rPr>
              <w:t xml:space="preserve"> отдела МКУ «Территориальное управление администрации Ленинск-Кузнецкого муниципального округа»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lastRenderedPageBreak/>
              <w:t>Позднякина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Наталья Петровна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заместитель начальника Чкаловского отдела МКУ «Территориальное управление администрации Ленинск-Кузнецкого  муниципального</w:t>
            </w:r>
            <w:r w:rsidR="00E36553" w:rsidRPr="003964DA">
              <w:rPr>
                <w:rFonts w:eastAsia="Calibri"/>
              </w:rPr>
              <w:t xml:space="preserve"> </w:t>
            </w:r>
            <w:r w:rsidRPr="003964DA">
              <w:rPr>
                <w:rFonts w:eastAsia="Calibri"/>
              </w:rPr>
              <w:t>округа»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Суняйкина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Наталья Николаевна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заместитель начальника</w:t>
            </w:r>
            <w:r w:rsidR="00E36553" w:rsidRPr="003964DA">
              <w:rPr>
                <w:rFonts w:eastAsia="Calibri"/>
              </w:rPr>
              <w:t xml:space="preserve"> </w:t>
            </w:r>
            <w:proofErr w:type="spellStart"/>
            <w:r w:rsidRPr="003964DA">
              <w:rPr>
                <w:rFonts w:eastAsia="Calibri"/>
              </w:rPr>
              <w:t>Подгорновского</w:t>
            </w:r>
            <w:proofErr w:type="spellEnd"/>
            <w:r w:rsidRPr="003964DA">
              <w:rPr>
                <w:rFonts w:eastAsia="Calibri"/>
              </w:rPr>
              <w:t xml:space="preserve"> отдела МКУ «Территориальное управление администрации Ленинск-Кузнецкого муниципального</w:t>
            </w:r>
            <w:r w:rsidR="00E36553" w:rsidRPr="003964DA">
              <w:rPr>
                <w:rFonts w:eastAsia="Calibri"/>
              </w:rPr>
              <w:t xml:space="preserve"> </w:t>
            </w:r>
            <w:r w:rsidRPr="003964DA">
              <w:rPr>
                <w:rFonts w:eastAsia="Calibri"/>
              </w:rPr>
              <w:t>округа»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F47981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Соколова</w:t>
            </w:r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Татьяна Евгеньевна 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 xml:space="preserve">начальник </w:t>
            </w:r>
            <w:proofErr w:type="spellStart"/>
            <w:r w:rsidRPr="003964DA">
              <w:rPr>
                <w:rFonts w:eastAsia="Calibri"/>
              </w:rPr>
              <w:t>Краснинского</w:t>
            </w:r>
            <w:proofErr w:type="spellEnd"/>
            <w:r w:rsidRPr="003964DA">
              <w:rPr>
                <w:rFonts w:eastAsia="Calibri"/>
              </w:rPr>
              <w:t xml:space="preserve"> отдела МКУ «Территориальное управление администрации Ленинск-Кузнецкого муниципального округа»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Атапина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Надежда Александровна 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заместитель начальника</w:t>
            </w:r>
            <w:r w:rsidR="00E36553" w:rsidRPr="003964DA">
              <w:rPr>
                <w:rFonts w:eastAsia="Calibri"/>
              </w:rPr>
              <w:t xml:space="preserve"> </w:t>
            </w:r>
            <w:proofErr w:type="spellStart"/>
            <w:r w:rsidRPr="003964DA">
              <w:rPr>
                <w:rFonts w:eastAsia="Calibri"/>
              </w:rPr>
              <w:t>Чусовитинского</w:t>
            </w:r>
            <w:proofErr w:type="spellEnd"/>
            <w:r w:rsidRPr="003964DA">
              <w:rPr>
                <w:rFonts w:eastAsia="Calibri"/>
              </w:rPr>
              <w:t xml:space="preserve"> отдела МКУ «Территориальное управление администрации</w:t>
            </w:r>
            <w:r w:rsidR="00E36553" w:rsidRPr="003964DA">
              <w:rPr>
                <w:rFonts w:eastAsia="Calibri"/>
              </w:rPr>
              <w:t xml:space="preserve"> </w:t>
            </w:r>
            <w:r w:rsidRPr="003964DA">
              <w:rPr>
                <w:rFonts w:eastAsia="Calibri"/>
              </w:rPr>
              <w:t>Ленинск-Кузнецкого муниципального округа»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Кремнева</w:t>
            </w:r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Анастасия Игоревна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E36553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 xml:space="preserve">заведующий </w:t>
            </w:r>
            <w:r w:rsidR="00294888" w:rsidRPr="003964DA">
              <w:rPr>
                <w:rFonts w:eastAsia="Calibri"/>
              </w:rPr>
              <w:t>сектор</w:t>
            </w:r>
            <w:r w:rsidRPr="003964DA">
              <w:rPr>
                <w:rFonts w:eastAsia="Calibri"/>
              </w:rPr>
              <w:t>ом</w:t>
            </w:r>
            <w:r w:rsidR="00294888" w:rsidRPr="003964DA">
              <w:rPr>
                <w:rFonts w:eastAsia="Calibri"/>
              </w:rPr>
              <w:t xml:space="preserve"> опеки и попечительства управления образования Ленинск-Кузнецкого муниципального округа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Чернова</w:t>
            </w:r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Надежда Николаевна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077C90" w:rsidP="003964DA">
            <w:pPr>
              <w:pStyle w:val="Table"/>
              <w:rPr>
                <w:rFonts w:eastAsia="Calibri"/>
              </w:rPr>
            </w:pPr>
            <w:r w:rsidRPr="003964DA">
              <w:t>председатель Местной общественной организации Ленинск-Кузнецкого муниципального округа Всероссийской общественной организации ветеранов (пенсионеров) войны, труда, Вооруженных Сил и правоохранительных органов, помощник главы Ленинск-Кузнецкого муниципального округа по патриотическому воспитанию (по согласованию)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proofErr w:type="spellStart"/>
            <w:r w:rsidRPr="003964DA">
              <w:rPr>
                <w:rFonts w:eastAsia="Calibri"/>
              </w:rPr>
              <w:t>Чибиряк</w:t>
            </w:r>
            <w:proofErr w:type="spellEnd"/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Наталья Борисовна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заместитель начальника</w:t>
            </w:r>
            <w:r w:rsidR="00077C90" w:rsidRPr="003964DA">
              <w:rPr>
                <w:rFonts w:eastAsia="Calibri"/>
              </w:rPr>
              <w:t xml:space="preserve"> </w:t>
            </w:r>
            <w:proofErr w:type="spellStart"/>
            <w:r w:rsidRPr="003964DA">
              <w:rPr>
                <w:rFonts w:eastAsia="Calibri"/>
              </w:rPr>
              <w:t>Шабановского</w:t>
            </w:r>
            <w:proofErr w:type="spellEnd"/>
            <w:r w:rsidR="00077C90" w:rsidRPr="003964DA">
              <w:rPr>
                <w:rFonts w:eastAsia="Calibri"/>
              </w:rPr>
              <w:t xml:space="preserve"> </w:t>
            </w:r>
            <w:r w:rsidRPr="003964DA">
              <w:rPr>
                <w:rFonts w:eastAsia="Calibri"/>
              </w:rPr>
              <w:t>отдела</w:t>
            </w:r>
            <w:r w:rsidR="00077C90" w:rsidRPr="003964DA">
              <w:rPr>
                <w:rFonts w:eastAsia="Calibri"/>
              </w:rPr>
              <w:t xml:space="preserve"> </w:t>
            </w:r>
            <w:r w:rsidRPr="003964DA">
              <w:rPr>
                <w:rFonts w:eastAsia="Calibri"/>
              </w:rPr>
              <w:t>МКУ «Территориальное управление администрации Ленинск-Кузнецкого муниципального</w:t>
            </w:r>
            <w:r w:rsidR="00077C90" w:rsidRPr="003964DA">
              <w:rPr>
                <w:rFonts w:eastAsia="Calibri"/>
              </w:rPr>
              <w:t xml:space="preserve"> </w:t>
            </w:r>
            <w:r w:rsidRPr="003964DA">
              <w:rPr>
                <w:rFonts w:eastAsia="Calibri"/>
              </w:rPr>
              <w:t>округа» </w:t>
            </w:r>
          </w:p>
        </w:tc>
      </w:tr>
      <w:tr w:rsidR="00294888" w:rsidRPr="003964DA" w:rsidTr="003964DA"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Яковлев</w:t>
            </w:r>
          </w:p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Александр Александрович</w:t>
            </w:r>
          </w:p>
        </w:tc>
        <w:tc>
          <w:tcPr>
            <w:tcW w:w="5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294888" w:rsidRPr="003964DA" w:rsidRDefault="00294888" w:rsidP="003964DA">
            <w:pPr>
              <w:pStyle w:val="Table"/>
              <w:rPr>
                <w:rFonts w:eastAsia="Calibri"/>
              </w:rPr>
            </w:pPr>
            <w:r w:rsidRPr="003964DA">
              <w:rPr>
                <w:rFonts w:eastAsia="Calibri"/>
              </w:rPr>
              <w:t>председатель Совета народных депутатов Ленинск-Кузнецкого муниципального округа (по согласованию) </w:t>
            </w:r>
          </w:p>
        </w:tc>
      </w:tr>
    </w:tbl>
    <w:p w:rsidR="00294888" w:rsidRPr="003964DA" w:rsidRDefault="00294888" w:rsidP="003964DA"/>
    <w:sectPr w:rsidR="00294888" w:rsidRPr="003964DA" w:rsidSect="003964DA">
      <w:headerReference w:type="even" r:id="rId10"/>
      <w:headerReference w:type="default" r:id="rId11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383" w:rsidRDefault="00240383">
      <w:r>
        <w:separator/>
      </w:r>
    </w:p>
  </w:endnote>
  <w:endnote w:type="continuationSeparator" w:id="0">
    <w:p w:rsidR="00240383" w:rsidRDefault="00240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383" w:rsidRDefault="00240383">
      <w:r>
        <w:separator/>
      </w:r>
    </w:p>
  </w:footnote>
  <w:footnote w:type="continuationSeparator" w:id="0">
    <w:p w:rsidR="00240383" w:rsidRDefault="002403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AA" w:rsidRDefault="006A101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04BA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BAA" w:rsidRDefault="006A101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04BA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2F20">
      <w:rPr>
        <w:rStyle w:val="a5"/>
        <w:noProof/>
      </w:rPr>
      <w:t>3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activeWritingStyle w:appName="MSWord" w:lang="ru-RU" w:vendorID="1" w:dllVersion="512" w:checkStyle="1"/>
  <w:proofState w:spelling="clean" w:grammar="clean"/>
  <w:attachedTemplate r:id="rId1"/>
  <w:stylePaneFormatFilter w:val="3F01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77C90"/>
    <w:rsid w:val="00080F28"/>
    <w:rsid w:val="00083492"/>
    <w:rsid w:val="00084A98"/>
    <w:rsid w:val="0008543E"/>
    <w:rsid w:val="000861E5"/>
    <w:rsid w:val="00092CF4"/>
    <w:rsid w:val="00097364"/>
    <w:rsid w:val="000A2AE6"/>
    <w:rsid w:val="000B3309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383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4888"/>
    <w:rsid w:val="00295205"/>
    <w:rsid w:val="002A3B85"/>
    <w:rsid w:val="002B3D96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2FB"/>
    <w:rsid w:val="00374DBA"/>
    <w:rsid w:val="00376375"/>
    <w:rsid w:val="00387954"/>
    <w:rsid w:val="00394672"/>
    <w:rsid w:val="003964DA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2E62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2F20"/>
    <w:rsid w:val="005270CD"/>
    <w:rsid w:val="00527252"/>
    <w:rsid w:val="00530430"/>
    <w:rsid w:val="00530A19"/>
    <w:rsid w:val="005317B9"/>
    <w:rsid w:val="00536A1F"/>
    <w:rsid w:val="00542B1C"/>
    <w:rsid w:val="0054416B"/>
    <w:rsid w:val="00545DA5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1010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37648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956AF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0FA4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4593A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97F9D"/>
    <w:rsid w:val="00DB269D"/>
    <w:rsid w:val="00DB6E47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2F72"/>
    <w:rsid w:val="00E0422C"/>
    <w:rsid w:val="00E131B3"/>
    <w:rsid w:val="00E22C29"/>
    <w:rsid w:val="00E23F3C"/>
    <w:rsid w:val="00E30D31"/>
    <w:rsid w:val="00E34A43"/>
    <w:rsid w:val="00E35BBB"/>
    <w:rsid w:val="00E36553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47981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02F7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02F7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02F7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02F7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02F7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6A1010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rsid w:val="006A1010"/>
    <w:pPr>
      <w:spacing w:after="120"/>
    </w:pPr>
  </w:style>
  <w:style w:type="paragraph" w:styleId="a4">
    <w:name w:val="header"/>
    <w:basedOn w:val="a"/>
    <w:rsid w:val="006A101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6A1010"/>
  </w:style>
  <w:style w:type="paragraph" w:styleId="a6">
    <w:name w:val="Body Text Indent"/>
    <w:basedOn w:val="a"/>
    <w:rsid w:val="006A1010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styleId="ae">
    <w:name w:val="Normal (Web)"/>
    <w:basedOn w:val="a"/>
    <w:uiPriority w:val="99"/>
    <w:unhideWhenUsed/>
    <w:rsid w:val="00737648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964D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964D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964D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02F7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E02F72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3964D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02F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E02F72"/>
    <w:rPr>
      <w:color w:val="0000FF"/>
      <w:u w:val="none"/>
    </w:rPr>
  </w:style>
  <w:style w:type="paragraph" w:customStyle="1" w:styleId="Application">
    <w:name w:val="Application!Приложение"/>
    <w:rsid w:val="00E02F7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02F7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02F7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02F7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02F7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02F7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E02F7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02F7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02F7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02F7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02F7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02F72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paragraph" w:styleId="ae">
    <w:name w:val="Normal (Web)"/>
    <w:basedOn w:val="a"/>
    <w:uiPriority w:val="99"/>
    <w:unhideWhenUsed/>
    <w:rsid w:val="00737648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964D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964D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964D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02F72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rsid w:val="00E02F72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rsid w:val="003964D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02F7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1">
    <w:name w:val="Hyperlink"/>
    <w:basedOn w:val="a0"/>
    <w:rsid w:val="00E02F72"/>
    <w:rPr>
      <w:color w:val="0000FF"/>
      <w:u w:val="none"/>
    </w:rPr>
  </w:style>
  <w:style w:type="paragraph" w:customStyle="1" w:styleId="Application">
    <w:name w:val="Application!Приложение"/>
    <w:rsid w:val="00E02F7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02F7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02F7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02F7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02F7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10.20.49.3:8080/content/act/0182634d-2354-46a4-a610-5d10572818bf.doc" TargetMode="Externa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CBD64-4DA0-4D91-9327-374EEA3C4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</TotalTime>
  <Pages>1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Вавилкина Валентина Викторовна</cp:lastModifiedBy>
  <cp:revision>3</cp:revision>
  <cp:lastPrinted>2017-12-26T02:30:00Z</cp:lastPrinted>
  <dcterms:created xsi:type="dcterms:W3CDTF">2026-08-31T06:47:00Z</dcterms:created>
  <dcterms:modified xsi:type="dcterms:W3CDTF">2026-09-17T04:29:00Z</dcterms:modified>
</cp:coreProperties>
</file>