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C01" w:rsidRPr="00BA283F" w:rsidRDefault="00CC3C01" w:rsidP="00BA283F">
      <w:pPr>
        <w:jc w:val="center"/>
        <w:rPr>
          <w:rFonts w:cs="Arial"/>
          <w:b/>
          <w:bCs/>
          <w:kern w:val="28"/>
          <w:sz w:val="32"/>
          <w:szCs w:val="32"/>
        </w:rPr>
      </w:pPr>
      <w:bookmarkStart w:id="0" w:name="_GoBack"/>
      <w:bookmarkEnd w:id="0"/>
      <w:r w:rsidRPr="00BA283F">
        <w:rPr>
          <w:rFonts w:cs="Arial"/>
          <w:b/>
          <w:bCs/>
          <w:noProof/>
          <w:kern w:val="28"/>
          <w:sz w:val="32"/>
          <w:szCs w:val="32"/>
        </w:rPr>
        <w:drawing>
          <wp:inline distT="0" distB="0" distL="0" distR="0" wp14:anchorId="53DD3FA8" wp14:editId="69DFE479">
            <wp:extent cx="569595" cy="711835"/>
            <wp:effectExtent l="0" t="0" r="1905" b="0"/>
            <wp:docPr id="84509" name="Рисунок 84509"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595" cy="711835"/>
                    </a:xfrm>
                    <a:prstGeom prst="rect">
                      <a:avLst/>
                    </a:prstGeom>
                    <a:noFill/>
                    <a:ln>
                      <a:noFill/>
                    </a:ln>
                  </pic:spPr>
                </pic:pic>
              </a:graphicData>
            </a:graphic>
          </wp:inline>
        </w:drawing>
      </w:r>
    </w:p>
    <w:p w:rsidR="00CC3C01" w:rsidRPr="00BA283F" w:rsidRDefault="00CC3C01" w:rsidP="00BA283F">
      <w:pPr>
        <w:jc w:val="center"/>
        <w:rPr>
          <w:rFonts w:cs="Arial"/>
          <w:b/>
          <w:bCs/>
          <w:kern w:val="28"/>
          <w:sz w:val="32"/>
          <w:szCs w:val="32"/>
        </w:rPr>
      </w:pPr>
    </w:p>
    <w:p w:rsidR="00CC3C01" w:rsidRPr="00BA283F" w:rsidRDefault="00CC3C01" w:rsidP="00BA283F">
      <w:pPr>
        <w:jc w:val="center"/>
        <w:rPr>
          <w:rFonts w:cs="Arial"/>
          <w:b/>
          <w:bCs/>
          <w:kern w:val="28"/>
          <w:sz w:val="32"/>
          <w:szCs w:val="32"/>
        </w:rPr>
      </w:pPr>
      <w:r w:rsidRPr="00BA283F">
        <w:rPr>
          <w:rFonts w:cs="Arial"/>
          <w:b/>
          <w:bCs/>
          <w:kern w:val="28"/>
          <w:sz w:val="32"/>
          <w:szCs w:val="32"/>
        </w:rPr>
        <w:t>РОССИЙСКАЯ ФЕДЕРАЦИЯ</w:t>
      </w:r>
    </w:p>
    <w:p w:rsidR="00CC3C01" w:rsidRPr="00BA283F" w:rsidRDefault="00CC3C01" w:rsidP="00BA283F">
      <w:pPr>
        <w:jc w:val="center"/>
        <w:rPr>
          <w:rFonts w:cs="Arial"/>
          <w:b/>
          <w:bCs/>
          <w:kern w:val="28"/>
          <w:sz w:val="32"/>
          <w:szCs w:val="32"/>
        </w:rPr>
      </w:pPr>
      <w:r w:rsidRPr="00BA283F">
        <w:rPr>
          <w:rFonts w:cs="Arial"/>
          <w:b/>
          <w:bCs/>
          <w:kern w:val="28"/>
          <w:sz w:val="32"/>
          <w:szCs w:val="32"/>
        </w:rPr>
        <w:t>Кемеровская область – Кузбасс</w:t>
      </w:r>
    </w:p>
    <w:p w:rsidR="00CC3C01" w:rsidRPr="00BA283F" w:rsidRDefault="00CC3C01" w:rsidP="00BA283F">
      <w:pPr>
        <w:jc w:val="center"/>
        <w:rPr>
          <w:rFonts w:cs="Arial"/>
          <w:b/>
          <w:bCs/>
          <w:kern w:val="28"/>
          <w:sz w:val="32"/>
          <w:szCs w:val="32"/>
        </w:rPr>
      </w:pPr>
      <w:r w:rsidRPr="00BA283F">
        <w:rPr>
          <w:rFonts w:cs="Arial"/>
          <w:b/>
          <w:bCs/>
          <w:kern w:val="28"/>
          <w:sz w:val="32"/>
          <w:szCs w:val="32"/>
        </w:rPr>
        <w:t>Администрация</w:t>
      </w:r>
    </w:p>
    <w:p w:rsidR="00CC3C01" w:rsidRPr="00BA283F" w:rsidRDefault="00CC3C01" w:rsidP="00BA283F">
      <w:pPr>
        <w:jc w:val="center"/>
        <w:rPr>
          <w:rFonts w:cs="Arial"/>
          <w:b/>
          <w:bCs/>
          <w:kern w:val="28"/>
          <w:sz w:val="32"/>
          <w:szCs w:val="32"/>
        </w:rPr>
      </w:pPr>
      <w:r w:rsidRPr="00BA283F">
        <w:rPr>
          <w:rFonts w:cs="Arial"/>
          <w:b/>
          <w:bCs/>
          <w:kern w:val="28"/>
          <w:sz w:val="32"/>
          <w:szCs w:val="32"/>
        </w:rPr>
        <w:t>Ленинск-Кузнецкого муниципального округа</w:t>
      </w:r>
    </w:p>
    <w:p w:rsidR="00CC3C01" w:rsidRPr="00BA283F" w:rsidRDefault="00CC3C01" w:rsidP="00BA283F">
      <w:pPr>
        <w:jc w:val="center"/>
        <w:rPr>
          <w:rFonts w:cs="Arial"/>
          <w:b/>
          <w:bCs/>
          <w:kern w:val="28"/>
          <w:sz w:val="32"/>
          <w:szCs w:val="32"/>
        </w:rPr>
      </w:pPr>
    </w:p>
    <w:p w:rsidR="00CC3C01" w:rsidRPr="00BA283F" w:rsidRDefault="00CC3C01" w:rsidP="00BA283F">
      <w:pPr>
        <w:jc w:val="center"/>
        <w:rPr>
          <w:rFonts w:cs="Arial"/>
          <w:b/>
          <w:bCs/>
          <w:kern w:val="28"/>
          <w:sz w:val="32"/>
          <w:szCs w:val="32"/>
        </w:rPr>
      </w:pPr>
      <w:r w:rsidRPr="00BA283F">
        <w:rPr>
          <w:rFonts w:cs="Arial"/>
          <w:b/>
          <w:bCs/>
          <w:kern w:val="28"/>
          <w:sz w:val="32"/>
          <w:szCs w:val="32"/>
        </w:rPr>
        <w:t>ПОСТАНОВЛЕНИЕ</w:t>
      </w:r>
    </w:p>
    <w:p w:rsidR="00CC3C01" w:rsidRPr="00BA283F" w:rsidRDefault="00CC3C01" w:rsidP="00BA283F">
      <w:pPr>
        <w:jc w:val="center"/>
        <w:rPr>
          <w:rFonts w:cs="Arial"/>
          <w:b/>
          <w:bCs/>
          <w:kern w:val="28"/>
          <w:sz w:val="32"/>
          <w:szCs w:val="32"/>
        </w:rPr>
      </w:pPr>
    </w:p>
    <w:p w:rsidR="00CC3C01" w:rsidRPr="00BA283F" w:rsidRDefault="00CC3C01" w:rsidP="00BA283F">
      <w:pPr>
        <w:jc w:val="center"/>
        <w:rPr>
          <w:rFonts w:cs="Arial"/>
          <w:b/>
          <w:bCs/>
          <w:kern w:val="28"/>
          <w:sz w:val="32"/>
          <w:szCs w:val="32"/>
        </w:rPr>
      </w:pPr>
      <w:r w:rsidRPr="00BA283F">
        <w:rPr>
          <w:rFonts w:cs="Arial"/>
          <w:b/>
          <w:bCs/>
          <w:kern w:val="28"/>
          <w:sz w:val="32"/>
          <w:szCs w:val="32"/>
        </w:rPr>
        <w:t>Об утверждении типовой формы соглашения, заключаемого</w:t>
      </w:r>
      <w:r w:rsidR="00BA283F" w:rsidRPr="00BA283F">
        <w:rPr>
          <w:rFonts w:cs="Arial"/>
          <w:b/>
          <w:bCs/>
          <w:kern w:val="28"/>
          <w:sz w:val="32"/>
          <w:szCs w:val="32"/>
        </w:rPr>
        <w:t xml:space="preserve"> </w:t>
      </w:r>
      <w:r w:rsidRPr="00BA283F">
        <w:rPr>
          <w:rFonts w:cs="Arial"/>
          <w:b/>
          <w:bCs/>
          <w:kern w:val="28"/>
          <w:sz w:val="32"/>
          <w:szCs w:val="32"/>
        </w:rPr>
        <w:t>по результатам отбора исполнителей муниципальных услуг в социальной сфере на территории Ленинск-Кузнецкого муниципального округа</w:t>
      </w:r>
    </w:p>
    <w:p w:rsidR="00CC3C01" w:rsidRPr="00BA283F" w:rsidRDefault="00CC3C01" w:rsidP="00BA283F"/>
    <w:p w:rsidR="00CC3C01" w:rsidRPr="00BA283F" w:rsidRDefault="00CC3C01" w:rsidP="00BA283F">
      <w:r w:rsidRPr="00BA283F">
        <w:t xml:space="preserve">В соответствии со статьей 78.4 </w:t>
      </w:r>
      <w:hyperlink r:id="rId10" w:tooltip="Бюджетный кодекс" w:history="1">
        <w:r w:rsidRPr="00676CCC">
          <w:rPr>
            <w:rStyle w:val="af2"/>
          </w:rPr>
          <w:t>Бюджетного кодекса</w:t>
        </w:r>
      </w:hyperlink>
      <w:r w:rsidRPr="00BA283F">
        <w:t xml:space="preserve"> Российской Федерации, статьей 21 Федерального закона </w:t>
      </w:r>
      <w:hyperlink r:id="rId11" w:tgtFrame="Logical" w:history="1">
        <w:r w:rsidRPr="00676CCC">
          <w:rPr>
            <w:rStyle w:val="af2"/>
          </w:rPr>
          <w:t>от 13.07.2020 № 189-ФЗ</w:t>
        </w:r>
      </w:hyperlink>
      <w:r w:rsidRPr="00BA283F">
        <w:t xml:space="preserve"> «О государственном (муниципальном) социальном заказе на оказание государственных (муниципальных) услуг в социальной сфере» администрация Ленинск-Кузнецкого муниципального округа постановляет:</w:t>
      </w:r>
    </w:p>
    <w:p w:rsidR="00CC3C01" w:rsidRPr="00BA283F" w:rsidRDefault="00CC3C01" w:rsidP="00BA283F">
      <w:r w:rsidRPr="00BA283F">
        <w:t>1. Утвердить типовую форму соглашения, заключаемого по результатам отбора исполнителей муниципальных услуг в социальной сфере на территории Ленинск-Кузнецкого муниципального округа, согласно приложению 1.</w:t>
      </w:r>
    </w:p>
    <w:p w:rsidR="00CC3C01" w:rsidRPr="00BA283F" w:rsidRDefault="00CC3C01" w:rsidP="00BA283F">
      <w:r w:rsidRPr="00BA283F">
        <w:t>2. Обнародовать настоящее постановление на стендах, размещенных в помещении администрации Ленинск-Кузнецкого муниципального округа по адресу: 652507, Кемеровская область – Кузбасс, г. Ленинск-Кузнецкий, ул. Григорченкова, дом № 47, а так же в зданиях территориальных отделов, входящих в состав территориального управления администрации Ленинск-Кузнецкого муниципального округа, расположенных по следующим адресам: Кемеровская область – Кузбасс, Ленинск-Кузнецкий район, п. Демьяновка, ул. Космонавтов, 13; Кемеровская область – Кузбасс, Ленинск-Кузнецкий район, с. Драченино, ул. Спортивная, 8; Кемеровская область – Кузбасс, Ленинск-Кузнецкий район, с. Красное, ул. 40 лет Октября, 2; Кемеровская область – Кузбасс, Ленинск-Кузнецкий район, с. Подгорное, пер. Кольцевой, 7; Кемеровская область – Кузбасс, Ленинск-Кузнецкий район, п. Чкаловский, ул. 50 лет Октября, 4; Кемеровская область – Кузбасс, Ленинск-Кузнецкий район, с. Чусовитино, ул. Школьная, 14; Кемеровская область – Кузбасс, Ленинск-Кузнецкий район, с. Шабаново, ул. Советская, 71Б,</w:t>
      </w:r>
      <w:r w:rsidRPr="00BA283F">
        <w:rPr>
          <w:rFonts w:eastAsia="Calibri"/>
        </w:rPr>
        <w:t xml:space="preserve"> разместить на официальном сайте в информационно-телекоммуникационной сети «Интернет».</w:t>
      </w:r>
    </w:p>
    <w:p w:rsidR="00CC3C01" w:rsidRPr="00BA283F" w:rsidRDefault="00CC3C01" w:rsidP="00BA283F">
      <w:r w:rsidRPr="00BA283F">
        <w:t>3. Контроль за исполнением настоящего постановления возложить на заместителя главы Ленинск-Кузнецкого муниципального округа по социальным вопросам М.А. Пульнову.</w:t>
      </w:r>
    </w:p>
    <w:p w:rsidR="00CC3C01" w:rsidRPr="00BA283F" w:rsidRDefault="00CC3C01" w:rsidP="00BA283F">
      <w:r w:rsidRPr="00BA283F">
        <w:t>4. Постановление вступает в силу после его официального обнародования.</w:t>
      </w:r>
    </w:p>
    <w:p w:rsidR="00CC3C01" w:rsidRPr="00BA283F" w:rsidRDefault="00CC3C01" w:rsidP="00BA283F"/>
    <w:p w:rsidR="00CC3C01" w:rsidRPr="00BA283F" w:rsidRDefault="00CC3C01" w:rsidP="00BA283F">
      <w:r w:rsidRPr="00BA283F">
        <w:t>Глава</w:t>
      </w:r>
    </w:p>
    <w:p w:rsidR="00CC3C01" w:rsidRPr="00BA283F" w:rsidRDefault="00CC3C01" w:rsidP="00BA283F">
      <w:r w:rsidRPr="00BA283F">
        <w:t>Ленинск-Кузнецкого</w:t>
      </w:r>
    </w:p>
    <w:p w:rsidR="00CC3C01" w:rsidRPr="00BA283F" w:rsidRDefault="00CC3C01" w:rsidP="00BA283F">
      <w:r w:rsidRPr="00BA283F">
        <w:lastRenderedPageBreak/>
        <w:t>муниципального округа</w:t>
      </w:r>
      <w:r w:rsidR="00BA283F">
        <w:t xml:space="preserve"> </w:t>
      </w:r>
      <w:r w:rsidRPr="00BA283F">
        <w:t>Д.П. Полежайкин</w:t>
      </w:r>
    </w:p>
    <w:p w:rsidR="00CC3C01" w:rsidRPr="00BA283F" w:rsidRDefault="00CC3C01" w:rsidP="00BA283F">
      <w:r w:rsidRPr="00BA283F">
        <w:t>г. Ленинск-Кузнецкий</w:t>
      </w:r>
    </w:p>
    <w:p w:rsidR="00CC3C01" w:rsidRPr="00BA283F" w:rsidRDefault="00CC3C01" w:rsidP="00BA283F"/>
    <w:p w:rsidR="00CC3C01" w:rsidRPr="00BA283F" w:rsidRDefault="00CC3C01" w:rsidP="00BA283F">
      <w:r w:rsidRPr="00BA283F">
        <w:t>«</w:t>
      </w:r>
      <w:r w:rsidR="00CC62CC" w:rsidRPr="00BA283F">
        <w:t>26</w:t>
      </w:r>
      <w:r w:rsidRPr="00BA283F">
        <w:t xml:space="preserve">» </w:t>
      </w:r>
      <w:r w:rsidR="00CC62CC" w:rsidRPr="00BA283F">
        <w:t>сентября</w:t>
      </w:r>
      <w:r w:rsidRPr="00BA283F">
        <w:t xml:space="preserve"> 2023 г.</w:t>
      </w:r>
    </w:p>
    <w:p w:rsidR="00CC3C01" w:rsidRPr="00BA283F" w:rsidRDefault="00CC3C01" w:rsidP="00BA283F">
      <w:r w:rsidRPr="00BA283F">
        <w:t xml:space="preserve">№ </w:t>
      </w:r>
      <w:r w:rsidR="00CC62CC" w:rsidRPr="00BA283F">
        <w:t>903</w:t>
      </w:r>
    </w:p>
    <w:p w:rsidR="00C73C3A" w:rsidRDefault="00C73C3A" w:rsidP="00BA283F"/>
    <w:p w:rsidR="00BA283F" w:rsidRPr="00BA283F" w:rsidRDefault="00BA283F" w:rsidP="00BA283F">
      <w:pPr>
        <w:jc w:val="right"/>
        <w:rPr>
          <w:rFonts w:cs="Arial"/>
          <w:b/>
          <w:bCs/>
          <w:kern w:val="28"/>
          <w:sz w:val="32"/>
          <w:szCs w:val="32"/>
        </w:rPr>
      </w:pPr>
      <w:r w:rsidRPr="00BA283F">
        <w:rPr>
          <w:rFonts w:cs="Arial"/>
          <w:b/>
          <w:bCs/>
          <w:kern w:val="28"/>
          <w:sz w:val="32"/>
          <w:szCs w:val="32"/>
        </w:rPr>
        <w:t>ПРИЛОЖЕНИЕ 1</w:t>
      </w:r>
    </w:p>
    <w:p w:rsidR="00BA283F" w:rsidRPr="00BA283F" w:rsidRDefault="00BA283F" w:rsidP="00BA283F">
      <w:pPr>
        <w:jc w:val="right"/>
        <w:rPr>
          <w:rFonts w:cs="Arial"/>
          <w:b/>
          <w:bCs/>
          <w:kern w:val="28"/>
          <w:sz w:val="32"/>
          <w:szCs w:val="32"/>
        </w:rPr>
      </w:pPr>
      <w:r w:rsidRPr="00BA283F">
        <w:rPr>
          <w:rFonts w:cs="Arial"/>
          <w:b/>
          <w:bCs/>
          <w:kern w:val="28"/>
          <w:sz w:val="32"/>
          <w:szCs w:val="32"/>
        </w:rPr>
        <w:t>к постановлению администрации</w:t>
      </w:r>
    </w:p>
    <w:p w:rsidR="00BA283F" w:rsidRPr="00BA283F" w:rsidRDefault="00BA283F" w:rsidP="00BA283F">
      <w:pPr>
        <w:jc w:val="right"/>
        <w:rPr>
          <w:rFonts w:cs="Arial"/>
          <w:b/>
          <w:bCs/>
          <w:kern w:val="28"/>
          <w:sz w:val="32"/>
          <w:szCs w:val="32"/>
        </w:rPr>
      </w:pPr>
      <w:r w:rsidRPr="00BA283F">
        <w:rPr>
          <w:rFonts w:cs="Arial"/>
          <w:b/>
          <w:bCs/>
          <w:kern w:val="28"/>
          <w:sz w:val="32"/>
          <w:szCs w:val="32"/>
        </w:rPr>
        <w:t>Ленинск-Кузнецкого</w:t>
      </w:r>
    </w:p>
    <w:p w:rsidR="00BA283F" w:rsidRPr="00BA283F" w:rsidRDefault="00BA283F" w:rsidP="00BA283F">
      <w:pPr>
        <w:jc w:val="right"/>
        <w:rPr>
          <w:rFonts w:cs="Arial"/>
          <w:b/>
          <w:bCs/>
          <w:kern w:val="28"/>
          <w:sz w:val="32"/>
          <w:szCs w:val="32"/>
        </w:rPr>
      </w:pPr>
      <w:r w:rsidRPr="00BA283F">
        <w:rPr>
          <w:rFonts w:cs="Arial"/>
          <w:b/>
          <w:bCs/>
          <w:kern w:val="28"/>
          <w:sz w:val="32"/>
          <w:szCs w:val="32"/>
        </w:rPr>
        <w:t xml:space="preserve">муниципального округа </w:t>
      </w:r>
    </w:p>
    <w:p w:rsidR="00BA283F" w:rsidRPr="00BA283F" w:rsidRDefault="00BA283F" w:rsidP="00BA283F">
      <w:pPr>
        <w:jc w:val="right"/>
        <w:rPr>
          <w:rFonts w:cs="Arial"/>
          <w:b/>
          <w:bCs/>
          <w:kern w:val="28"/>
          <w:sz w:val="32"/>
          <w:szCs w:val="32"/>
        </w:rPr>
      </w:pPr>
      <w:r w:rsidRPr="00BA283F">
        <w:rPr>
          <w:rFonts w:cs="Arial"/>
          <w:b/>
          <w:bCs/>
          <w:kern w:val="28"/>
          <w:sz w:val="32"/>
          <w:szCs w:val="32"/>
        </w:rPr>
        <w:t>от 26 сентября 2023 г.</w:t>
      </w:r>
    </w:p>
    <w:p w:rsidR="00BA283F" w:rsidRPr="00BA283F" w:rsidRDefault="00BA283F" w:rsidP="00BA283F">
      <w:pPr>
        <w:jc w:val="right"/>
        <w:rPr>
          <w:rFonts w:cs="Arial"/>
          <w:b/>
          <w:bCs/>
          <w:kern w:val="28"/>
          <w:sz w:val="32"/>
          <w:szCs w:val="32"/>
        </w:rPr>
      </w:pPr>
      <w:r w:rsidRPr="00BA283F">
        <w:rPr>
          <w:rFonts w:cs="Arial"/>
          <w:b/>
          <w:bCs/>
          <w:kern w:val="28"/>
          <w:sz w:val="32"/>
          <w:szCs w:val="32"/>
        </w:rPr>
        <w:t>№ 903</w:t>
      </w:r>
    </w:p>
    <w:p w:rsidR="007A7EA9" w:rsidRPr="00BA283F" w:rsidRDefault="007A7EA9" w:rsidP="00BA283F">
      <w:pPr>
        <w:jc w:val="right"/>
        <w:rPr>
          <w:rFonts w:cs="Arial"/>
          <w:b/>
          <w:bCs/>
          <w:kern w:val="28"/>
          <w:sz w:val="32"/>
          <w:szCs w:val="32"/>
        </w:rPr>
      </w:pPr>
    </w:p>
    <w:p w:rsidR="00862C2F" w:rsidRPr="00BA283F" w:rsidRDefault="00862C2F" w:rsidP="00BA283F">
      <w:pPr>
        <w:jc w:val="center"/>
        <w:rPr>
          <w:rFonts w:cs="Arial"/>
          <w:b/>
          <w:bCs/>
          <w:kern w:val="32"/>
          <w:sz w:val="32"/>
          <w:szCs w:val="32"/>
        </w:rPr>
      </w:pPr>
      <w:r w:rsidRPr="00BA283F">
        <w:rPr>
          <w:rFonts w:cs="Arial"/>
          <w:b/>
          <w:bCs/>
          <w:kern w:val="32"/>
          <w:sz w:val="32"/>
          <w:szCs w:val="32"/>
        </w:rPr>
        <w:t>Типовая форма соглашения,</w:t>
      </w:r>
      <w:r w:rsidR="00BA283F" w:rsidRPr="00BA283F">
        <w:rPr>
          <w:rFonts w:cs="Arial"/>
          <w:b/>
          <w:bCs/>
          <w:kern w:val="32"/>
          <w:sz w:val="32"/>
          <w:szCs w:val="32"/>
        </w:rPr>
        <w:t xml:space="preserve"> </w:t>
      </w:r>
      <w:r w:rsidRPr="00BA283F">
        <w:rPr>
          <w:rFonts w:cs="Arial"/>
          <w:b/>
          <w:bCs/>
          <w:kern w:val="32"/>
          <w:sz w:val="32"/>
          <w:szCs w:val="32"/>
        </w:rPr>
        <w:t>заключаемого по результатам отбора исполнителей муниципальных услуг в социальной сфере на территории Ленинск-Кузнецкого муниципального округа</w:t>
      </w:r>
    </w:p>
    <w:p w:rsidR="00862C2F" w:rsidRPr="00BA283F" w:rsidRDefault="00862C2F" w:rsidP="00BA283F">
      <w:r w:rsidRPr="00BA283F">
        <w:t>________________________________________</w:t>
      </w:r>
      <w:r w:rsidR="00EF0815">
        <w:t>___________________________</w:t>
      </w:r>
      <w:r w:rsidRPr="00BA283F">
        <w:t xml:space="preserve"> </w:t>
      </w:r>
    </w:p>
    <w:p w:rsidR="00862C2F" w:rsidRPr="00BA283F" w:rsidRDefault="00862C2F" w:rsidP="00BA283F">
      <w:r w:rsidRPr="00BA283F">
        <w:t xml:space="preserve">г.________________________________ </w:t>
      </w:r>
    </w:p>
    <w:p w:rsidR="00862C2F" w:rsidRPr="00BA283F" w:rsidRDefault="00BA283F" w:rsidP="00BA283F">
      <w:r>
        <w:t xml:space="preserve"> </w:t>
      </w:r>
      <w:r w:rsidR="00862C2F" w:rsidRPr="00BA283F">
        <w:t>(место заключения соглашения (договора)</w:t>
      </w:r>
      <w:r>
        <w:t xml:space="preserve"> </w:t>
      </w:r>
    </w:p>
    <w:p w:rsidR="00862C2F" w:rsidRPr="00BA283F" w:rsidRDefault="00862C2F" w:rsidP="00BA283F">
      <w:r w:rsidRPr="00BA283F">
        <w:t>от «___» ____________ 20 ___</w:t>
      </w:r>
      <w:r w:rsidR="00BA283F">
        <w:t xml:space="preserve"> </w:t>
      </w:r>
      <w:r w:rsidRPr="00BA283F">
        <w:t xml:space="preserve">№____________________ </w:t>
      </w:r>
    </w:p>
    <w:p w:rsidR="00862C2F" w:rsidRPr="00BA283F" w:rsidRDefault="00BA283F" w:rsidP="00BA283F">
      <w:r>
        <w:t xml:space="preserve"> </w:t>
      </w:r>
      <w:r w:rsidR="00862C2F" w:rsidRPr="00BA283F">
        <w:t>(дата заключения соглашения)</w:t>
      </w:r>
      <w:r>
        <w:t xml:space="preserve"> </w:t>
      </w:r>
      <w:r w:rsidR="00862C2F" w:rsidRPr="00BA283F">
        <w:t xml:space="preserve">(номер соглашения) </w:t>
      </w:r>
    </w:p>
    <w:p w:rsidR="00862C2F" w:rsidRPr="00BA283F" w:rsidRDefault="00862C2F" w:rsidP="00BA283F">
      <w:r w:rsidRPr="00BA283F">
        <w:rPr>
          <w:rFonts w:eastAsia="Courier New"/>
        </w:rPr>
        <w:t xml:space="preserve"> </w:t>
      </w:r>
    </w:p>
    <w:p w:rsidR="00862C2F" w:rsidRPr="00BA283F" w:rsidRDefault="00862C2F" w:rsidP="00BA283F">
      <w:r w:rsidRPr="00BA283F">
        <w:rPr>
          <w:rFonts w:eastAsia="Courier New"/>
        </w:rPr>
        <w:t xml:space="preserve">____________________________________________________________________________________, </w:t>
      </w:r>
    </w:p>
    <w:p w:rsidR="00862C2F" w:rsidRPr="00BA283F" w:rsidRDefault="00862C2F" w:rsidP="00BA283F">
      <w:r w:rsidRPr="00BA283F">
        <w:t>(наименование органа местного самоуправления города, утвердившего муниципальный социальный заказ на оказание муниципальных услуг в социальной сфере)</w:t>
      </w:r>
    </w:p>
    <w:p w:rsidR="00862C2F" w:rsidRPr="00BA283F" w:rsidRDefault="00862C2F" w:rsidP="00BA283F">
      <w:r w:rsidRPr="00BA283F">
        <w:t>которому(ой), как получателю средств местного</w:t>
      </w:r>
      <w:r w:rsidR="00BA283F">
        <w:t xml:space="preserve"> </w:t>
      </w:r>
      <w:r w:rsidRPr="00BA283F">
        <w:t xml:space="preserve">бюджета доведены лимиты бюджетных обязательств на предоставление субсидий юридическим лицам (за исключением муниципальных учреждений), индивидуальным предпринимателям, а также физическим лицам - производителям товаров, работ, услуг в целях финансового обеспечения (возмещения) затрат муниципального социального заказа на оказание муниципальных услуг в социальной сфере в соответствии со статьей 78.4 </w:t>
      </w:r>
      <w:hyperlink r:id="rId12" w:tooltip="Бюджетный кодекс" w:history="1">
        <w:r w:rsidRPr="00676CCC">
          <w:rPr>
            <w:rStyle w:val="af2"/>
          </w:rPr>
          <w:t>Бюджетного кодекса</w:t>
        </w:r>
      </w:hyperlink>
      <w:r w:rsidRPr="00BA283F">
        <w:t xml:space="preserve"> Российской Федерации, Федеральным законом от 13.07.2020 № 189-ФЗ</w:t>
      </w:r>
      <w:r w:rsidR="00BA283F">
        <w:t xml:space="preserve"> </w:t>
      </w:r>
      <w:r w:rsidRPr="00BA283F">
        <w:t xml:space="preserve">«О государственном (муниципальном) социальном заказе на оказание государственных (муниципальных) услуг в социальной сфере», именуемый в дальнейшем «Уполномоченный орган», в лице </w:t>
      </w:r>
      <w:r w:rsidRPr="00BA283F">
        <w:rPr>
          <w:rFonts w:eastAsia="Courier New"/>
        </w:rPr>
        <w:t xml:space="preserve">_____________________________________________________________________________________ </w:t>
      </w:r>
    </w:p>
    <w:p w:rsidR="00862C2F" w:rsidRPr="00BA283F" w:rsidRDefault="00862C2F" w:rsidP="00BA283F">
      <w:r w:rsidRPr="00BA283F">
        <w:t xml:space="preserve">(наименование должности руководителя Уполномоченного органа или уполномоченного им лица) </w:t>
      </w:r>
    </w:p>
    <w:p w:rsidR="00862C2F" w:rsidRPr="00BA283F" w:rsidRDefault="00862C2F" w:rsidP="00BA283F">
      <w:r w:rsidRPr="00BA283F">
        <w:rPr>
          <w:rFonts w:eastAsia="Courier New"/>
        </w:rPr>
        <w:t xml:space="preserve">________________________________________________________________, </w:t>
      </w:r>
      <w:r w:rsidRPr="00BA283F">
        <w:t xml:space="preserve">действующего(ей) </w:t>
      </w:r>
    </w:p>
    <w:p w:rsidR="00862C2F" w:rsidRPr="00BA283F" w:rsidRDefault="00862C2F" w:rsidP="00BA283F">
      <w:r w:rsidRPr="00BA283F">
        <w:t xml:space="preserve"> (фамилия, имя, отчество (при наличии) руководителя Уполномоченного органа или</w:t>
      </w:r>
      <w:r w:rsidR="00BA283F">
        <w:t xml:space="preserve"> </w:t>
      </w:r>
      <w:r w:rsidRPr="00BA283F">
        <w:t xml:space="preserve">уполномоченного им лица) </w:t>
      </w:r>
    </w:p>
    <w:p w:rsidR="00862C2F" w:rsidRPr="00BA283F" w:rsidRDefault="00862C2F" w:rsidP="00BA283F">
      <w:r w:rsidRPr="00BA283F">
        <w:lastRenderedPageBreak/>
        <w:t>на основании</w:t>
      </w:r>
      <w:r w:rsidRPr="00BA283F">
        <w:rPr>
          <w:rFonts w:eastAsia="Courier New"/>
        </w:rPr>
        <w:t xml:space="preserve"> _____________________________________________________________________, </w:t>
      </w:r>
    </w:p>
    <w:p w:rsidR="00862C2F" w:rsidRPr="00BA283F" w:rsidRDefault="00BA283F" w:rsidP="00BA283F">
      <w:r>
        <w:t xml:space="preserve"> </w:t>
      </w:r>
      <w:r w:rsidR="00862C2F" w:rsidRPr="00BA283F">
        <w:t xml:space="preserve">(наименование, дата, номер правового акта или доверенности) </w:t>
      </w:r>
    </w:p>
    <w:p w:rsidR="00862C2F" w:rsidRPr="00BA283F" w:rsidRDefault="00862C2F" w:rsidP="00BA283F">
      <w:r w:rsidRPr="00BA283F">
        <w:t xml:space="preserve">с одной стороны, и </w:t>
      </w:r>
      <w:r w:rsidRPr="00BA283F">
        <w:rPr>
          <w:rFonts w:eastAsia="Courier New"/>
        </w:rPr>
        <w:t xml:space="preserve">________________________________________________________________, </w:t>
      </w:r>
    </w:p>
    <w:p w:rsidR="00862C2F" w:rsidRPr="00BA283F" w:rsidRDefault="00BA283F" w:rsidP="00BA283F">
      <w:r>
        <w:rPr>
          <w:rFonts w:eastAsia="Courier New"/>
        </w:rPr>
        <w:t xml:space="preserve"> </w:t>
      </w:r>
      <w:r w:rsidR="00862C2F" w:rsidRPr="00BA283F">
        <w:rPr>
          <w:rFonts w:eastAsia="Courier New"/>
        </w:rPr>
        <w:t>(</w:t>
      </w:r>
      <w:r w:rsidR="00862C2F" w:rsidRPr="00BA283F">
        <w:t>наименование юридического лица (за исключением муниципальных учреждений),</w:t>
      </w:r>
      <w:r>
        <w:t xml:space="preserve"> </w:t>
      </w:r>
      <w:r w:rsidR="00862C2F" w:rsidRPr="00BA283F">
        <w:t>фамилия, имя, отчество (при наличии) индивидуального предпринимателя или физического лица)</w:t>
      </w:r>
      <w:r w:rsidR="00862C2F" w:rsidRPr="00BA283F">
        <w:rPr>
          <w:rFonts w:eastAsia="Courier New"/>
        </w:rPr>
        <w:t xml:space="preserve"> </w:t>
      </w:r>
      <w:r w:rsidR="00862C2F" w:rsidRPr="00BA283F">
        <w:t>именуемое в дальнейшем «Исполнитель», в лице</w:t>
      </w:r>
      <w:r>
        <w:t xml:space="preserve"> </w:t>
      </w:r>
    </w:p>
    <w:p w:rsidR="00862C2F" w:rsidRPr="00BA283F" w:rsidRDefault="00862C2F" w:rsidP="00BA283F">
      <w:r w:rsidRPr="00BA283F">
        <w:rPr>
          <w:rFonts w:eastAsia="Courier New"/>
        </w:rPr>
        <w:t>____________________________________________________________________________________,</w:t>
      </w:r>
      <w:r w:rsidR="00BA283F">
        <w:rPr>
          <w:rFonts w:eastAsia="Courier New"/>
        </w:rPr>
        <w:t xml:space="preserve"> </w:t>
      </w:r>
    </w:p>
    <w:p w:rsidR="00862C2F" w:rsidRPr="00BA283F" w:rsidRDefault="00862C2F" w:rsidP="00BA283F">
      <w:r w:rsidRPr="00BA283F">
        <w:t xml:space="preserve">(наименование должности, а также фамилия, имя, отчество (при наличии) лица, представляющего Исполнителя, или уполномоченного им лица) </w:t>
      </w:r>
    </w:p>
    <w:p w:rsidR="00862C2F" w:rsidRPr="00BA283F" w:rsidRDefault="00862C2F" w:rsidP="00BA283F">
      <w:r w:rsidRPr="00BA283F">
        <w:t>действующего на основании</w:t>
      </w:r>
      <w:r w:rsidRPr="00BA283F">
        <w:rPr>
          <w:rFonts w:eastAsia="Courier New"/>
        </w:rPr>
        <w:t>_______________________________________________________,</w:t>
      </w:r>
      <w:r w:rsidR="00BA283F">
        <w:rPr>
          <w:rFonts w:eastAsia="Courier New"/>
        </w:rPr>
        <w:t xml:space="preserve"> </w:t>
      </w:r>
      <w:r w:rsidRPr="00BA283F">
        <w:rPr>
          <w:rFonts w:eastAsia="Courier New"/>
        </w:rPr>
        <w:t>(</w:t>
      </w:r>
      <w:r w:rsidRPr="00BA283F">
        <w:t>реквизиты учредительного документа юридического лица, свидетельства о государственной регистрации</w:t>
      </w:r>
      <w:r w:rsidR="00BA283F">
        <w:t xml:space="preserve"> </w:t>
      </w:r>
      <w:r w:rsidRPr="00BA283F">
        <w:t>индивидуального предпринимателя или иной документ, удостоверяющий полномочия)</w:t>
      </w:r>
    </w:p>
    <w:p w:rsidR="00862C2F" w:rsidRPr="00BA283F" w:rsidRDefault="00862C2F" w:rsidP="00BA283F">
      <w:r w:rsidRPr="00BA283F">
        <w:t xml:space="preserve">с другой стороны, далее именуемые «Стороны», в соответствии с Федеральным законом от 13.07.2020 № 189-ФЗ «О государственном (муниципальном) социальном заказе на оказание государственных (муниципальных) услуг в социальной сфере» </w:t>
      </w:r>
    </w:p>
    <w:p w:rsidR="00862C2F" w:rsidRPr="00BA283F" w:rsidRDefault="00862C2F" w:rsidP="00BA283F">
      <w:r w:rsidRPr="00BA283F">
        <w:t xml:space="preserve">(далее - Федеральный закон), </w:t>
      </w:r>
      <w:hyperlink r:id="rId13" w:tooltip="Бюджетный кодекс" w:history="1">
        <w:r w:rsidRPr="00676CCC">
          <w:rPr>
            <w:rStyle w:val="af2"/>
          </w:rPr>
          <w:t>Бюджетным кодексом</w:t>
        </w:r>
      </w:hyperlink>
      <w:r w:rsidRPr="00BA283F">
        <w:t xml:space="preserve"> Российской Федерации, Порядком предоставления субсидий на оплату соглашения </w:t>
      </w:r>
    </w:p>
    <w:p w:rsidR="00862C2F" w:rsidRPr="00BA283F" w:rsidRDefault="00862C2F" w:rsidP="00BA283F">
      <w:r w:rsidRPr="00BA283F">
        <w:t xml:space="preserve">_______________________________________________________________________2, утвержденным постановлением администрации </w:t>
      </w:r>
      <w:r w:rsidR="00EF0815">
        <w:t>Ленинск-Кузнецкого</w:t>
      </w:r>
      <w:r w:rsidRPr="00BA283F">
        <w:t xml:space="preserve"> муниципального округа от _________ №______ (далее – Порядок предоставления субси</w:t>
      </w:r>
      <w:r w:rsidR="00EF0815">
        <w:t>дий), _________________________</w:t>
      </w:r>
      <w:r w:rsidRPr="00BA283F">
        <w:t>, заключили настоящее Соглашение о нижеследующем.</w:t>
      </w:r>
      <w:r w:rsidR="00BA283F">
        <w:t xml:space="preserve"> </w:t>
      </w:r>
    </w:p>
    <w:p w:rsidR="00862C2F" w:rsidRPr="00BA283F" w:rsidRDefault="00862C2F" w:rsidP="00BA283F">
      <w:r w:rsidRPr="00BA283F">
        <w:rPr>
          <w:rFonts w:eastAsia="Courier New"/>
        </w:rPr>
        <w:t xml:space="preserve"> </w:t>
      </w:r>
    </w:p>
    <w:p w:rsidR="00862C2F" w:rsidRPr="00BA283F" w:rsidRDefault="00862C2F" w:rsidP="00BA283F">
      <w:r w:rsidRPr="00BA283F">
        <w:t xml:space="preserve">I. Предмет Соглашения </w:t>
      </w:r>
    </w:p>
    <w:p w:rsidR="00862C2F" w:rsidRPr="00BA283F" w:rsidRDefault="00862C2F" w:rsidP="00BA283F">
      <w:r w:rsidRPr="00BA283F">
        <w:t xml:space="preserve"> </w:t>
      </w:r>
    </w:p>
    <w:p w:rsidR="00862C2F" w:rsidRPr="00BA283F" w:rsidRDefault="00862C2F" w:rsidP="00BA283F">
      <w:r w:rsidRPr="00BA283F">
        <w:t xml:space="preserve">1.1. Предметом настоящего Соглашения является предоставление Исполнителю из местного бюджета в 20___ году/20____ - 20____ </w:t>
      </w:r>
    </w:p>
    <w:p w:rsidR="00862C2F" w:rsidRPr="00BA283F" w:rsidRDefault="00862C2F" w:rsidP="00BA283F">
      <w:r w:rsidRPr="00BA283F">
        <w:t xml:space="preserve">годах4 субсидии на оплату соглашения __________________________________, в целях оказания включенной(ых) в муниципальный социальный заказ на оказание муниципальных услуг в социальной сфере, утвержденный Уполномоченным органом № ________ от «___» __________ 20___ года (далее </w:t>
      </w:r>
      <w:r w:rsidRPr="00BA283F">
        <w:tab/>
        <w:t xml:space="preserve">– Субсидия, социальный заказ), муниципальной(ых) услуги (услуг) в социальной сфере (далее – Услуга (Услуги)6: </w:t>
      </w:r>
    </w:p>
    <w:p w:rsidR="00862C2F" w:rsidRPr="00BA283F" w:rsidRDefault="00862C2F" w:rsidP="00BA283F">
      <w:r w:rsidRPr="00BA283F">
        <w:t>1.1.1. ______________________________________________________________;</w:t>
      </w:r>
      <w:r w:rsidR="00BA283F">
        <w:t xml:space="preserve"> </w:t>
      </w:r>
    </w:p>
    <w:p w:rsidR="00862C2F" w:rsidRPr="00BA283F" w:rsidRDefault="00862C2F" w:rsidP="00BA283F">
      <w:r w:rsidRPr="00BA283F">
        <w:t xml:space="preserve">1.1.2. ______________________________________________________________; </w:t>
      </w:r>
    </w:p>
    <w:p w:rsidR="00862C2F" w:rsidRPr="00BA283F" w:rsidRDefault="00862C2F" w:rsidP="00BA283F">
      <w:r w:rsidRPr="00BA283F">
        <w:t xml:space="preserve">1.1.3. ______________________________________________________________; </w:t>
      </w:r>
    </w:p>
    <w:p w:rsidR="00862C2F" w:rsidRPr="00BA283F" w:rsidRDefault="00862C2F" w:rsidP="00BA283F">
      <w:r w:rsidRPr="00BA283F">
        <w:t xml:space="preserve">1.4. ______________________________________________________________; </w:t>
      </w:r>
    </w:p>
    <w:p w:rsidR="00862C2F" w:rsidRPr="00BA283F" w:rsidRDefault="00862C2F" w:rsidP="00BA283F">
      <w:r w:rsidRPr="00BA283F">
        <w:t xml:space="preserve"> </w:t>
      </w:r>
    </w:p>
    <w:p w:rsidR="00862C2F" w:rsidRPr="00BA283F" w:rsidRDefault="00862C2F" w:rsidP="00BA283F">
      <w:r w:rsidRPr="00BA283F">
        <w:t xml:space="preserve">1.1.1.1 в рамках реализации Исполнителем следующего(их) проекта(ов) (мероприятий): </w:t>
      </w:r>
    </w:p>
    <w:p w:rsidR="00862C2F" w:rsidRPr="00BA283F" w:rsidRDefault="00862C2F" w:rsidP="00BA283F">
      <w:r w:rsidRPr="00BA283F">
        <w:t>1.1.1.1.2.</w:t>
      </w:r>
      <w:r w:rsidR="00BA283F">
        <w:t xml:space="preserve"> </w:t>
      </w:r>
      <w:r w:rsidRPr="00BA283F">
        <w:t>достижения результата(ов) про</w:t>
      </w:r>
      <w:r w:rsidR="0021578A" w:rsidRPr="00BA283F">
        <w:t>екта___________________________</w:t>
      </w:r>
      <w:r w:rsidRPr="00BA283F">
        <w:t>;</w:t>
      </w:r>
      <w:r w:rsidR="00BA283F">
        <w:t xml:space="preserve"> </w:t>
      </w:r>
    </w:p>
    <w:p w:rsidR="00862C2F" w:rsidRPr="00BA283F" w:rsidRDefault="00BA283F" w:rsidP="00BA283F">
      <w:r>
        <w:t xml:space="preserve"> </w:t>
      </w:r>
      <w:r w:rsidR="00862C2F" w:rsidRPr="00BA283F">
        <w:t xml:space="preserve">(наименование проекта) </w:t>
      </w:r>
    </w:p>
    <w:p w:rsidR="00862C2F" w:rsidRPr="00BA283F" w:rsidRDefault="00862C2F" w:rsidP="00BA283F">
      <w:r w:rsidRPr="00BA283F">
        <w:t>1.1.1.1.3.</w:t>
      </w:r>
      <w:r w:rsidR="00BA283F">
        <w:t xml:space="preserve"> </w:t>
      </w:r>
      <w:r w:rsidRPr="00BA283F">
        <w:t xml:space="preserve">достижения результата (выполнения мероприятия) </w:t>
      </w:r>
    </w:p>
    <w:p w:rsidR="00862C2F" w:rsidRPr="00BA283F" w:rsidRDefault="00862C2F" w:rsidP="00BA283F">
      <w:r w:rsidRPr="00BA283F">
        <w:rPr>
          <w:rFonts w:eastAsia="Courier New"/>
        </w:rPr>
        <w:lastRenderedPageBreak/>
        <w:t xml:space="preserve">_____________________________________________________________________________________ </w:t>
      </w:r>
    </w:p>
    <w:p w:rsidR="00862C2F" w:rsidRPr="00BA283F" w:rsidRDefault="00862C2F" w:rsidP="00BA283F">
      <w:r w:rsidRPr="00BA283F">
        <w:t xml:space="preserve">(вид и наименование структурного элемента) </w:t>
      </w:r>
    </w:p>
    <w:p w:rsidR="00862C2F" w:rsidRPr="00BA283F" w:rsidRDefault="00862C2F" w:rsidP="00BA283F">
      <w:r w:rsidRPr="00BA283F">
        <w:t>в муниципальной программе</w:t>
      </w:r>
      <w:r w:rsidRPr="00BA283F">
        <w:rPr>
          <w:rFonts w:eastAsia="Courier New"/>
        </w:rPr>
        <w:t xml:space="preserve"> _____________________________________________________</w:t>
      </w:r>
      <w:r w:rsidRPr="00BA283F">
        <w:t>.</w:t>
      </w:r>
      <w:r w:rsidRPr="00BA283F">
        <w:rPr>
          <w:rFonts w:eastAsia="Courier New"/>
        </w:rPr>
        <w:t xml:space="preserve"> </w:t>
      </w:r>
    </w:p>
    <w:p w:rsidR="00862C2F" w:rsidRPr="00BA283F" w:rsidRDefault="00BA283F" w:rsidP="00BA283F">
      <w:r>
        <w:t xml:space="preserve"> </w:t>
      </w:r>
      <w:r w:rsidR="00862C2F" w:rsidRPr="00BA283F">
        <w:t xml:space="preserve">(наименование программы) </w:t>
      </w:r>
    </w:p>
    <w:p w:rsidR="00862C2F" w:rsidRPr="00BA283F" w:rsidRDefault="00EF0815" w:rsidP="00BA283F">
      <w:r>
        <w:t xml:space="preserve">1.2. </w:t>
      </w:r>
      <w:r w:rsidR="00862C2F" w:rsidRPr="00BA283F">
        <w:t>Оказание Услуги (Услуг) осуществляется в соответствии с условиями оказания Услуги (Услуг), указанными в Приложении № ___, являющимся неотъемлемой частью настоящего Соглашения9, в 20___году/20___-20____годах.</w:t>
      </w:r>
      <w:r w:rsidR="00BA283F">
        <w:t xml:space="preserve"> </w:t>
      </w:r>
    </w:p>
    <w:p w:rsidR="00862C2F" w:rsidRPr="00BA283F" w:rsidRDefault="00EF0815" w:rsidP="00BA283F">
      <w:r>
        <w:t xml:space="preserve">1.3. </w:t>
      </w:r>
      <w:r w:rsidR="00862C2F" w:rsidRPr="00BA283F">
        <w:t xml:space="preserve">Оказание Услуги (Услуг) осуществляется в соответствии со стандартом (порядком) оказания Услуги (Услуг), а при отсутствии нормативного правового акта, устанавливающего стандарт (порядок) оказания услуги - в соответствии с требованиями к условиям и порядку оказания Услуги (Услуг), утвержденными Уполномоченным органом (далее - стандарт (порядок). </w:t>
      </w:r>
    </w:p>
    <w:p w:rsidR="00862C2F" w:rsidRPr="00BA283F" w:rsidRDefault="00862C2F" w:rsidP="00BA283F">
      <w:r w:rsidRPr="00BA283F">
        <w:t xml:space="preserve"> </w:t>
      </w:r>
    </w:p>
    <w:p w:rsidR="00862C2F" w:rsidRPr="00BA283F" w:rsidRDefault="00862C2F" w:rsidP="00BA283F">
      <w:r w:rsidRPr="00BA283F">
        <w:t xml:space="preserve">II. Порядок, условия предоставления Субсидии и </w:t>
      </w:r>
    </w:p>
    <w:p w:rsidR="00862C2F" w:rsidRPr="00BA283F" w:rsidRDefault="00862C2F" w:rsidP="00BA283F">
      <w:r w:rsidRPr="00BA283F">
        <w:t xml:space="preserve"> (финансовое обеспечение/возмещение) затрат, связанных с оказанием Услуги (Услуг).</w:t>
      </w:r>
    </w:p>
    <w:p w:rsidR="00862C2F" w:rsidRPr="00BA283F" w:rsidRDefault="00862C2F" w:rsidP="00BA283F"/>
    <w:p w:rsidR="00862C2F" w:rsidRPr="00BA283F" w:rsidRDefault="00EF0815" w:rsidP="00BA283F">
      <w:r>
        <w:t xml:space="preserve">2.1. </w:t>
      </w:r>
      <w:r w:rsidR="00862C2F" w:rsidRPr="00BA283F">
        <w:t xml:space="preserve">Субсидия предоставляется Исполнителю на оказание Услуги (Услуг), определенной(ых) пунктом 1.1 настоящего Соглашения. </w:t>
      </w:r>
    </w:p>
    <w:p w:rsidR="00862C2F" w:rsidRPr="00BA283F" w:rsidRDefault="00EF0815" w:rsidP="00BA283F">
      <w:r>
        <w:t xml:space="preserve">2.2. </w:t>
      </w:r>
      <w:r w:rsidR="00862C2F" w:rsidRPr="00BA283F">
        <w:t>Субсидия предоставляется в форме _____________________________</w:t>
      </w:r>
      <w:r w:rsidR="00BA283F">
        <w:t xml:space="preserve"> </w:t>
      </w:r>
      <w:r w:rsidR="00862C2F" w:rsidRPr="00BA283F">
        <w:t xml:space="preserve">в соответствии с Порядком предоставления субсидий. </w:t>
      </w:r>
    </w:p>
    <w:p w:rsidR="00862C2F" w:rsidRPr="00BA283F" w:rsidRDefault="00EF0815" w:rsidP="00BA283F">
      <w:r>
        <w:t xml:space="preserve">2.3. </w:t>
      </w:r>
      <w:r w:rsidR="00862C2F" w:rsidRPr="00BA283F">
        <w:t xml:space="preserve">Субсидия предоставляется в пределах лимитов бюджетных обязательств, доведенных Уполномоченному органу как получателю средств местного бюджета по кодам классификации расходов бюджетов Российской Федерации (далее - коды БК). </w:t>
      </w:r>
    </w:p>
    <w:p w:rsidR="00862C2F" w:rsidRPr="00BA283F" w:rsidRDefault="00862C2F" w:rsidP="00BA283F">
      <w:r w:rsidRPr="00BA283F">
        <w:t>2.4.</w:t>
      </w:r>
      <w:r w:rsidR="00EF0815">
        <w:t xml:space="preserve"> </w:t>
      </w:r>
      <w:r w:rsidRPr="00BA283F">
        <w:t xml:space="preserve">Субсидия предоставляется Исполнителю </w:t>
      </w:r>
    </w:p>
    <w:p w:rsidR="00862C2F" w:rsidRPr="00BA283F" w:rsidRDefault="00EF0815" w:rsidP="00BA283F">
      <w:r>
        <w:t>а) в следующем размере</w:t>
      </w:r>
      <w:r w:rsidR="00862C2F" w:rsidRPr="00BA283F">
        <w:t xml:space="preserve">: в 20__ году ________ (__________________) </w:t>
      </w:r>
    </w:p>
    <w:p w:rsidR="00862C2F" w:rsidRPr="00BA283F" w:rsidRDefault="00BA283F" w:rsidP="00BA283F">
      <w:r>
        <w:t xml:space="preserve"> </w:t>
      </w:r>
      <w:r w:rsidR="00862C2F" w:rsidRPr="00BA283F">
        <w:t>(сумма прописью)</w:t>
      </w:r>
      <w:r>
        <w:t xml:space="preserve"> </w:t>
      </w:r>
    </w:p>
    <w:p w:rsidR="00862C2F" w:rsidRPr="00BA283F" w:rsidRDefault="00862C2F" w:rsidP="00BA283F">
      <w:r w:rsidRPr="00BA283F">
        <w:t>рублей - по коду БК ________;</w:t>
      </w:r>
    </w:p>
    <w:p w:rsidR="00862C2F" w:rsidRPr="00BA283F" w:rsidRDefault="00BA283F" w:rsidP="00BA283F">
      <w:r>
        <w:t xml:space="preserve"> </w:t>
      </w:r>
      <w:r w:rsidR="00862C2F" w:rsidRPr="00BA283F">
        <w:t xml:space="preserve">(код БК) </w:t>
      </w:r>
    </w:p>
    <w:p w:rsidR="00862C2F" w:rsidRPr="00BA283F" w:rsidRDefault="00BA283F" w:rsidP="00BA283F">
      <w:r>
        <w:t xml:space="preserve"> </w:t>
      </w:r>
      <w:r w:rsidR="00862C2F" w:rsidRPr="00BA283F">
        <w:t xml:space="preserve">в 20__ году ________ (___________________) рублей - по коду БК ___________; </w:t>
      </w:r>
    </w:p>
    <w:p w:rsidR="00862C2F" w:rsidRPr="00BA283F" w:rsidRDefault="00BA283F" w:rsidP="00BA283F">
      <w:r>
        <w:t xml:space="preserve"> </w:t>
      </w:r>
      <w:r w:rsidR="00862C2F" w:rsidRPr="00BA283F">
        <w:t>(сумма прописью)</w:t>
      </w:r>
      <w:r>
        <w:t xml:space="preserve"> </w:t>
      </w:r>
      <w:r w:rsidR="00862C2F" w:rsidRPr="00BA283F">
        <w:t xml:space="preserve">(код БК) </w:t>
      </w:r>
    </w:p>
    <w:p w:rsidR="00862C2F" w:rsidRPr="00BA283F" w:rsidRDefault="00862C2F" w:rsidP="00BA283F">
      <w:r w:rsidRPr="00BA283F">
        <w:t xml:space="preserve">в 20__ году ________ (___________________) рублей - по коду БК __________; </w:t>
      </w:r>
    </w:p>
    <w:p w:rsidR="00862C2F" w:rsidRPr="00BA283F" w:rsidRDefault="00BA283F" w:rsidP="00BA283F">
      <w:r>
        <w:t xml:space="preserve"> </w:t>
      </w:r>
      <w:r w:rsidR="00862C2F" w:rsidRPr="00BA283F">
        <w:t>(сумма прописью)</w:t>
      </w:r>
      <w:r>
        <w:t xml:space="preserve"> </w:t>
      </w:r>
      <w:r w:rsidR="00862C2F" w:rsidRPr="00BA283F">
        <w:t xml:space="preserve">(код БК) </w:t>
      </w:r>
    </w:p>
    <w:p w:rsidR="00862C2F" w:rsidRPr="00BA283F" w:rsidRDefault="00862C2F" w:rsidP="00BA283F">
      <w:r w:rsidRPr="00BA283F">
        <w:t xml:space="preserve">в 20__ году ________ (___________________) рублей - по коду БК __________. </w:t>
      </w:r>
    </w:p>
    <w:p w:rsidR="00862C2F" w:rsidRPr="00BA283F" w:rsidRDefault="00BA283F" w:rsidP="00BA283F">
      <w:r>
        <w:t xml:space="preserve"> </w:t>
      </w:r>
      <w:r w:rsidR="00862C2F" w:rsidRPr="00BA283F">
        <w:t>(сумма прописью)</w:t>
      </w:r>
      <w:r>
        <w:t xml:space="preserve"> </w:t>
      </w:r>
      <w:r w:rsidR="00862C2F" w:rsidRPr="00BA283F">
        <w:t xml:space="preserve">(код БК) </w:t>
      </w:r>
    </w:p>
    <w:p w:rsidR="00862C2F" w:rsidRPr="00BA283F" w:rsidRDefault="00862C2F" w:rsidP="00BA283F">
      <w:r w:rsidRPr="00BA283F">
        <w:t>б) в целях оплаты Соглашения, в размере который определяется Уполномоченным органом в формируемом им расчете по форме, определенной в составе Приложения № __ к настоящему Соглашению, являющемуся неотъемлемой частью настоящего соглашения, и определяется как произведение значения нормативных затрат на оказание Услуги (Услуг) и объема оказания Услуги (Услуг), подлежащих оказанию Исполнителем потребителям услуг.</w:t>
      </w:r>
    </w:p>
    <w:p w:rsidR="00862C2F" w:rsidRPr="00BA283F" w:rsidRDefault="00862C2F" w:rsidP="00BA283F">
      <w:r w:rsidRPr="00BA283F">
        <w:t xml:space="preserve">2.5. Условием предоставления Субсидии является: </w:t>
      </w:r>
    </w:p>
    <w:p w:rsidR="00862C2F" w:rsidRPr="00BA283F" w:rsidRDefault="00862C2F" w:rsidP="00BA283F">
      <w:r w:rsidRPr="00BA283F">
        <w:t xml:space="preserve">2.5.1. согласие Исполнителя на осуществление Уполномоченным органом и органами муниципального финансового контроля проверок соблюдения им условий, установленных Соглашением, выраженное путем подписания настоящего Соглашения; </w:t>
      </w:r>
    </w:p>
    <w:p w:rsidR="00862C2F" w:rsidRPr="00BA283F" w:rsidRDefault="00862C2F" w:rsidP="00BA283F">
      <w:r w:rsidRPr="00BA283F">
        <w:lastRenderedPageBreak/>
        <w:t xml:space="preserve">2.5.2. запрет на заключение Исполнителем с иными лицами договоров, предметом которых является оказание Услуги (Услуг), являющихся предметом Соглашения, если иное не установлено федеральными законами. </w:t>
      </w:r>
    </w:p>
    <w:p w:rsidR="00862C2F" w:rsidRPr="00BA283F" w:rsidRDefault="00862C2F" w:rsidP="00BA283F">
      <w:r w:rsidRPr="00BA283F">
        <w:t xml:space="preserve">2.6. Иные условия предоставления Субсидии: </w:t>
      </w:r>
    </w:p>
    <w:p w:rsidR="00862C2F" w:rsidRPr="00BA283F" w:rsidRDefault="00862C2F" w:rsidP="00BA283F">
      <w:r w:rsidRPr="00BA283F">
        <w:t xml:space="preserve">2.6.1. ____________________________________________________________; </w:t>
      </w:r>
    </w:p>
    <w:p w:rsidR="00862C2F" w:rsidRPr="00BA283F" w:rsidRDefault="00862C2F" w:rsidP="00BA283F">
      <w:r w:rsidRPr="00BA283F">
        <w:t xml:space="preserve">2.6.2. ____________________________________________________________. </w:t>
      </w:r>
    </w:p>
    <w:p w:rsidR="00862C2F" w:rsidRPr="00BA283F" w:rsidRDefault="00862C2F" w:rsidP="00BA283F">
      <w:r w:rsidRPr="00BA283F">
        <w:t xml:space="preserve"> </w:t>
      </w:r>
    </w:p>
    <w:p w:rsidR="00862C2F" w:rsidRPr="00BA283F" w:rsidRDefault="008F74FE" w:rsidP="00BA283F">
      <w:r>
        <w:rPr>
          <w:lang w:val="en-US"/>
        </w:rPr>
        <w:t>III</w:t>
      </w:r>
      <w:r w:rsidRPr="008F74FE">
        <w:t xml:space="preserve">. </w:t>
      </w:r>
      <w:r w:rsidR="00862C2F" w:rsidRPr="00BA283F">
        <w:t xml:space="preserve">Порядок перечисления Субсидии </w:t>
      </w:r>
    </w:p>
    <w:p w:rsidR="00862C2F" w:rsidRPr="00BA283F" w:rsidRDefault="00862C2F" w:rsidP="00BA283F"/>
    <w:p w:rsidR="00862C2F" w:rsidRPr="00BA283F" w:rsidRDefault="00862C2F" w:rsidP="00BA283F">
      <w:r w:rsidRPr="00BA283F">
        <w:t xml:space="preserve">3.1. Перечисление Субсидии осуществляется: </w:t>
      </w:r>
    </w:p>
    <w:p w:rsidR="00862C2F" w:rsidRPr="00BA283F" w:rsidRDefault="00862C2F" w:rsidP="00BA283F">
      <w:r w:rsidRPr="00BA283F">
        <w:t xml:space="preserve">3.1.1. на счет Исполнителя, открытый: </w:t>
      </w:r>
    </w:p>
    <w:p w:rsidR="00862C2F" w:rsidRPr="00BA283F" w:rsidRDefault="00862C2F" w:rsidP="00BA283F">
      <w:r w:rsidRPr="00BA283F">
        <w:t>в________________________________________________________________</w:t>
      </w:r>
      <w:r w:rsidRPr="00BA283F">
        <w:rPr>
          <w:rFonts w:eastAsia="Courier New"/>
        </w:rPr>
        <w:t xml:space="preserve"> </w:t>
      </w:r>
    </w:p>
    <w:p w:rsidR="00862C2F" w:rsidRPr="00BA283F" w:rsidRDefault="00BA283F" w:rsidP="00BA283F">
      <w:r>
        <w:rPr>
          <w:rFonts w:eastAsia="Courier New"/>
        </w:rPr>
        <w:t xml:space="preserve"> </w:t>
      </w:r>
      <w:r w:rsidR="00862C2F" w:rsidRPr="00BA283F">
        <w:t xml:space="preserve">(наименование учреждения Центрального банка Российской Федерации или кредитной организации) </w:t>
      </w:r>
    </w:p>
    <w:p w:rsidR="00862C2F" w:rsidRPr="00BA283F" w:rsidRDefault="00862C2F" w:rsidP="00BA283F">
      <w:r w:rsidRPr="00BA283F">
        <w:t>в соответствии с бюджетным законод</w:t>
      </w:r>
      <w:r w:rsidR="00EF0815">
        <w:t>ательством Российской Федерации</w:t>
      </w:r>
      <w:r w:rsidRPr="00BA283F">
        <w:t xml:space="preserve">: </w:t>
      </w:r>
    </w:p>
    <w:p w:rsidR="00862C2F" w:rsidRPr="00BA283F" w:rsidRDefault="00862C2F" w:rsidP="00BA283F">
      <w:r w:rsidRPr="00BA283F">
        <w:t xml:space="preserve">3.1.1.1. в соответствии с планом-графиком перечисления Субсидии, установленным в приложении № ___ к настоящему Соглашению, являющимся неотъемлемой частью настоящего Соглашения; </w:t>
      </w:r>
    </w:p>
    <w:p w:rsidR="00862C2F" w:rsidRPr="00BA283F" w:rsidRDefault="00862C2F" w:rsidP="00BA283F">
      <w:r w:rsidRPr="00BA283F">
        <w:t xml:space="preserve">в соответствии с планом-графиком перечисления Субсидии, установленным в расчете, формируемом Уполномоченным органом в составе приложения № ___ к настоящему Соглашению, являющимся неотъемлемой частью настоящего Соглашения; </w:t>
      </w:r>
    </w:p>
    <w:p w:rsidR="00862C2F" w:rsidRPr="00BA283F" w:rsidRDefault="00EF0815" w:rsidP="00BA283F">
      <w:r>
        <w:t xml:space="preserve">3.1.1.2. </w:t>
      </w:r>
      <w:r w:rsidR="00862C2F" w:rsidRPr="00BA283F">
        <w:t xml:space="preserve">не позднее ____ рабочего дня, следующего за днем представления Исполнителем в Уполномоченный орган отчета об исполнении настоящего Соглашения и иных документов, предусмотренных Порядком предоставления субсидии: </w:t>
      </w:r>
    </w:p>
    <w:p w:rsidR="00862C2F" w:rsidRPr="00BA283F" w:rsidRDefault="00862C2F" w:rsidP="00EF0815">
      <w:pPr>
        <w:ind w:left="567" w:firstLine="0"/>
      </w:pPr>
      <w:r w:rsidRPr="00BA283F">
        <w:t xml:space="preserve">3.1.1.2.1. ___________________________________________________________; 3.1.1.2.2. ___________________________________________________________. </w:t>
      </w:r>
    </w:p>
    <w:p w:rsidR="00862C2F" w:rsidRPr="00BA283F" w:rsidRDefault="00862C2F" w:rsidP="00BA283F">
      <w:r w:rsidRPr="00BA283F">
        <w:t xml:space="preserve"> </w:t>
      </w:r>
    </w:p>
    <w:p w:rsidR="00862C2F" w:rsidRPr="00BA283F" w:rsidRDefault="008F74FE" w:rsidP="008F74FE">
      <w:pPr>
        <w:pStyle w:val="a3"/>
        <w:ind w:left="2007" w:firstLine="0"/>
      </w:pPr>
      <w:r>
        <w:rPr>
          <w:lang w:val="en-US"/>
        </w:rPr>
        <w:t>IV</w:t>
      </w:r>
      <w:r w:rsidRPr="00676CCC">
        <w:t>.</w:t>
      </w:r>
      <w:r w:rsidR="00862C2F" w:rsidRPr="00BA283F">
        <w:t xml:space="preserve">Взаимодействие Сторон </w:t>
      </w:r>
    </w:p>
    <w:p w:rsidR="00862C2F" w:rsidRPr="00BA283F" w:rsidRDefault="00862C2F" w:rsidP="00BA283F">
      <w:r w:rsidRPr="00BA283F">
        <w:t xml:space="preserve"> </w:t>
      </w:r>
    </w:p>
    <w:p w:rsidR="00862C2F" w:rsidRPr="00BA283F" w:rsidRDefault="00862C2F" w:rsidP="00BA283F">
      <w:r w:rsidRPr="00BA283F">
        <w:t xml:space="preserve">4.1. Уполномоченный орган обязуется: </w:t>
      </w:r>
    </w:p>
    <w:p w:rsidR="00862C2F" w:rsidRPr="00BA283F" w:rsidRDefault="00862C2F" w:rsidP="00BA283F">
      <w:r w:rsidRPr="00BA283F">
        <w:t xml:space="preserve">4.1.1. предоставлять Исполнителю следующую информацию, необходимую для оказания Услуги (Услуг): </w:t>
      </w:r>
    </w:p>
    <w:p w:rsidR="00862C2F" w:rsidRPr="00BA283F" w:rsidRDefault="00BD1FA6" w:rsidP="00BA283F">
      <w:r>
        <w:t xml:space="preserve">4.1.1.1. </w:t>
      </w:r>
      <w:r w:rsidR="00862C2F" w:rsidRPr="00BA283F">
        <w:t xml:space="preserve">____________________________________________________________; </w:t>
      </w:r>
    </w:p>
    <w:p w:rsidR="00862C2F" w:rsidRPr="00BA283F" w:rsidRDefault="00BD1FA6" w:rsidP="00BA283F">
      <w:r>
        <w:t xml:space="preserve">4.1.1.2. </w:t>
      </w:r>
      <w:r w:rsidR="00862C2F" w:rsidRPr="00BA283F">
        <w:t xml:space="preserve">____________________________________________________________; </w:t>
      </w:r>
    </w:p>
    <w:p w:rsidR="00862C2F" w:rsidRPr="00BA283F" w:rsidRDefault="00BD1FA6" w:rsidP="00BA283F">
      <w:r>
        <w:t xml:space="preserve">4.1.2. </w:t>
      </w:r>
      <w:r w:rsidR="00862C2F" w:rsidRPr="00BA283F">
        <w:t xml:space="preserve">обеспечить предоставление Субсидии в объеме, определенном в соответствии с разделом II настоящего Соглашения; </w:t>
      </w:r>
    </w:p>
    <w:p w:rsidR="00862C2F" w:rsidRPr="00BA283F" w:rsidRDefault="00BD1FA6" w:rsidP="00BA283F">
      <w:r>
        <w:t xml:space="preserve">4.1.3. </w:t>
      </w:r>
      <w:r w:rsidR="00862C2F" w:rsidRPr="00BA283F">
        <w:t xml:space="preserve">обеспечить перечисление Субсидии на соответствующий счет, указанный в разделе III настоящего Соглашения, согласно плану-графику перечисления Субсидии в соответствии с приложением № ____ к настоящему Соглашению, являющемуся неотъемлемой частью настоящего Соглашения; </w:t>
      </w:r>
    </w:p>
    <w:p w:rsidR="00862C2F" w:rsidRPr="00BA283F" w:rsidRDefault="00A83DD2" w:rsidP="00BA283F">
      <w:r>
        <w:t xml:space="preserve">4.1.4. </w:t>
      </w:r>
      <w:r w:rsidR="00862C2F" w:rsidRPr="00BA283F">
        <w:t>формировать расчет, форма которого определяется приложением №____ к настоящему Соглашению, являющемуся неотъемлем</w:t>
      </w:r>
      <w:r w:rsidR="00EF0815">
        <w:t>ой частью настоящего Соглашения</w:t>
      </w:r>
      <w:r w:rsidR="00862C2F" w:rsidRPr="00BA283F">
        <w:t xml:space="preserve">, подписанный им в одностороннем порядке, не позднее одного рабочего дня, следующего за днем внесения соответствующих сведений в реестр потребителей, с направлением уведомления Исполнителя о формировании указанного расчета и обеспечить перечисление Субсидии на соответствующий счет, указанный в разделе III настоящего Соглашения согласно плану-графику перечисления Субсидии, установленным в расчете, сформированном в составе </w:t>
      </w:r>
      <w:r w:rsidR="00862C2F" w:rsidRPr="00BA283F">
        <w:lastRenderedPageBreak/>
        <w:t>приложени</w:t>
      </w:r>
      <w:r w:rsidR="00EF0815">
        <w:t>я № ___ к настоящему Соглашению</w:t>
      </w:r>
      <w:r w:rsidR="00862C2F" w:rsidRPr="00BA283F">
        <w:t xml:space="preserve">, являющимся неотъемлемой частью настоящего Соглашения; </w:t>
      </w:r>
    </w:p>
    <w:p w:rsidR="00862C2F" w:rsidRPr="00BA283F" w:rsidRDefault="00A83DD2" w:rsidP="00BA283F">
      <w:r>
        <w:t xml:space="preserve">4.1.5. </w:t>
      </w:r>
      <w:r w:rsidR="00862C2F" w:rsidRPr="00BA283F">
        <w:t xml:space="preserve">осуществлять контроль за оказанием Услуги (Услуг) Исполнителем, в соответствии с Порядком формирования муниципальных социальных заказов на оказание муниципальных услуг в социальной сфере, отнесенных к полномочиям органов местного самоуправления, утвержденным постановлением администрации Промышленновского муниципального округа (далее – Порядок), и соблюдением Исполнителем условий, установленных настоящим Соглашением; </w:t>
      </w:r>
    </w:p>
    <w:p w:rsidR="00862C2F" w:rsidRPr="00BA283F" w:rsidRDefault="00A83DD2" w:rsidP="00BA283F">
      <w:r>
        <w:t xml:space="preserve">4.1.6. </w:t>
      </w:r>
      <w:r w:rsidR="00862C2F" w:rsidRPr="00BA283F">
        <w:t xml:space="preserve">осуществлять мониторинг соблюдения Исполнителем положений нормативного правового акта, устанавливающего стандарт (порядок) оказания муниципальной услуги, а при отсутствии такого нормативного правового акта – требований к условиям и порядку оказания муниципальной услуги в социальной сфере, в соответствии с утвержденным Уполномоченным органом планом проведения такого мониторинга; </w:t>
      </w:r>
    </w:p>
    <w:p w:rsidR="00862C2F" w:rsidRPr="00BA283F" w:rsidRDefault="00A83DD2" w:rsidP="00BA283F">
      <w:r>
        <w:t xml:space="preserve">4.1.7. </w:t>
      </w:r>
      <w:r w:rsidR="00862C2F" w:rsidRPr="00BA283F">
        <w:t xml:space="preserve">рассматривать предложения Исполнителя, связанные с исполнением настоящего Соглашения, и направлять Исполнителю решения по результатам их рассмотрения не позднее ___ рабочих дней, следующих за днем получения предложений; </w:t>
      </w:r>
    </w:p>
    <w:p w:rsidR="00862C2F" w:rsidRPr="00BA283F" w:rsidRDefault="00A83DD2" w:rsidP="00BA283F">
      <w:r>
        <w:t xml:space="preserve">4.1.8. </w:t>
      </w:r>
      <w:r w:rsidR="00862C2F" w:rsidRPr="00BA283F">
        <w:t xml:space="preserve">рассматривать обращение Исполнителя, поступившее в целях получения разъяснений в связи с исполнением настоящего Соглашения, и направлять Исполнителю разъяснения по результатам их рассмотрения не позднее ___ рабочих дней, следующих за днем поступления обращения; </w:t>
      </w:r>
    </w:p>
    <w:p w:rsidR="00862C2F" w:rsidRPr="00BA283F" w:rsidRDefault="00A83DD2" w:rsidP="00BA283F">
      <w:r>
        <w:t xml:space="preserve">4.1.9. </w:t>
      </w:r>
      <w:r w:rsidR="00862C2F" w:rsidRPr="00BA283F">
        <w:t>проводить проверку оказания Услуги (Услуг) при непоступлении в Уполномоченный орган отчета об исполнении Соглашения, указанного в</w:t>
      </w:r>
      <w:r w:rsidR="00BA283F">
        <w:t xml:space="preserve"> </w:t>
      </w:r>
      <w:r w:rsidR="00862C2F" w:rsidRPr="00BA283F">
        <w:t xml:space="preserve">пункте 4.3.8.3. или 4.3.8.4. Соглашения, или поступлении от потребителя услуг в Уполномоченный орган заявления о неоказании Услуги (Услуг) или ненадлежащем ее (их) оказании (далее – Заявление потребителя), в сроки, определенные частью 7 статьи 21 Федерального закона; </w:t>
      </w:r>
    </w:p>
    <w:p w:rsidR="00862C2F" w:rsidRPr="00BA283F" w:rsidRDefault="00862C2F" w:rsidP="00BA283F">
      <w:r w:rsidRPr="00BA283F">
        <w:t>4.1.</w:t>
      </w:r>
      <w:r w:rsidR="00A83DD2">
        <w:t>10</w:t>
      </w:r>
      <w:r w:rsidRPr="00BA283F">
        <w:t xml:space="preserve">. направлять Исполнителю расчет средств Субсидии, подлежащих возврату в местный бюджет, составленный по форме согласно приложению № _____ к настоящему Соглашению, являющемуся неотъемлемой частью настоящего Соглашения: </w:t>
      </w:r>
    </w:p>
    <w:p w:rsidR="00862C2F" w:rsidRPr="00BA283F" w:rsidRDefault="00A83DD2" w:rsidP="00BA283F">
      <w:r>
        <w:t xml:space="preserve">4.1.10.1. </w:t>
      </w:r>
      <w:r w:rsidR="00862C2F" w:rsidRPr="00BA283F">
        <w:t xml:space="preserve">не позднее ____ рабочего дня, следующего за днем представления Исполнителем в Уполномоченный орган отчета об исполнении настоящего Соглашения, в случае недостижения Исполнителем показателей, характеризующих объем оказания Услуги (Услуг), установленных настоящим Соглашением; </w:t>
      </w:r>
    </w:p>
    <w:p w:rsidR="00862C2F" w:rsidRPr="00BA283F" w:rsidRDefault="00A83DD2" w:rsidP="00BA283F">
      <w:r>
        <w:t xml:space="preserve">4.1.10.2. </w:t>
      </w:r>
      <w:r w:rsidR="00862C2F" w:rsidRPr="00BA283F">
        <w:t xml:space="preserve">не позднее ___ рабочего дня, следующего за днем расторжения Соглашения, в случаях, предусмотренных пунктом 7.5 настоящего Соглашения; </w:t>
      </w:r>
    </w:p>
    <w:p w:rsidR="00862C2F" w:rsidRPr="00BA283F" w:rsidRDefault="00A83DD2" w:rsidP="00BA283F">
      <w:r>
        <w:t xml:space="preserve">4.1.10.3. </w:t>
      </w:r>
      <w:r w:rsidR="00862C2F" w:rsidRPr="00BA283F">
        <w:t xml:space="preserve">не позднее ___ рабочего дня следующего за днем подписания акта проверки оказания Услуги (Услуг), проведенной в соответствии с пунктом 4.1.8. Соглашения, в котором отражаются результаты проведения проверки и (или) результаты, предусмотренные абзацами вторым и третьим пункта 3 Правил принятия уполномоченным органом решения о возмещении потребителю государственных (муниципальных) услуг в социальной сфере вреда, причиненного его жизни и (или) здоровью» утвержденными постановлением Правительства Российской Федерации от 07.07.2021 № 1127 (далее – Правила № 1127); </w:t>
      </w:r>
    </w:p>
    <w:p w:rsidR="00862C2F" w:rsidRPr="00BA283F" w:rsidRDefault="00862C2F" w:rsidP="00BA283F">
      <w:r w:rsidRPr="00BA283F">
        <w:t>4.1.</w:t>
      </w:r>
      <w:r w:rsidR="00A83DD2">
        <w:t>10</w:t>
      </w:r>
      <w:r w:rsidRPr="00BA283F">
        <w:t>.4. не позднее ___ рабочего дня следующего за днем подписания акта проверки органа муниципального финансового контроля, проводимой в соответствии со статьей 26 Федерального закона;</w:t>
      </w:r>
      <w:r w:rsidR="00BA283F">
        <w:t xml:space="preserve"> </w:t>
      </w:r>
    </w:p>
    <w:p w:rsidR="00862C2F" w:rsidRPr="00BA283F" w:rsidRDefault="00A83DD2" w:rsidP="00BA283F">
      <w:r>
        <w:t xml:space="preserve">4.1.11. </w:t>
      </w:r>
      <w:r w:rsidR="00862C2F" w:rsidRPr="00BA283F">
        <w:t xml:space="preserve">осуществлять выплату суммы возмещаемого потребителю услуг вреда, причиненного его жизни и (или) здоровью в пределах неиспользованного </w:t>
      </w:r>
      <w:r w:rsidR="00862C2F" w:rsidRPr="00BA283F">
        <w:lastRenderedPageBreak/>
        <w:t>Исполнителем остатка субсидии и в размере, соответствующем сумме, подтвержденной потребителем услуг определенными пунктом 5 Правил № 1127 документами, но не боле</w:t>
      </w:r>
      <w:r w:rsidR="00EF0815">
        <w:t>е___________</w:t>
      </w:r>
      <w:r w:rsidR="00862C2F" w:rsidRPr="00BA283F">
        <w:t xml:space="preserve">, в случае принятия Уполномоченным органом решения о возмещении потребителю Услуги (Услуг) вреда, причиненного его жизни и (или) здоровью, в соответствии с Правилами № 1127; </w:t>
      </w:r>
    </w:p>
    <w:p w:rsidR="00862C2F" w:rsidRPr="00BA283F" w:rsidRDefault="00A83DD2" w:rsidP="00BA283F">
      <w:r>
        <w:t xml:space="preserve">4.1.12. </w:t>
      </w:r>
      <w:r w:rsidR="00862C2F" w:rsidRPr="00BA283F">
        <w:t>рассматривать в течение ____ рабочих дней, следующих за днем поступления от Исполнителя возражений на расчет средств Субсидии, подлежащих возврату в местный бюджет, и направлять протокол разногласий, об учете содержащихся в возражениях замечаний Исполнителя с приложением уточненного расчета средств Субсидии, подлежащих возврату в местный бюджет, или об отказе учесть возражения с обоснованием такого отказа с приложением расчета средств Субсидии, подлежащих возврату в местный бюджет;</w:t>
      </w:r>
    </w:p>
    <w:p w:rsidR="00862C2F" w:rsidRPr="00BA283F" w:rsidRDefault="00A83DD2" w:rsidP="00BA283F">
      <w:r>
        <w:t xml:space="preserve">4.1.13. </w:t>
      </w:r>
      <w:r w:rsidR="00862C2F" w:rsidRPr="00BA283F">
        <w:t xml:space="preserve">уведомлять Исполнителя: </w:t>
      </w:r>
    </w:p>
    <w:p w:rsidR="00862C2F" w:rsidRPr="00BA283F" w:rsidRDefault="00A83DD2" w:rsidP="00BA283F">
      <w:r>
        <w:t xml:space="preserve">4.1.13.1. </w:t>
      </w:r>
      <w:r w:rsidR="00862C2F" w:rsidRPr="00BA283F">
        <w:t>о значениях нормативных затрат на оказание Услуги (Услуг) не позднее __ рабочих дней со дня, следующего за днем изменения значений нормативных затрат на оказание Услуги (Услуг);</w:t>
      </w:r>
      <w:r w:rsidR="00BA283F">
        <w:t xml:space="preserve"> </w:t>
      </w:r>
    </w:p>
    <w:p w:rsidR="005876B0" w:rsidRDefault="00A83DD2" w:rsidP="005876B0">
      <w:r>
        <w:t xml:space="preserve">4.1.13.2. </w:t>
      </w:r>
      <w:r w:rsidR="00862C2F" w:rsidRPr="00BA283F">
        <w:t>об изменении объема финансового обеспечения оказания Услуги (Услуг), приводящего к невозможности исполнения Уполномоченным органом обязательств по _______________________________</w:t>
      </w:r>
      <w:r>
        <w:t xml:space="preserve">________________ </w:t>
      </w:r>
      <w:r w:rsidRPr="00BA283F">
        <w:t>финансовому обеспечению/возмещению)</w:t>
      </w:r>
      <w:r w:rsidR="005876B0">
        <w:t xml:space="preserve"> </w:t>
      </w:r>
    </w:p>
    <w:p w:rsidR="00862C2F" w:rsidRPr="00BA283F" w:rsidRDefault="00A83DD2" w:rsidP="005876B0">
      <w:pPr>
        <w:ind w:firstLine="0"/>
      </w:pPr>
      <w:r w:rsidRPr="00BA283F">
        <w:t>затрат Исполнителя, связанных</w:t>
      </w:r>
      <w:r w:rsidR="005876B0">
        <w:t xml:space="preserve"> </w:t>
      </w:r>
      <w:r w:rsidR="00862C2F" w:rsidRPr="00BA283F">
        <w:t xml:space="preserve"> с оказанием Услуги (Услуг) в соответствии с социальным сертификатом; </w:t>
      </w:r>
    </w:p>
    <w:p w:rsidR="00862C2F" w:rsidRPr="00BA283F" w:rsidRDefault="005876B0" w:rsidP="00BA283F">
      <w:r>
        <w:t xml:space="preserve">4.1.14. </w:t>
      </w:r>
      <w:r w:rsidR="00862C2F" w:rsidRPr="00BA283F">
        <w:t xml:space="preserve">обеспечить согласование новых условий Соглашения в соответствии с Общими требованиями к согласованию новых условий договоров (соглашений) в случае уменьшения казенному учреждению как получателю бюджетных средств главным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договоров (соглашений), утвержденными постановлением Правительства Российской Федерации от 06.03.2021 № 339 (далее – Общие требования № 339), в случае уменьшения Уполномоченному органу ранее доведенных лимитов бюджетных обязательств, приводящего к невозможности исполнения </w:t>
      </w:r>
    </w:p>
    <w:p w:rsidR="00862C2F" w:rsidRPr="00BA283F" w:rsidRDefault="00862C2F" w:rsidP="00BA283F">
      <w:r w:rsidRPr="00BA283F">
        <w:t xml:space="preserve">Уполномоченным органом обязательств по ___________________________________ </w:t>
      </w:r>
    </w:p>
    <w:p w:rsidR="00862C2F" w:rsidRPr="00BA283F" w:rsidRDefault="00BA283F" w:rsidP="00BA283F">
      <w:r>
        <w:t xml:space="preserve"> </w:t>
      </w:r>
      <w:r w:rsidR="00862C2F" w:rsidRPr="00BA283F">
        <w:t xml:space="preserve">(финансовому обеспечению/возмещению) </w:t>
      </w:r>
    </w:p>
    <w:p w:rsidR="00862C2F" w:rsidRPr="00BA283F" w:rsidRDefault="00862C2F" w:rsidP="00BA283F">
      <w:r w:rsidRPr="00BA283F">
        <w:t xml:space="preserve">затрат Исполнителя услуг, связанных с оказанием Услуги (Услуг); </w:t>
      </w:r>
    </w:p>
    <w:p w:rsidR="00862C2F" w:rsidRPr="00BA283F" w:rsidRDefault="005876B0" w:rsidP="00BA283F">
      <w:r>
        <w:t xml:space="preserve">4.1.15. </w:t>
      </w:r>
      <w:r w:rsidR="00862C2F" w:rsidRPr="00BA283F">
        <w:t>прекратить перечисление Субсидии, в случае выявления несоответствия Исполнителя требованию, установленному пунктом 4.3.3. настоящего Соглашения;</w:t>
      </w:r>
    </w:p>
    <w:p w:rsidR="00862C2F" w:rsidRPr="00BA283F" w:rsidRDefault="005876B0" w:rsidP="00BA283F">
      <w:r>
        <w:t xml:space="preserve">4.1.16. </w:t>
      </w:r>
      <w:r w:rsidR="00862C2F" w:rsidRPr="00BA283F">
        <w:t xml:space="preserve">выполнять иные обязательства, установленные бюджетным законодательством Российской Федерации, Федеральным законом, Порядком и настоящим Соглашением: </w:t>
      </w:r>
    </w:p>
    <w:p w:rsidR="00A44D04" w:rsidRDefault="00862C2F" w:rsidP="00BA283F">
      <w:r w:rsidRPr="00BA283F">
        <w:t>4.1.1</w:t>
      </w:r>
      <w:r w:rsidR="00A44D04">
        <w:t>6</w:t>
      </w:r>
      <w:r w:rsidRPr="00BA283F">
        <w:t xml:space="preserve">.1. ___________________________________________________________; </w:t>
      </w:r>
    </w:p>
    <w:p w:rsidR="00862C2F" w:rsidRPr="00BA283F" w:rsidRDefault="00A44D04" w:rsidP="00BA283F">
      <w:r>
        <w:t>4.1.16</w:t>
      </w:r>
      <w:r w:rsidR="00862C2F" w:rsidRPr="00BA283F">
        <w:t xml:space="preserve">.2. ___________________________________________________________. </w:t>
      </w:r>
    </w:p>
    <w:p w:rsidR="00862C2F" w:rsidRPr="00BA283F" w:rsidRDefault="00862C2F" w:rsidP="00BA283F">
      <w:r w:rsidRPr="00BA283F">
        <w:t xml:space="preserve">4.2. Уполномоченный орган вправе: </w:t>
      </w:r>
    </w:p>
    <w:p w:rsidR="00862C2F" w:rsidRPr="00BA283F" w:rsidRDefault="00862C2F" w:rsidP="00BA283F">
      <w:r w:rsidRPr="00BA283F">
        <w:t>4.2.1. запрашивать у Исполнителя:</w:t>
      </w:r>
      <w:r w:rsidR="00BA283F">
        <w:t xml:space="preserve"> </w:t>
      </w:r>
    </w:p>
    <w:p w:rsidR="00862C2F" w:rsidRPr="00BA283F" w:rsidRDefault="00A44D04" w:rsidP="00BA283F">
      <w:r>
        <w:t xml:space="preserve">4.2.1.1. </w:t>
      </w:r>
      <w:r w:rsidR="00862C2F" w:rsidRPr="00BA283F">
        <w:t xml:space="preserve">информацию и документы, необходимые для осуществления контроля за оказанием Услуги (Услуг) Исполнителем; </w:t>
      </w:r>
    </w:p>
    <w:p w:rsidR="00862C2F" w:rsidRPr="00BA283F" w:rsidRDefault="00A44D04" w:rsidP="00BA283F">
      <w:r>
        <w:t xml:space="preserve">4.2.1.2. </w:t>
      </w:r>
      <w:r w:rsidR="00862C2F" w:rsidRPr="00BA283F">
        <w:t xml:space="preserve">результаты опроса (анкетирования) потребителя услуг о качестве оказания Услуги (Услуг) и (или) доступ к системе, где проводится такой опрос (анкетирование) потребителей услуг; </w:t>
      </w:r>
    </w:p>
    <w:p w:rsidR="00862C2F" w:rsidRPr="00BA283F" w:rsidRDefault="00A44D04" w:rsidP="00BA283F">
      <w:r>
        <w:lastRenderedPageBreak/>
        <w:t xml:space="preserve">4.2.1.3. </w:t>
      </w:r>
      <w:r w:rsidR="00862C2F" w:rsidRPr="00BA283F">
        <w:t xml:space="preserve">результаты мониторинга оказания Услуги (Услуги), в случае, если проведение такого мониторинга организовано Исполнителем. </w:t>
      </w:r>
    </w:p>
    <w:p w:rsidR="00862C2F" w:rsidRPr="00BA283F" w:rsidRDefault="00A44D04" w:rsidP="00BA283F">
      <w:r>
        <w:t xml:space="preserve">4.2.2. </w:t>
      </w:r>
      <w:r w:rsidR="00862C2F" w:rsidRPr="00BA283F">
        <w:t>Направлять Исполнителю предложения по изменению условий Соглашения, в том числе о продлении срока, определенного в соответствии с</w:t>
      </w:r>
      <w:r w:rsidR="00BA283F">
        <w:t xml:space="preserve"> </w:t>
      </w:r>
      <w:r w:rsidR="00862C2F" w:rsidRPr="00BA283F">
        <w:t xml:space="preserve">пунктом 1.1 настоящего Соглашения. </w:t>
      </w:r>
    </w:p>
    <w:p w:rsidR="00862C2F" w:rsidRPr="00BA283F" w:rsidRDefault="00A44D04" w:rsidP="00BA283F">
      <w:r>
        <w:t xml:space="preserve">4.2.3. </w:t>
      </w:r>
      <w:r w:rsidR="00862C2F" w:rsidRPr="00BA283F">
        <w:t xml:space="preserve">Осуществлять иные права, установленные бюджетным законодательством Российской Федерации, Федеральным законом, Порядком и настоящим Соглашением: </w:t>
      </w:r>
    </w:p>
    <w:p w:rsidR="00862C2F" w:rsidRPr="00BA283F" w:rsidRDefault="00862C2F" w:rsidP="00A44D04">
      <w:pPr>
        <w:ind w:left="567" w:firstLine="0"/>
      </w:pPr>
      <w:r w:rsidRPr="00BA283F">
        <w:t>4.2.3.1.</w:t>
      </w:r>
      <w:r w:rsidR="00BA283F">
        <w:t xml:space="preserve"> </w:t>
      </w:r>
      <w:r w:rsidRPr="00BA283F">
        <w:t>____________________________________________________________; 4.2.3.2.</w:t>
      </w:r>
      <w:r w:rsidR="00BA283F">
        <w:t xml:space="preserve"> </w:t>
      </w:r>
      <w:r w:rsidRPr="00BA283F">
        <w:t xml:space="preserve">____________________________________________________________. </w:t>
      </w:r>
    </w:p>
    <w:p w:rsidR="00862C2F" w:rsidRPr="00BA283F" w:rsidRDefault="00862C2F" w:rsidP="00BA283F">
      <w:r w:rsidRPr="00BA283F">
        <w:t xml:space="preserve">4.3. Исполнитель обязуется: </w:t>
      </w:r>
    </w:p>
    <w:p w:rsidR="00862C2F" w:rsidRPr="00BA283F" w:rsidRDefault="00A44D04" w:rsidP="00BA283F">
      <w:r>
        <w:t xml:space="preserve">4.3.1. </w:t>
      </w:r>
      <w:r w:rsidR="00862C2F" w:rsidRPr="00BA283F">
        <w:t xml:space="preserve">осуществлять свою деятельность в соответствии с Федеральным законом и другими федеральными законами; </w:t>
      </w:r>
    </w:p>
    <w:p w:rsidR="00862C2F" w:rsidRPr="00BA283F" w:rsidRDefault="00A44D04" w:rsidP="00BA283F">
      <w:r>
        <w:t xml:space="preserve">4.3.2. </w:t>
      </w:r>
      <w:r w:rsidR="00862C2F" w:rsidRPr="00BA283F">
        <w:t xml:space="preserve">оказывать Услугу (Услуги): </w:t>
      </w:r>
    </w:p>
    <w:p w:rsidR="00862C2F" w:rsidRPr="00BA283F" w:rsidRDefault="00A44D04" w:rsidP="00BA283F">
      <w:r>
        <w:t xml:space="preserve">4.3.2.1. </w:t>
      </w:r>
      <w:r w:rsidR="00862C2F" w:rsidRPr="00BA283F">
        <w:t xml:space="preserve">в соответствии с нормативным правовым актом, устанавливающим стандарт (порядок) оказания муниципальной услуги, а при отсутствии такого нормативного правового акта – требований к условиям и порядку оказания муниципальной услуги в социальной сфере, указанным в приложении № ___, являющемуся неотъемлемой частью настоящего Соглашения; </w:t>
      </w:r>
    </w:p>
    <w:p w:rsidR="00862C2F" w:rsidRPr="00BA283F" w:rsidRDefault="00A44D04" w:rsidP="00BA283F">
      <w:r>
        <w:t xml:space="preserve">4.3.2.2. </w:t>
      </w:r>
      <w:r w:rsidR="00862C2F" w:rsidRPr="00BA283F">
        <w:t>в соответствии с улучшенными значениями показателей качества оказания Услуги (Услуг) и иных показателей, включенных в стандарт (порядок), определенными Исполнителем в предложении участника конкурса на заключение Соглашения;</w:t>
      </w:r>
      <w:r w:rsidR="00BA283F">
        <w:t xml:space="preserve"> </w:t>
      </w:r>
    </w:p>
    <w:p w:rsidR="00862C2F" w:rsidRPr="00BA283F" w:rsidRDefault="00862C2F" w:rsidP="00BA283F">
      <w:r w:rsidRPr="00BA283F">
        <w:t xml:space="preserve">4.3.3. соответствовать в течение срока оказания Услуги (Услуг), определенного пунктом 1.1 настоящего Соглашения, следующим требованиям: </w:t>
      </w:r>
    </w:p>
    <w:p w:rsidR="00862C2F" w:rsidRPr="00BA283F" w:rsidRDefault="00A44D04" w:rsidP="00BA283F">
      <w:r>
        <w:t xml:space="preserve">4.3.3.1. </w:t>
      </w:r>
      <w:r w:rsidR="00862C2F" w:rsidRPr="00BA283F">
        <w:t xml:space="preserve">отсутствие процедуры ликвидации Исполнителя, отсутствие решения арбитражного суда о признании Исполнителя несостоятельным (банкротом) и об открытии конкурсного производства; </w:t>
      </w:r>
    </w:p>
    <w:p w:rsidR="00862C2F" w:rsidRPr="00BA283F" w:rsidRDefault="00A44D04" w:rsidP="00BA283F">
      <w:r>
        <w:t xml:space="preserve">4.3.3.2. </w:t>
      </w:r>
      <w:r w:rsidR="00862C2F" w:rsidRPr="00BA283F">
        <w:t xml:space="preserve">отсутствие процедуры приостановления деятельности Исполнителя в порядке, установленном </w:t>
      </w:r>
      <w:hyperlink r:id="rId14" w:tooltip="КОДЕКС РОССИЙСКОЙ ФЕДЕРАЦИИ ОБ АДМИНИСТРАТИВНЫХ ПРАВОНАРУШЕНИЯХ" w:history="1">
        <w:r w:rsidR="00862C2F" w:rsidRPr="00676CCC">
          <w:rPr>
            <w:rStyle w:val="af2"/>
          </w:rPr>
          <w:t>Кодексом Российской Федерации об административных правонарушениях</w:t>
        </w:r>
      </w:hyperlink>
      <w:r w:rsidR="00862C2F" w:rsidRPr="00BA283F">
        <w:t xml:space="preserve">; </w:t>
      </w:r>
    </w:p>
    <w:p w:rsidR="00862C2F" w:rsidRPr="00BA283F" w:rsidRDefault="00A44D04" w:rsidP="00BA283F">
      <w:r>
        <w:t xml:space="preserve">4.3.3.3. </w:t>
      </w:r>
      <w:r w:rsidR="00862C2F" w:rsidRPr="00BA283F">
        <w:t xml:space="preserve">отсутствие судимости за преступления против личности, предусмотренные статьями 105 - 128.1, 131 - 151.2, 153 - 157 </w:t>
      </w:r>
      <w:hyperlink r:id="rId15" w:tooltip="УК РФ" w:history="1">
        <w:r w:rsidR="00862C2F" w:rsidRPr="00676CCC">
          <w:rPr>
            <w:rStyle w:val="af2"/>
          </w:rPr>
          <w:t>Уголовного кодекса</w:t>
        </w:r>
      </w:hyperlink>
      <w:r w:rsidR="00862C2F" w:rsidRPr="00BA283F">
        <w:t xml:space="preserve"> Российской Федерации, за преступления в сфере экономики и (или) преступления, предусмотренные статьями 289 - 291.1 </w:t>
      </w:r>
      <w:hyperlink r:id="rId16" w:tooltip="УК РФ" w:history="1">
        <w:r w:rsidR="00862C2F" w:rsidRPr="00676CCC">
          <w:rPr>
            <w:rStyle w:val="af2"/>
          </w:rPr>
          <w:t>Уголовного кодекса</w:t>
        </w:r>
      </w:hyperlink>
      <w:r w:rsidR="00862C2F" w:rsidRPr="00BA283F">
        <w:t xml:space="preserve"> Российской Федерации (за исключением лиц, у которых такая судимость погашена или снята);</w:t>
      </w:r>
      <w:r w:rsidR="00BA283F">
        <w:t xml:space="preserve"> </w:t>
      </w:r>
    </w:p>
    <w:p w:rsidR="00862C2F" w:rsidRPr="00BA283F" w:rsidRDefault="00A44D04" w:rsidP="00BA283F">
      <w:r>
        <w:t xml:space="preserve">4.3.3.4. </w:t>
      </w:r>
      <w:r w:rsidR="00862C2F" w:rsidRPr="00BA283F">
        <w:t xml:space="preserve">место регистрации Исполнителя не является государство или территория, включенные в утверждаемый в соответствии с подпунктом 1 пункта 3 статьи 284 </w:t>
      </w:r>
      <w:hyperlink r:id="rId17" w:tooltip="Налогового кодекса" w:history="1">
        <w:r w:rsidR="00862C2F" w:rsidRPr="00676CCC">
          <w:rPr>
            <w:rStyle w:val="af2"/>
          </w:rPr>
          <w:t>Налогового кодекса Российской Федерации</w:t>
        </w:r>
      </w:hyperlink>
      <w:r w:rsidR="00862C2F" w:rsidRPr="00BA283F">
        <w:t xml:space="preserve"> перечень государств и территорий, предоставляющих льготный налоговый режим налогообложения и (или) не предусматривающих раскрытия и представления информации при проведении финансовых операций (офшорные зоны) в отношении юридических лиц; </w:t>
      </w:r>
    </w:p>
    <w:p w:rsidR="00862C2F" w:rsidRPr="00BA283F" w:rsidRDefault="00A44D04" w:rsidP="00BA283F">
      <w:r>
        <w:t xml:space="preserve">4.3.3.5. </w:t>
      </w:r>
      <w:r w:rsidR="00862C2F" w:rsidRPr="00BA283F">
        <w:t>иным требованиям, установленным федеральными законами, которые рег</w:t>
      </w:r>
      <w:r w:rsidR="008F74FE">
        <w:t>улируют оказание Услуги (Услуг)</w:t>
      </w:r>
      <w:r w:rsidR="00862C2F" w:rsidRPr="00BA283F">
        <w:t xml:space="preserve">: </w:t>
      </w:r>
    </w:p>
    <w:p w:rsidR="00862C2F" w:rsidRPr="00BA283F" w:rsidRDefault="00A44D04" w:rsidP="00BA283F">
      <w:r>
        <w:t xml:space="preserve">4.3.3.5.1. </w:t>
      </w:r>
      <w:r w:rsidR="00862C2F" w:rsidRPr="00BA283F">
        <w:t xml:space="preserve">___________________________________________________________; </w:t>
      </w:r>
    </w:p>
    <w:p w:rsidR="00862C2F" w:rsidRPr="00BA283F" w:rsidRDefault="008F74FE" w:rsidP="00BA283F">
      <w:r>
        <w:t xml:space="preserve">4.3.3.5.2. </w:t>
      </w:r>
      <w:r w:rsidR="00862C2F" w:rsidRPr="00BA283F">
        <w:t xml:space="preserve">___________________________________________________________; </w:t>
      </w:r>
    </w:p>
    <w:p w:rsidR="00862C2F" w:rsidRPr="00BA283F" w:rsidRDefault="008F74FE" w:rsidP="00BA283F">
      <w:r>
        <w:t xml:space="preserve">4.3.3.5.3. </w:t>
      </w:r>
      <w:r w:rsidR="00862C2F" w:rsidRPr="00BA283F">
        <w:t>___________________________________________________________;</w:t>
      </w:r>
    </w:p>
    <w:p w:rsidR="00862C2F" w:rsidRPr="00BA283F" w:rsidRDefault="008F74FE" w:rsidP="00BA283F">
      <w:r>
        <w:t xml:space="preserve">4.3.4. </w:t>
      </w:r>
      <w:r w:rsidR="00862C2F" w:rsidRPr="00BA283F">
        <w:t xml:space="preserve">обеспечивать достоверность информации, размещенной на официальном сайте в информационно-телекоммуникационной сети «Интернет» по размещению информации о государственных и муниципальных </w:t>
      </w:r>
      <w:r w:rsidR="00862C2F" w:rsidRPr="00A83DD2">
        <w:t>учреждениях (</w:t>
      </w:r>
      <w:hyperlink r:id="rId18">
        <w:r w:rsidR="00862C2F" w:rsidRPr="00A83DD2">
          <w:rPr>
            <w:rStyle w:val="af2"/>
            <w:color w:val="auto"/>
          </w:rPr>
          <w:t>www.bus.gov.ru</w:t>
        </w:r>
      </w:hyperlink>
      <w:hyperlink r:id="rId19">
        <w:r w:rsidR="00862C2F" w:rsidRPr="00A83DD2">
          <w:rPr>
            <w:rStyle w:val="af2"/>
            <w:color w:val="auto"/>
          </w:rPr>
          <w:t>)</w:t>
        </w:r>
      </w:hyperlink>
      <w:r w:rsidR="00862C2F" w:rsidRPr="00A83DD2">
        <w:t xml:space="preserve">, </w:t>
      </w:r>
      <w:r w:rsidR="00862C2F" w:rsidRPr="00BA283F">
        <w:t xml:space="preserve">в соответствии с дополнительным требованием к условиям предоставления </w:t>
      </w:r>
      <w:r w:rsidR="00862C2F" w:rsidRPr="00BA283F">
        <w:lastRenderedPageBreak/>
        <w:t>государственных (муниципальных) услуг в социальной сфере, кроме требований, предусмотренных приложением № 1 к постановлению Правительства Российской Федерации от 05.11.2020 № 1789, в целях обеспечения участниками отбора исполнителей государственных (муниципальных) услуг в социальной сфере информационной открытости своей деятельности, утвержденным постановлением Правительства Российской Федерации от 05.11.2020 № 1789;</w:t>
      </w:r>
      <w:r w:rsidR="00BA283F">
        <w:t xml:space="preserve"> </w:t>
      </w:r>
    </w:p>
    <w:p w:rsidR="00862C2F" w:rsidRPr="00BA283F" w:rsidRDefault="008F74FE" w:rsidP="00BA283F">
      <w:r>
        <w:t xml:space="preserve">4.3.5. </w:t>
      </w:r>
      <w:r w:rsidR="00862C2F" w:rsidRPr="00BA283F">
        <w:t xml:space="preserve">оказывать Услуги (Услуги) потребителям услуг в соответствии с социальными сертификатами, условиями настоящего Соглашения; </w:t>
      </w:r>
    </w:p>
    <w:p w:rsidR="00862C2F" w:rsidRPr="00BA283F" w:rsidRDefault="008F74FE" w:rsidP="00BA283F">
      <w:r>
        <w:t xml:space="preserve">4.3.6. </w:t>
      </w:r>
      <w:r w:rsidR="00862C2F" w:rsidRPr="00BA283F">
        <w:t xml:space="preserve">предоставлять бесплатно в доступной форме потребителям услуг или их законным представителям информацию об их правах и обязанностях, о видах муниципальных услуг в социальной сфере, подлежащих оказанию потребителям услуг, и показателях качества и (или) объема их оказания, о реквизитах нормативного правового акта, устанавливающего стандарт (порядок) оказания муниципальной услуги, а при отсутствии такого нормативного правового акта – требований к условиям и порядку оказания муниципальной услуги в социальной сфере, о сроках, порядке и об условиях предоставления Услуги (Услуг), о ценах (тарифах) на эти услуги и об их стоимости для потребителей услуг (в случае, если законодательством Российской Федерации предусмотрено оказание Услуги (Услуг) за частичную плату) либо о возможности получать их бесплатно; </w:t>
      </w:r>
    </w:p>
    <w:p w:rsidR="00862C2F" w:rsidRPr="00BA283F" w:rsidRDefault="008F74FE" w:rsidP="00BA283F">
      <w:r>
        <w:t xml:space="preserve">4.3.7. </w:t>
      </w:r>
      <w:r w:rsidR="00862C2F" w:rsidRPr="00BA283F">
        <w:t xml:space="preserve">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 </w:t>
      </w:r>
    </w:p>
    <w:p w:rsidR="00862C2F" w:rsidRPr="00BA283F" w:rsidRDefault="008F74FE" w:rsidP="00BA283F">
      <w:r>
        <w:t xml:space="preserve">4.3.8. </w:t>
      </w:r>
      <w:r w:rsidR="00862C2F" w:rsidRPr="00BA283F">
        <w:t xml:space="preserve">представлять Уполномоченному органу: </w:t>
      </w:r>
    </w:p>
    <w:p w:rsidR="00862C2F" w:rsidRPr="00BA283F" w:rsidRDefault="008F74FE" w:rsidP="00BA283F">
      <w:r>
        <w:t xml:space="preserve">4.3.8.1. </w:t>
      </w:r>
      <w:r w:rsidR="00862C2F" w:rsidRPr="00BA283F">
        <w:t xml:space="preserve">информацию о ходе и результатах оказания Услуги (Услуг); </w:t>
      </w:r>
    </w:p>
    <w:p w:rsidR="00862C2F" w:rsidRPr="00BA283F" w:rsidRDefault="008F74FE" w:rsidP="00BA283F">
      <w:r>
        <w:t xml:space="preserve">4.2.8.2. </w:t>
      </w:r>
      <w:r w:rsidR="00862C2F" w:rsidRPr="00BA283F">
        <w:t xml:space="preserve">информацию и документы, необходимые для осуществления контроля, предусмотренного пунктом 4.1.4. настоящего Соглашения в течение ___ дней, следующих за днем поступления запроса Уполномоченного органа; </w:t>
      </w:r>
    </w:p>
    <w:p w:rsidR="00862C2F" w:rsidRPr="00BA283F" w:rsidRDefault="008F74FE" w:rsidP="00BA283F">
      <w:r>
        <w:t xml:space="preserve">4.3.8.3. </w:t>
      </w:r>
      <w:r w:rsidR="00862C2F" w:rsidRPr="00BA283F">
        <w:t>отчет об исполнении настоящего Соглашения по итогам исполнения Соглашения за 9 месяцев текущего финансового года, сформированный по</w:t>
      </w:r>
      <w:hyperlink r:id="rId20">
        <w:r w:rsidR="00862C2F" w:rsidRPr="00BA283F">
          <w:rPr>
            <w:rStyle w:val="af2"/>
          </w:rPr>
          <w:t xml:space="preserve"> </w:t>
        </w:r>
        <w:r w:rsidR="00862C2F" w:rsidRPr="008F74FE">
          <w:rPr>
            <w:rStyle w:val="af2"/>
            <w:color w:val="auto"/>
          </w:rPr>
          <w:t>форме</w:t>
        </w:r>
      </w:hyperlink>
      <w:hyperlink r:id="rId21">
        <w:r w:rsidR="00862C2F" w:rsidRPr="00BA283F">
          <w:rPr>
            <w:rStyle w:val="af2"/>
          </w:rPr>
          <w:t>,</w:t>
        </w:r>
      </w:hyperlink>
      <w:r w:rsidR="00862C2F" w:rsidRPr="00BA283F">
        <w:t xml:space="preserve"> предусмотренной для отчета об исполнения Соглашения в отчетном финансовом году в соответствии с Приложением № ___, являющимся неотъемлемой частью настоящего Соглашения, в течение 10 рабочих дней со дня оказания Услуги (Услуг) или частичного ее (их) оказания, но не позднее 1 ноября текущего финансового года; </w:t>
      </w:r>
    </w:p>
    <w:p w:rsidR="00862C2F" w:rsidRPr="00BA283F" w:rsidRDefault="008F74FE" w:rsidP="00BA283F">
      <w:r>
        <w:t xml:space="preserve">4.3.8.4. </w:t>
      </w:r>
      <w:r w:rsidR="00862C2F" w:rsidRPr="00BA283F">
        <w:t xml:space="preserve">отчет об исполнении Соглашения в отчетном финансовом году, сформированный </w:t>
      </w:r>
      <w:r w:rsidR="00862C2F" w:rsidRPr="008F74FE">
        <w:t xml:space="preserve">по </w:t>
      </w:r>
      <w:hyperlink r:id="rId22">
        <w:r w:rsidR="00862C2F" w:rsidRPr="008F74FE">
          <w:rPr>
            <w:rStyle w:val="af2"/>
            <w:color w:val="auto"/>
          </w:rPr>
          <w:t>форме</w:t>
        </w:r>
      </w:hyperlink>
      <w:hyperlink r:id="rId23">
        <w:r w:rsidR="00862C2F" w:rsidRPr="008F74FE">
          <w:rPr>
            <w:rStyle w:val="af2"/>
            <w:color w:val="auto"/>
          </w:rPr>
          <w:t xml:space="preserve"> </w:t>
        </w:r>
      </w:hyperlink>
      <w:r w:rsidR="00862C2F" w:rsidRPr="008F74FE">
        <w:t xml:space="preserve">в соответствии </w:t>
      </w:r>
      <w:r w:rsidR="00862C2F" w:rsidRPr="00BA283F">
        <w:t xml:space="preserve">с Приложением № ___, являющимся неотъемлемой частью настоящего Соглашения, в течение 10 рабочих дней со дня оказания Услуги (Услуг) или частичного ее (их) оказания, но не позднее 1 марта финансового года, следующего за отчетным годом; </w:t>
      </w:r>
    </w:p>
    <w:p w:rsidR="00862C2F" w:rsidRPr="00BA283F" w:rsidRDefault="008F74FE" w:rsidP="00BA283F">
      <w:r>
        <w:t xml:space="preserve">4.3.9. </w:t>
      </w:r>
      <w:r w:rsidR="00862C2F" w:rsidRPr="00BA283F">
        <w:t>осуществлять возврат средств Субсидии, предоставленной ранее в целях оплаты Соглашения, за исключением суммы, определенной в соответствии с</w:t>
      </w:r>
      <w:r w:rsidR="00BA283F">
        <w:t xml:space="preserve"> </w:t>
      </w:r>
      <w:r w:rsidR="00862C2F" w:rsidRPr="00BA283F">
        <w:t xml:space="preserve">пунктом 7.7. настоящего Соглашения, в местный бюджет, в размере, указанном в расчете, представленном Уполномоченным органом в соответствии с пунктом 4.1.9. настоящего Соглашения; </w:t>
      </w:r>
    </w:p>
    <w:p w:rsidR="00862C2F" w:rsidRPr="00BA283F" w:rsidRDefault="008F74FE" w:rsidP="00BA283F">
      <w:r>
        <w:t xml:space="preserve">4.3.10. </w:t>
      </w:r>
      <w:r w:rsidR="00862C2F" w:rsidRPr="00BA283F">
        <w:t xml:space="preserve">в целях оказания Услуги (Услуг) заключать с потребителем услуг договор об оказании муниципальных услуг в социальной сфере в случае принятия Уполномоченным органом на основании части 4 статьи 21 Федерального закона решения о необходимости заключения Исполнителем с потребителем услуг такого договора в соответствии с формой и условиями, определенными: </w:t>
      </w:r>
    </w:p>
    <w:p w:rsidR="00862C2F" w:rsidRPr="00BA283F" w:rsidRDefault="008F74FE" w:rsidP="00BA283F">
      <w:r>
        <w:t xml:space="preserve">4.3.10.1. </w:t>
      </w:r>
      <w:r w:rsidR="00862C2F" w:rsidRPr="00BA283F">
        <w:t xml:space="preserve">Приложением № ___, являющимся неотъемлемой частью настоящего Соглашения; </w:t>
      </w:r>
    </w:p>
    <w:p w:rsidR="00862C2F" w:rsidRPr="00BA283F" w:rsidRDefault="008F74FE" w:rsidP="00BA283F">
      <w:r>
        <w:lastRenderedPageBreak/>
        <w:t xml:space="preserve">4.3.10.2. </w:t>
      </w:r>
      <w:r w:rsidR="00862C2F" w:rsidRPr="00BA283F">
        <w:t xml:space="preserve">законодательством Российской Федерации, содержащий в качестве приложения размер оплаты, осуществляемой получателем социального сертификата либо его законным представителем за счет собственных средств, а также не менее одного из показателей, предусмотренных частью 5 статьи 20 Федерального закона; </w:t>
      </w:r>
    </w:p>
    <w:p w:rsidR="00862C2F" w:rsidRPr="00BA283F" w:rsidRDefault="00862C2F" w:rsidP="00BA283F">
      <w:r w:rsidRPr="00BA283F">
        <w:t xml:space="preserve">4.3.11. исполнять иные обязанности, связанные с реализацией прав потребителей услуг на получение Услуги (Услуг): </w:t>
      </w:r>
    </w:p>
    <w:p w:rsidR="00862C2F" w:rsidRPr="00BA283F" w:rsidRDefault="00862C2F" w:rsidP="008F74FE">
      <w:pPr>
        <w:ind w:left="567" w:firstLine="0"/>
      </w:pPr>
      <w:r w:rsidRPr="00BA283F">
        <w:t>4.3.11.1.</w:t>
      </w:r>
      <w:r w:rsidR="00BA283F">
        <w:t xml:space="preserve"> </w:t>
      </w:r>
      <w:r w:rsidRPr="00BA283F">
        <w:t>___________________________________________________________; 4.3.11.2.</w:t>
      </w:r>
      <w:r w:rsidR="00BA283F">
        <w:t xml:space="preserve"> </w:t>
      </w:r>
      <w:r w:rsidRPr="00BA283F">
        <w:t xml:space="preserve">___________________________________________________________. </w:t>
      </w:r>
    </w:p>
    <w:p w:rsidR="00862C2F" w:rsidRPr="00BA283F" w:rsidRDefault="00862C2F" w:rsidP="00BA283F">
      <w:r w:rsidRPr="00BA283F">
        <w:t xml:space="preserve">4.4. Исполнитель вправе: </w:t>
      </w:r>
    </w:p>
    <w:p w:rsidR="00862C2F" w:rsidRPr="00BA283F" w:rsidRDefault="008F74FE" w:rsidP="00BA283F">
      <w:r>
        <w:t xml:space="preserve">4.4.1. </w:t>
      </w:r>
      <w:r w:rsidR="00862C2F" w:rsidRPr="00BA283F">
        <w:t>отказать потребителю услуг в оказании Услуги (Услуг) только в случае достижения предельного объема оказания такой(их) Услуги (Услуг), заявленного Исполнителем при включении в реестр исполнителей у</w:t>
      </w:r>
      <w:r>
        <w:t>слуг по социальному сертификату</w:t>
      </w:r>
      <w:r w:rsidR="00862C2F" w:rsidRPr="00BA283F">
        <w:t xml:space="preserve">; </w:t>
      </w:r>
    </w:p>
    <w:p w:rsidR="00862C2F" w:rsidRPr="00BA283F" w:rsidRDefault="008F74FE" w:rsidP="00BA283F">
      <w:r>
        <w:t xml:space="preserve">4.4.2. </w:t>
      </w:r>
      <w:r w:rsidR="00862C2F" w:rsidRPr="00BA283F">
        <w:t xml:space="preserve">направлять Уполномоченному органу предложения по исполнению настоящего Соглашения; </w:t>
      </w:r>
    </w:p>
    <w:p w:rsidR="00862C2F" w:rsidRPr="00BA283F" w:rsidRDefault="008F74FE" w:rsidP="00BA283F">
      <w:r>
        <w:t xml:space="preserve">4.4.3. </w:t>
      </w:r>
      <w:r w:rsidR="00862C2F" w:rsidRPr="00BA283F">
        <w:t xml:space="preserve">обращаться к Уполномоченному органу в целях получения разъяснений в связи с исполнением настоящего Соглашения; </w:t>
      </w:r>
    </w:p>
    <w:p w:rsidR="00862C2F" w:rsidRPr="00BA283F" w:rsidRDefault="008F74FE" w:rsidP="00BA283F">
      <w:r>
        <w:t xml:space="preserve">4.4.4. </w:t>
      </w:r>
      <w:r w:rsidR="00862C2F" w:rsidRPr="00BA283F">
        <w:t xml:space="preserve">направлять Уполномоченному органу в течение ___ рабочих дней, следующих за днем поступления от Уполномоченного органа расчета средств Субсидии подлежащих возврату в местный бюджет, не более одного раза возражения на расчет средств Субсидии, подлежащих возврату в местный бюджет, которые содержат замечания к соответствующим положениям такого расчета; </w:t>
      </w:r>
    </w:p>
    <w:p w:rsidR="00862C2F" w:rsidRPr="00BA283F" w:rsidRDefault="008F74FE" w:rsidP="00BA283F">
      <w:r>
        <w:t xml:space="preserve">4.4.5. </w:t>
      </w:r>
      <w:r w:rsidR="00862C2F" w:rsidRPr="00BA283F">
        <w:t>отказаться от заключения дополнительного соглашения к Соглашению об изменении объема финансового обеспечения оказания Услуги (Услуг) приводящего к невозможности исполнения Уполномоченным органом обязательств по ________________________________________затрат Исполнителя, связанных с</w:t>
      </w:r>
      <w:r w:rsidR="00BA283F">
        <w:t xml:space="preserve"> </w:t>
      </w:r>
      <w:r w:rsidR="00862C2F" w:rsidRPr="00BA283F">
        <w:t>(финансовому обеспечению/возмещению)</w:t>
      </w:r>
    </w:p>
    <w:p w:rsidR="00862C2F" w:rsidRPr="00BA283F" w:rsidRDefault="00862C2F" w:rsidP="008F74FE">
      <w:pPr>
        <w:ind w:firstLine="0"/>
      </w:pPr>
      <w:r w:rsidRPr="00BA283F">
        <w:t xml:space="preserve">оказанием Услуги (Услуг) в соответствии с социальным сертификатом, и направить в течение ___ рабочих дней, следующих за днем получения проекта дополнительного соглашения к Соглашению, заявления о несогласии с измененными в соответствии с частью 2 статьи 23 Федерального закона условиями оказания Услуги (Услуг); </w:t>
      </w:r>
    </w:p>
    <w:p w:rsidR="00862C2F" w:rsidRPr="00BA283F" w:rsidRDefault="008F74FE" w:rsidP="00BA283F">
      <w:r>
        <w:t xml:space="preserve">4.4.6. </w:t>
      </w:r>
      <w:r w:rsidR="00862C2F" w:rsidRPr="00BA283F">
        <w:t>отказаться от заключения дополнительного соглашения к Соглашению об изменении условий Соглашения в соответствии с Общими требованиями № 339, в случае уменьшения Уполномоченному органу ранее доведенных лимитов бюджетных обязательств, приводящего к невозможности исполнения Уполномоченным органом обязательств по ___________________________________</w:t>
      </w:r>
      <w:r w:rsidR="00BA283F">
        <w:t xml:space="preserve"> </w:t>
      </w:r>
    </w:p>
    <w:p w:rsidR="00862C2F" w:rsidRPr="00BA283F" w:rsidRDefault="00BA283F" w:rsidP="00BA283F">
      <w:r>
        <w:t xml:space="preserve"> </w:t>
      </w:r>
      <w:r w:rsidR="00862C2F" w:rsidRPr="00BA283F">
        <w:t xml:space="preserve">(финансовому обеспечению/возмещению) </w:t>
      </w:r>
    </w:p>
    <w:p w:rsidR="00862C2F" w:rsidRPr="00BA283F" w:rsidRDefault="00862C2F" w:rsidP="008F74FE">
      <w:pPr>
        <w:ind w:firstLine="0"/>
      </w:pPr>
      <w:r w:rsidRPr="00BA283F">
        <w:t xml:space="preserve">затрат Исполнителя услуг, связанных с оказанием Услуги (Услуг); </w:t>
      </w:r>
    </w:p>
    <w:p w:rsidR="00862C2F" w:rsidRPr="00BA283F" w:rsidRDefault="008F74FE" w:rsidP="00BA283F">
      <w:r>
        <w:t xml:space="preserve">4.4.7. </w:t>
      </w:r>
      <w:r w:rsidR="00862C2F" w:rsidRPr="00BA283F">
        <w:t xml:space="preserve">осуществлять иные права, установленные бюджетным законодательством Российской Федерации, Федеральным </w:t>
      </w:r>
      <w:r>
        <w:t>законом и настоящим Соглашением</w:t>
      </w:r>
      <w:r w:rsidR="00862C2F" w:rsidRPr="00BA283F">
        <w:t xml:space="preserve">: </w:t>
      </w:r>
    </w:p>
    <w:p w:rsidR="00862C2F" w:rsidRPr="00BA283F" w:rsidRDefault="00862C2F" w:rsidP="00BA283F">
      <w:r w:rsidRPr="00BA283F">
        <w:t>4.4.7.1.</w:t>
      </w:r>
      <w:r w:rsidR="00BA283F">
        <w:t xml:space="preserve"> </w:t>
      </w:r>
      <w:r w:rsidRPr="00BA283F">
        <w:t xml:space="preserve">____________________________________________________________; </w:t>
      </w:r>
    </w:p>
    <w:p w:rsidR="00862C2F" w:rsidRPr="00BA283F" w:rsidRDefault="00862C2F" w:rsidP="00BA283F">
      <w:r w:rsidRPr="00BA283F">
        <w:t>4.4.7.2.</w:t>
      </w:r>
      <w:r w:rsidR="00BA283F">
        <w:t xml:space="preserve"> </w:t>
      </w:r>
      <w:r w:rsidRPr="00BA283F">
        <w:t xml:space="preserve">___________________________________________________________. </w:t>
      </w:r>
    </w:p>
    <w:p w:rsidR="00862C2F" w:rsidRPr="00BA283F" w:rsidRDefault="00862C2F" w:rsidP="00BA283F">
      <w:r w:rsidRPr="00BA283F">
        <w:t xml:space="preserve"> </w:t>
      </w:r>
    </w:p>
    <w:p w:rsidR="00862C2F" w:rsidRPr="00BA283F" w:rsidRDefault="00585FD4" w:rsidP="00BA283F">
      <w:r>
        <w:rPr>
          <w:lang w:val="en-US"/>
        </w:rPr>
        <w:t>V</w:t>
      </w:r>
      <w:r w:rsidRPr="00585FD4">
        <w:t xml:space="preserve">. </w:t>
      </w:r>
      <w:r w:rsidR="00862C2F" w:rsidRPr="00BA283F">
        <w:t xml:space="preserve">Ответственность Сторон </w:t>
      </w:r>
    </w:p>
    <w:p w:rsidR="00862C2F" w:rsidRPr="00BA283F" w:rsidRDefault="00862C2F" w:rsidP="00BA283F">
      <w:r w:rsidRPr="00BA283F">
        <w:t xml:space="preserve"> </w:t>
      </w:r>
    </w:p>
    <w:p w:rsidR="00862C2F" w:rsidRPr="00BA283F" w:rsidRDefault="00585FD4" w:rsidP="00BA283F">
      <w:r>
        <w:t xml:space="preserve">5.1. </w:t>
      </w:r>
      <w:r w:rsidR="00862C2F" w:rsidRPr="00BA283F">
        <w:t xml:space="preserve">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 </w:t>
      </w:r>
    </w:p>
    <w:p w:rsidR="00862C2F" w:rsidRPr="00BA283F" w:rsidRDefault="00585FD4" w:rsidP="00BA283F">
      <w:r>
        <w:lastRenderedPageBreak/>
        <w:t>5.2.</w:t>
      </w:r>
      <w:r w:rsidR="00862C2F" w:rsidRPr="00BA283F">
        <w:t xml:space="preserve">Иные положения об ответственности за неисполнение или ненадлежащее исполнение Сторонами обязательств по настоящему Соглашению: </w:t>
      </w:r>
    </w:p>
    <w:p w:rsidR="00862C2F" w:rsidRPr="00BA283F" w:rsidRDefault="00862C2F" w:rsidP="00BA283F">
      <w:r w:rsidRPr="00BA283F">
        <w:t xml:space="preserve">5.2.1. ______________________________________________________________; </w:t>
      </w:r>
    </w:p>
    <w:p w:rsidR="00862C2F" w:rsidRPr="00BA283F" w:rsidRDefault="00862C2F" w:rsidP="00BA283F">
      <w:r w:rsidRPr="00BA283F">
        <w:t xml:space="preserve">5.2.2. ______________________________________________________________. </w:t>
      </w:r>
    </w:p>
    <w:p w:rsidR="00862C2F" w:rsidRPr="00BA283F" w:rsidRDefault="00862C2F" w:rsidP="00BA283F">
      <w:r w:rsidRPr="00BA283F">
        <w:t xml:space="preserve"> </w:t>
      </w:r>
    </w:p>
    <w:p w:rsidR="00862C2F" w:rsidRPr="00BA283F" w:rsidRDefault="00585FD4" w:rsidP="00BA283F">
      <w:r>
        <w:rPr>
          <w:lang w:val="en-US"/>
        </w:rPr>
        <w:t>VI</w:t>
      </w:r>
      <w:r w:rsidRPr="00676CCC">
        <w:t xml:space="preserve">. </w:t>
      </w:r>
      <w:r w:rsidR="00862C2F" w:rsidRPr="00BA283F">
        <w:t xml:space="preserve">Иные условия </w:t>
      </w:r>
    </w:p>
    <w:p w:rsidR="00862C2F" w:rsidRPr="00BA283F" w:rsidRDefault="00862C2F" w:rsidP="00BA283F">
      <w:r w:rsidRPr="00BA283F">
        <w:t xml:space="preserve"> </w:t>
      </w:r>
    </w:p>
    <w:p w:rsidR="00862C2F" w:rsidRPr="00BA283F" w:rsidRDefault="00862C2F" w:rsidP="00BA283F">
      <w:r w:rsidRPr="00BA283F">
        <w:t xml:space="preserve">6.1. Иные условия по настоящему Соглашению33: </w:t>
      </w:r>
    </w:p>
    <w:p w:rsidR="00862C2F" w:rsidRPr="00BA283F" w:rsidRDefault="00585FD4" w:rsidP="00BA283F">
      <w:r>
        <w:t xml:space="preserve">6.1.1. </w:t>
      </w:r>
      <w:r w:rsidR="00862C2F" w:rsidRPr="00BA283F">
        <w:t xml:space="preserve">обмен документами и предоставление информации в целях исполнения Соглашения осуществляется Сторонами с соблюдением требований законодательства Российской Федерации о защите персональных данных. </w:t>
      </w:r>
    </w:p>
    <w:p w:rsidR="00862C2F" w:rsidRPr="00BA283F" w:rsidRDefault="00862C2F" w:rsidP="00BA283F">
      <w:r w:rsidRPr="00BA283F">
        <w:t>Каждая Сторона самостоятельно и за свой счет обеспечивает защиту обрабатываемых ею персональных данных, в том числе с использованием средств автоматизации;</w:t>
      </w:r>
    </w:p>
    <w:p w:rsidR="00862C2F" w:rsidRPr="00BA283F" w:rsidRDefault="00585FD4" w:rsidP="00BA283F">
      <w:r>
        <w:t xml:space="preserve">6.1.2. </w:t>
      </w:r>
      <w:r w:rsidR="00862C2F" w:rsidRPr="00BA283F">
        <w:t>исполнителю услуг запрещено заключать с иными лицами договоры, предметом которых является оказание муниципальных услуг, являющихся предметом Соглашения;</w:t>
      </w:r>
    </w:p>
    <w:p w:rsidR="00862C2F" w:rsidRPr="00BA283F" w:rsidRDefault="00585FD4" w:rsidP="00BA283F">
      <w:r>
        <w:t xml:space="preserve">6.1.3. </w:t>
      </w:r>
      <w:r w:rsidR="00862C2F" w:rsidRPr="00BA283F">
        <w:t>подписание Соглашения Исполнителем услуг является выражением его согласия на проведение Уполномоченным органом, Контрольно-счетным органом города</w:t>
      </w:r>
      <w:r w:rsidR="00BA283F">
        <w:t xml:space="preserve"> </w:t>
      </w:r>
      <w:r w:rsidR="00862C2F" w:rsidRPr="00BA283F">
        <w:t xml:space="preserve">и (или) уполномоченным органом внутреннего муниципального финансового контроля проверок соблюдения им условий, установленных Соглашением. </w:t>
      </w:r>
    </w:p>
    <w:p w:rsidR="00862C2F" w:rsidRPr="00BA283F" w:rsidRDefault="00862C2F" w:rsidP="00BA283F"/>
    <w:p w:rsidR="00862C2F" w:rsidRPr="00BA283F" w:rsidRDefault="00143520" w:rsidP="00BA283F">
      <w:r>
        <w:rPr>
          <w:lang w:val="en-US"/>
        </w:rPr>
        <w:t>VII</w:t>
      </w:r>
      <w:r w:rsidRPr="00143520">
        <w:t xml:space="preserve">. </w:t>
      </w:r>
      <w:r w:rsidR="00862C2F" w:rsidRPr="00BA283F">
        <w:t xml:space="preserve">Заключительные положения </w:t>
      </w:r>
    </w:p>
    <w:p w:rsidR="00862C2F" w:rsidRPr="00BA283F" w:rsidRDefault="00862C2F" w:rsidP="00BA283F">
      <w:r w:rsidRPr="00BA283F">
        <w:t xml:space="preserve"> </w:t>
      </w:r>
    </w:p>
    <w:p w:rsidR="00862C2F" w:rsidRPr="00BA283F" w:rsidRDefault="00143520" w:rsidP="00BA283F">
      <w:r>
        <w:t xml:space="preserve">7.1. </w:t>
      </w:r>
      <w:r w:rsidR="00862C2F" w:rsidRPr="00BA283F">
        <w:t>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w:t>
      </w:r>
      <w:r>
        <w:t xml:space="preserve"> </w:t>
      </w:r>
      <w:r w:rsidR="00862C2F" w:rsidRPr="00BA283F">
        <w:t xml:space="preserve">При недостижении согласия споры между Сторонами решаются в судебном порядке. </w:t>
      </w:r>
    </w:p>
    <w:p w:rsidR="00862C2F" w:rsidRPr="00BA283F" w:rsidRDefault="00143520" w:rsidP="00BA283F">
      <w:r>
        <w:t xml:space="preserve">7.2. </w:t>
      </w:r>
      <w:r w:rsidR="00862C2F" w:rsidRPr="00BA283F">
        <w:t xml:space="preserve">Настоящее Соглашение вступает в силу с даты его подписания лицами, имеющими право действовать от имени каждой из Сторон, но не ранее доведения лимитов бюджетных обязательств, указанных в пункте 2.4. настоящего Соглашения, и действует до полного исполнения Сторонами своих обязательств по настоящему Соглашению. </w:t>
      </w:r>
    </w:p>
    <w:p w:rsidR="00862C2F" w:rsidRPr="00BA283F" w:rsidRDefault="00143520" w:rsidP="00BA283F">
      <w:r>
        <w:t xml:space="preserve">7.3. </w:t>
      </w:r>
      <w:r w:rsidR="00862C2F" w:rsidRPr="00BA283F">
        <w:t xml:space="preserve">Изменение настоящего Соглашения осуществляется по соглашению Сторон и оформляется в виде дополнительного соглашения к настоящему Соглашению согласно приложению № ____ к настоящему Соглашению, являющегося неотъемлемой частью настоящего Соглашения. </w:t>
      </w:r>
    </w:p>
    <w:p w:rsidR="00862C2F" w:rsidRPr="00BA283F" w:rsidRDefault="00143520" w:rsidP="00BA283F">
      <w:r>
        <w:t xml:space="preserve">7.4. </w:t>
      </w:r>
      <w:r w:rsidR="00862C2F" w:rsidRPr="00BA283F">
        <w:t xml:space="preserve">Расторжение Соглашения осуществляется по соглашению сторон или в случаях, определенных пунктами 7.5. и 7.6. настоящего Соглашения, в одностороннем порядке. </w:t>
      </w:r>
    </w:p>
    <w:p w:rsidR="00862C2F" w:rsidRPr="00BA283F" w:rsidRDefault="00143520" w:rsidP="00BA283F">
      <w:r>
        <w:t xml:space="preserve">7.5. </w:t>
      </w:r>
      <w:r w:rsidR="00862C2F" w:rsidRPr="00BA283F">
        <w:t xml:space="preserve">Расторжение настоящего Соглашения Уполномоченным органом в одностороннем порядке возможно в случаях: </w:t>
      </w:r>
    </w:p>
    <w:p w:rsidR="00862C2F" w:rsidRPr="00BA283F" w:rsidRDefault="00143520" w:rsidP="00BA283F">
      <w:r>
        <w:t xml:space="preserve">7.5.1. </w:t>
      </w:r>
      <w:r w:rsidR="00862C2F" w:rsidRPr="00BA283F">
        <w:t xml:space="preserve">неоднократного (более трех раз) отклонения показателей качества и (или) объема оказания Услуги (Услуг), определенных приложением № ___, являющемся неотъемлемой частью настоящего Соглашения, сверх установленных предельно допустимых возможных отклонений по итогам отчетного периода; </w:t>
      </w:r>
    </w:p>
    <w:p w:rsidR="00862C2F" w:rsidRPr="00BA283F" w:rsidRDefault="00143520" w:rsidP="00BA283F">
      <w:r>
        <w:t xml:space="preserve">7.5.2. </w:t>
      </w:r>
      <w:r w:rsidR="00862C2F" w:rsidRPr="00BA283F">
        <w:t xml:space="preserve">неоднократного (более трех раз) нарушения Исполнителем условий предоставления Субсидии; </w:t>
      </w:r>
    </w:p>
    <w:p w:rsidR="00862C2F" w:rsidRPr="00BA283F" w:rsidRDefault="00143520" w:rsidP="00BA283F">
      <w:r>
        <w:t xml:space="preserve">7.5.3. </w:t>
      </w:r>
      <w:r w:rsidR="00862C2F" w:rsidRPr="00BA283F">
        <w:t xml:space="preserve">однократного неоказания или ненадлежащего оказания Услуги (Услуг) потребителю услуг, установленного по результатам проверки, предусмотренной частью 7 статьи 21 Федерального закона; </w:t>
      </w:r>
    </w:p>
    <w:p w:rsidR="00862C2F" w:rsidRPr="00BA283F" w:rsidRDefault="00143520" w:rsidP="00BA283F">
      <w:r>
        <w:lastRenderedPageBreak/>
        <w:t xml:space="preserve">7.5.4. </w:t>
      </w:r>
      <w:r w:rsidR="00862C2F" w:rsidRPr="00BA283F">
        <w:t xml:space="preserve">несоответствия Исполнителя требованиям, определенным пунктом 4.3.3. настоящего Соглашения, в течение срока оказания Услуги (Услуг), определенного пунктом 1.1. настоящего Соглашения, в случае установления Уполномоченным органом такого несоответствия в рамках проводимых проверок; </w:t>
      </w:r>
    </w:p>
    <w:p w:rsidR="00862C2F" w:rsidRPr="00BA283F" w:rsidRDefault="00143520" w:rsidP="00BA283F">
      <w:r>
        <w:t xml:space="preserve">7.5.5. </w:t>
      </w:r>
      <w:r w:rsidR="00862C2F" w:rsidRPr="00BA283F">
        <w:t xml:space="preserve">недостижения согласия Сторон по новым условиям настоящего Соглашения, в случае изменения в соответствии с бюджетным законодательством Российской Федерации объема финансового обеспечения исполнения социального заказа, приводящего к невозможности исполнения Уполномоченным органом обязательств по финансовому обеспечению (возмещению) затрат Исполнителя услуг, связанных с оказанием Услуги (Услуг); </w:t>
      </w:r>
    </w:p>
    <w:p w:rsidR="00862C2F" w:rsidRPr="00BA283F" w:rsidRDefault="00143520" w:rsidP="00BA283F">
      <w:r>
        <w:t xml:space="preserve">7.5.6. </w:t>
      </w:r>
      <w:r w:rsidR="00862C2F" w:rsidRPr="00BA283F">
        <w:t xml:space="preserve">_____________________________________________________________. </w:t>
      </w:r>
    </w:p>
    <w:p w:rsidR="00862C2F" w:rsidRPr="00BA283F" w:rsidRDefault="00143520" w:rsidP="00BA283F">
      <w:r>
        <w:t xml:space="preserve">7.6. </w:t>
      </w:r>
      <w:r w:rsidR="00862C2F" w:rsidRPr="00BA283F">
        <w:t xml:space="preserve">Расторжение настоящего Соглашения Исполнителем в одностороннем порядке допускается в судебном порядке. </w:t>
      </w:r>
    </w:p>
    <w:p w:rsidR="00862C2F" w:rsidRPr="00BA283F" w:rsidRDefault="00143520" w:rsidP="00BA283F">
      <w:r>
        <w:t xml:space="preserve">7.7. </w:t>
      </w:r>
      <w:r w:rsidR="00862C2F" w:rsidRPr="00BA283F">
        <w:t xml:space="preserve">В случае расторжения настоящего Соглашения по основаниям, предусмотренным пунктами 7.5. и 7.6. настоящего Соглашения, Исполнителю выплачиваются средства в размере, соответствующем стоимости Услуги (Услуг), оказанных Исполнителем в надлежащем порядке до момента расторжения Соглашения. Данная стоимость определяется на основании нормативных затрат, утвержденных с соблюдением общих требований, определенных </w:t>
      </w:r>
    </w:p>
    <w:p w:rsidR="00862C2F" w:rsidRPr="00BA283F" w:rsidRDefault="00862C2F" w:rsidP="00143520">
      <w:pPr>
        <w:ind w:firstLine="0"/>
      </w:pPr>
      <w:r w:rsidRPr="00BA283F">
        <w:t xml:space="preserve">___________________________________________________________________ </w:t>
      </w:r>
    </w:p>
    <w:p w:rsidR="00862C2F" w:rsidRPr="00BA283F" w:rsidRDefault="00862C2F" w:rsidP="00BA283F">
      <w:r w:rsidRPr="00BA283F">
        <w:t>(наименование органа местного самоуправления, осуществляющего функции по выработке политики и нормативно-правовому регулированию в установленных сферах деятельности)</w:t>
      </w:r>
      <w:r w:rsidR="00143520">
        <w:t xml:space="preserve"> </w:t>
      </w:r>
    </w:p>
    <w:p w:rsidR="00862C2F" w:rsidRPr="00BA283F" w:rsidRDefault="00862C2F" w:rsidP="00143520">
      <w:pPr>
        <w:ind w:firstLine="0"/>
      </w:pPr>
      <w:r w:rsidRPr="00BA283F">
        <w:t xml:space="preserve">в порядке, предусмотренном Дополнительным соглашением о расторжении Соглашения. </w:t>
      </w:r>
    </w:p>
    <w:p w:rsidR="00862C2F" w:rsidRPr="00BA283F" w:rsidRDefault="00143520" w:rsidP="00BA283F">
      <w:r>
        <w:t xml:space="preserve">7.8. </w:t>
      </w:r>
      <w:r w:rsidR="00862C2F" w:rsidRPr="00BA283F">
        <w:t xml:space="preserve">Документы, уведомления, а также иная информация, предусмотренные настоящим Соглашением, должны направляться Сторонами заказным письмом с уведомлением о вручении либо вручаться представителем одной Стороны представителю другой Стороны38. </w:t>
      </w:r>
    </w:p>
    <w:p w:rsidR="00862C2F" w:rsidRPr="00BA283F" w:rsidRDefault="00143520" w:rsidP="00BA283F">
      <w:r>
        <w:t xml:space="preserve">7.9. </w:t>
      </w:r>
      <w:r w:rsidR="00862C2F" w:rsidRPr="00BA283F">
        <w:t>Настоящее Соглашение заключено Сторонами в форме документа на бумажном носителе в 2 экземплярах, по одному экземпляру для каждой из Сторон.</w:t>
      </w:r>
      <w:r w:rsidR="00BA283F">
        <w:t xml:space="preserve"> </w:t>
      </w:r>
    </w:p>
    <w:p w:rsidR="00354089" w:rsidRPr="00BA283F" w:rsidRDefault="00354089" w:rsidP="00BA283F"/>
    <w:p w:rsidR="00862C2F" w:rsidRPr="00BA283F" w:rsidRDefault="00143520" w:rsidP="00BA283F">
      <w:r>
        <w:rPr>
          <w:lang w:val="en-US"/>
        </w:rPr>
        <w:t xml:space="preserve">VIII. </w:t>
      </w:r>
      <w:r w:rsidR="00862C2F" w:rsidRPr="00BA283F">
        <w:t xml:space="preserve">Платежные реквизиты Сторон </w:t>
      </w:r>
    </w:p>
    <w:p w:rsidR="00862C2F" w:rsidRPr="00BA283F" w:rsidRDefault="00862C2F" w:rsidP="00BA283F">
      <w:r w:rsidRPr="00BA283F">
        <w:t xml:space="preserve"> </w:t>
      </w:r>
    </w:p>
    <w:tbl>
      <w:tblPr>
        <w:tblStyle w:val="TableGrid"/>
        <w:tblW w:w="5000" w:type="pct"/>
        <w:tblInd w:w="0" w:type="dxa"/>
        <w:tblCellMar>
          <w:left w:w="62" w:type="dxa"/>
          <w:right w:w="115" w:type="dxa"/>
        </w:tblCellMar>
        <w:tblLook w:val="04A0" w:firstRow="1" w:lastRow="0" w:firstColumn="1" w:lastColumn="0" w:noHBand="0" w:noVBand="1"/>
      </w:tblPr>
      <w:tblGrid>
        <w:gridCol w:w="4783"/>
        <w:gridCol w:w="5032"/>
      </w:tblGrid>
      <w:tr w:rsidR="00862C2F" w:rsidRPr="00BA283F" w:rsidTr="00143520">
        <w:trPr>
          <w:trHeight w:val="1042"/>
        </w:trPr>
        <w:tc>
          <w:tcPr>
            <w:tcW w:w="5188"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86352E">
            <w:pPr>
              <w:pStyle w:val="Table0"/>
            </w:pPr>
            <w:r w:rsidRPr="00BA283F">
              <w:t xml:space="preserve">Полное и сокращенное (при наличии) наименование Уполномоченного органа __________________________ </w:t>
            </w:r>
          </w:p>
        </w:tc>
        <w:tc>
          <w:tcPr>
            <w:tcW w:w="5144"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86352E">
            <w:pPr>
              <w:pStyle w:val="Table0"/>
            </w:pPr>
            <w:r w:rsidRPr="00BA283F">
              <w:t>Полное и сокращенное (при наличии) наименование Исполнителя</w:t>
            </w:r>
            <w:r w:rsidR="00BA283F">
              <w:t xml:space="preserve"> </w:t>
            </w:r>
          </w:p>
          <w:p w:rsidR="00862C2F" w:rsidRPr="00BA283F" w:rsidRDefault="00862C2F" w:rsidP="0086352E">
            <w:pPr>
              <w:pStyle w:val="Table"/>
            </w:pPr>
            <w:r w:rsidRPr="00BA283F">
              <w:t xml:space="preserve">__________________________________ </w:t>
            </w:r>
          </w:p>
        </w:tc>
      </w:tr>
      <w:tr w:rsidR="00862C2F" w:rsidRPr="00BA283F" w:rsidTr="00143520">
        <w:trPr>
          <w:trHeight w:val="766"/>
        </w:trPr>
        <w:tc>
          <w:tcPr>
            <w:tcW w:w="5188"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86352E">
            <w:pPr>
              <w:pStyle w:val="Table"/>
            </w:pPr>
            <w:r w:rsidRPr="00BA283F">
              <w:t>Наименование</w:t>
            </w:r>
            <w:r w:rsidR="00BA283F">
              <w:t xml:space="preserve"> </w:t>
            </w:r>
            <w:r w:rsidRPr="00BA283F">
              <w:t xml:space="preserve">Уполномоченного органа </w:t>
            </w:r>
          </w:p>
          <w:p w:rsidR="00862C2F" w:rsidRPr="00BA283F" w:rsidRDefault="00862C2F" w:rsidP="0086352E">
            <w:pPr>
              <w:pStyle w:val="Table"/>
            </w:pPr>
            <w:r w:rsidRPr="00BA283F">
              <w:t>ОГРН,</w:t>
            </w:r>
            <w:r w:rsidRPr="00143520">
              <w:t xml:space="preserve"> ОКТМО</w:t>
            </w:r>
            <w:hyperlink r:id="rId24">
              <w:r w:rsidRPr="00BA283F">
                <w:rPr>
                  <w:rStyle w:val="af2"/>
                </w:rPr>
                <w:t xml:space="preserve"> </w:t>
              </w:r>
            </w:hyperlink>
          </w:p>
        </w:tc>
        <w:tc>
          <w:tcPr>
            <w:tcW w:w="5144"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86352E">
            <w:pPr>
              <w:pStyle w:val="Table"/>
            </w:pPr>
            <w:r w:rsidRPr="00BA283F">
              <w:t>Наименование Исполнителя</w:t>
            </w:r>
            <w:r w:rsidR="00BA283F">
              <w:t xml:space="preserve"> </w:t>
            </w:r>
          </w:p>
          <w:p w:rsidR="00862C2F" w:rsidRPr="00BA283F" w:rsidRDefault="00862C2F" w:rsidP="0086352E">
            <w:pPr>
              <w:pStyle w:val="Table"/>
            </w:pPr>
            <w:r w:rsidRPr="00BA283F">
              <w:t>ОГРН,</w:t>
            </w:r>
            <w:r w:rsidRPr="00143520">
              <w:t xml:space="preserve"> ОКТМО</w:t>
            </w:r>
            <w:hyperlink r:id="rId25">
              <w:r w:rsidRPr="00BA283F">
                <w:rPr>
                  <w:rStyle w:val="af2"/>
                </w:rPr>
                <w:t xml:space="preserve"> </w:t>
              </w:r>
            </w:hyperlink>
          </w:p>
        </w:tc>
      </w:tr>
      <w:tr w:rsidR="00862C2F" w:rsidRPr="00BA283F" w:rsidTr="00143520">
        <w:trPr>
          <w:trHeight w:val="1522"/>
        </w:trPr>
        <w:tc>
          <w:tcPr>
            <w:tcW w:w="5188"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86352E">
            <w:pPr>
              <w:pStyle w:val="Table"/>
            </w:pPr>
            <w:r w:rsidRPr="00BA283F">
              <w:t xml:space="preserve">Место нахождения: </w:t>
            </w:r>
          </w:p>
          <w:p w:rsidR="00862C2F" w:rsidRPr="00BA283F" w:rsidRDefault="00862C2F" w:rsidP="0086352E">
            <w:pPr>
              <w:pStyle w:val="Table"/>
            </w:pPr>
            <w:r w:rsidRPr="00BA283F">
              <w:t xml:space="preserve"> </w:t>
            </w:r>
          </w:p>
          <w:p w:rsidR="00862C2F" w:rsidRPr="00BA283F" w:rsidRDefault="00862C2F" w:rsidP="0086352E">
            <w:pPr>
              <w:pStyle w:val="Table"/>
            </w:pPr>
            <w:r w:rsidRPr="00BA283F">
              <w:t>Телефон, факс:</w:t>
            </w:r>
            <w:r w:rsidR="00BA283F">
              <w:t xml:space="preserve"> </w:t>
            </w:r>
          </w:p>
        </w:tc>
        <w:tc>
          <w:tcPr>
            <w:tcW w:w="5144"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86352E">
            <w:pPr>
              <w:pStyle w:val="Table"/>
            </w:pPr>
            <w:r w:rsidRPr="00BA283F">
              <w:t xml:space="preserve">Место нахождения: </w:t>
            </w:r>
          </w:p>
          <w:p w:rsidR="00862C2F" w:rsidRPr="00BA283F" w:rsidRDefault="00862C2F" w:rsidP="0086352E">
            <w:pPr>
              <w:pStyle w:val="Table"/>
            </w:pPr>
            <w:r w:rsidRPr="00BA283F">
              <w:t xml:space="preserve"> </w:t>
            </w:r>
          </w:p>
          <w:p w:rsidR="00862C2F" w:rsidRPr="00BA283F" w:rsidRDefault="00862C2F" w:rsidP="0086352E">
            <w:pPr>
              <w:pStyle w:val="Table"/>
            </w:pPr>
            <w:r w:rsidRPr="00BA283F">
              <w:t>Телефон, факс:</w:t>
            </w:r>
            <w:r w:rsidR="00BA283F">
              <w:t xml:space="preserve"> </w:t>
            </w:r>
          </w:p>
        </w:tc>
      </w:tr>
      <w:tr w:rsidR="00862C2F" w:rsidRPr="00BA283F" w:rsidTr="00143520">
        <w:trPr>
          <w:trHeight w:val="492"/>
        </w:trPr>
        <w:tc>
          <w:tcPr>
            <w:tcW w:w="5188"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86352E">
            <w:pPr>
              <w:pStyle w:val="Table"/>
            </w:pPr>
            <w:r w:rsidRPr="00BA283F">
              <w:t xml:space="preserve">ИНН/КПП </w:t>
            </w:r>
          </w:p>
        </w:tc>
        <w:tc>
          <w:tcPr>
            <w:tcW w:w="5144"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86352E">
            <w:pPr>
              <w:pStyle w:val="Table"/>
            </w:pPr>
            <w:r w:rsidRPr="00BA283F">
              <w:t xml:space="preserve">ИНН/КПП </w:t>
            </w:r>
          </w:p>
        </w:tc>
      </w:tr>
      <w:tr w:rsidR="00862C2F" w:rsidRPr="00BA283F" w:rsidTr="00143520">
        <w:trPr>
          <w:trHeight w:val="766"/>
        </w:trPr>
        <w:tc>
          <w:tcPr>
            <w:tcW w:w="5188"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86352E">
            <w:pPr>
              <w:pStyle w:val="Table"/>
            </w:pPr>
            <w:r w:rsidRPr="00BA283F">
              <w:t>Платежные реквизиты:</w:t>
            </w:r>
            <w:r w:rsidR="00BA283F">
              <w:t xml:space="preserve"> </w:t>
            </w:r>
          </w:p>
        </w:tc>
        <w:tc>
          <w:tcPr>
            <w:tcW w:w="5144"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86352E">
            <w:pPr>
              <w:pStyle w:val="Table"/>
            </w:pPr>
            <w:r w:rsidRPr="00BA283F">
              <w:t>Платежные реквизиты:</w:t>
            </w:r>
            <w:r w:rsidR="00BA283F">
              <w:t xml:space="preserve"> </w:t>
            </w:r>
          </w:p>
        </w:tc>
      </w:tr>
    </w:tbl>
    <w:p w:rsidR="00862C2F" w:rsidRPr="00BA283F" w:rsidRDefault="00862C2F" w:rsidP="00BA283F">
      <w:r w:rsidRPr="00BA283F">
        <w:lastRenderedPageBreak/>
        <w:t xml:space="preserve"> </w:t>
      </w:r>
    </w:p>
    <w:p w:rsidR="00862C2F" w:rsidRPr="00BA283F" w:rsidRDefault="00143520" w:rsidP="00BA283F">
      <w:r>
        <w:rPr>
          <w:lang w:val="en-US"/>
        </w:rPr>
        <w:t>XI</w:t>
      </w:r>
      <w:r w:rsidRPr="00143520">
        <w:t xml:space="preserve">. </w:t>
      </w:r>
      <w:r w:rsidR="00862C2F" w:rsidRPr="00BA283F">
        <w:t xml:space="preserve">Подписи Сторон </w:t>
      </w:r>
    </w:p>
    <w:p w:rsidR="00862C2F" w:rsidRPr="00BA283F" w:rsidRDefault="00862C2F" w:rsidP="00BA283F">
      <w:r w:rsidRPr="00BA283F">
        <w:t xml:space="preserve"> </w:t>
      </w:r>
    </w:p>
    <w:tbl>
      <w:tblPr>
        <w:tblStyle w:val="TableGrid"/>
        <w:tblW w:w="5000" w:type="pct"/>
        <w:tblInd w:w="0" w:type="dxa"/>
        <w:tblCellMar>
          <w:top w:w="110" w:type="dxa"/>
          <w:left w:w="233" w:type="dxa"/>
          <w:right w:w="115" w:type="dxa"/>
        </w:tblCellMar>
        <w:tblLook w:val="04A0" w:firstRow="1" w:lastRow="0" w:firstColumn="1" w:lastColumn="0" w:noHBand="0" w:noVBand="1"/>
      </w:tblPr>
      <w:tblGrid>
        <w:gridCol w:w="4735"/>
        <w:gridCol w:w="5251"/>
      </w:tblGrid>
      <w:tr w:rsidR="00862C2F" w:rsidRPr="00BA283F" w:rsidTr="00143520">
        <w:trPr>
          <w:trHeight w:val="1042"/>
        </w:trPr>
        <w:tc>
          <w:tcPr>
            <w:tcW w:w="489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86352E">
            <w:pPr>
              <w:pStyle w:val="Table0"/>
            </w:pPr>
            <w:r w:rsidRPr="00BA283F">
              <w:t xml:space="preserve">Сокращенное (при наличии) наименование </w:t>
            </w:r>
          </w:p>
          <w:p w:rsidR="00862C2F" w:rsidRPr="00BA283F" w:rsidRDefault="00862C2F" w:rsidP="0086352E">
            <w:pPr>
              <w:pStyle w:val="Table0"/>
            </w:pPr>
            <w:r w:rsidRPr="00BA283F">
              <w:t xml:space="preserve">Уполномоченного органа </w:t>
            </w:r>
          </w:p>
          <w:p w:rsidR="00862C2F" w:rsidRPr="00BA283F" w:rsidRDefault="00862C2F" w:rsidP="0086352E">
            <w:pPr>
              <w:pStyle w:val="Table"/>
            </w:pPr>
            <w:r w:rsidRPr="00BA283F">
              <w:t xml:space="preserve">__________________________________ </w:t>
            </w:r>
          </w:p>
        </w:tc>
        <w:tc>
          <w:tcPr>
            <w:tcW w:w="5435"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86352E">
            <w:pPr>
              <w:pStyle w:val="Table"/>
            </w:pPr>
            <w:r w:rsidRPr="00BA283F">
              <w:t xml:space="preserve">Сокращенное (при наличии) наименование </w:t>
            </w:r>
          </w:p>
          <w:p w:rsidR="00862C2F" w:rsidRPr="00BA283F" w:rsidRDefault="00862C2F" w:rsidP="0086352E">
            <w:pPr>
              <w:pStyle w:val="Table"/>
            </w:pPr>
            <w:r w:rsidRPr="00BA283F">
              <w:t>Исполнителя</w:t>
            </w:r>
            <w:r w:rsidR="00BA283F">
              <w:t xml:space="preserve"> </w:t>
            </w:r>
          </w:p>
          <w:p w:rsidR="00862C2F" w:rsidRPr="00BA283F" w:rsidRDefault="00862C2F" w:rsidP="0086352E">
            <w:pPr>
              <w:pStyle w:val="Table"/>
            </w:pPr>
            <w:r w:rsidRPr="00BA283F">
              <w:t xml:space="preserve">______________________________________ </w:t>
            </w:r>
          </w:p>
        </w:tc>
      </w:tr>
      <w:tr w:rsidR="00862C2F" w:rsidRPr="00BA283F" w:rsidTr="00143520">
        <w:trPr>
          <w:trHeight w:val="766"/>
        </w:trPr>
        <w:tc>
          <w:tcPr>
            <w:tcW w:w="4897" w:type="dxa"/>
            <w:tcBorders>
              <w:top w:val="single" w:sz="4" w:space="0" w:color="000000"/>
              <w:left w:val="single" w:sz="4" w:space="0" w:color="000000"/>
              <w:bottom w:val="single" w:sz="4" w:space="0" w:color="000000"/>
              <w:right w:val="single" w:sz="4" w:space="0" w:color="000000"/>
            </w:tcBorders>
          </w:tcPr>
          <w:p w:rsidR="00862C2F" w:rsidRPr="00BA283F" w:rsidRDefault="00862C2F" w:rsidP="0086352E">
            <w:pPr>
              <w:pStyle w:val="Table"/>
            </w:pPr>
            <w:r w:rsidRPr="00BA283F">
              <w:t xml:space="preserve">____________/ </w:t>
            </w:r>
            <w:r w:rsidR="00143520">
              <w:rPr>
                <w:lang w:val="en-US"/>
              </w:rPr>
              <w:t xml:space="preserve">  </w:t>
            </w:r>
            <w:r w:rsidRPr="00BA283F">
              <w:t xml:space="preserve">______________ </w:t>
            </w:r>
          </w:p>
          <w:p w:rsidR="00862C2F" w:rsidRPr="00BA283F" w:rsidRDefault="00862C2F" w:rsidP="0086352E">
            <w:pPr>
              <w:pStyle w:val="Table"/>
            </w:pPr>
            <w:r w:rsidRPr="00BA283F">
              <w:t xml:space="preserve">(подпись) (ФИО) </w:t>
            </w:r>
          </w:p>
        </w:tc>
        <w:tc>
          <w:tcPr>
            <w:tcW w:w="5435" w:type="dxa"/>
            <w:tcBorders>
              <w:top w:val="single" w:sz="4" w:space="0" w:color="000000"/>
              <w:left w:val="single" w:sz="4" w:space="0" w:color="000000"/>
              <w:bottom w:val="single" w:sz="4" w:space="0" w:color="000000"/>
              <w:right w:val="single" w:sz="4" w:space="0" w:color="000000"/>
            </w:tcBorders>
          </w:tcPr>
          <w:p w:rsidR="00862C2F" w:rsidRPr="00BA283F" w:rsidRDefault="00862C2F" w:rsidP="0086352E">
            <w:pPr>
              <w:pStyle w:val="Table"/>
            </w:pPr>
            <w:r w:rsidRPr="00BA283F">
              <w:t xml:space="preserve">______________/ _________________ </w:t>
            </w:r>
          </w:p>
          <w:p w:rsidR="00862C2F" w:rsidRPr="00BA283F" w:rsidRDefault="00862C2F" w:rsidP="0086352E">
            <w:pPr>
              <w:pStyle w:val="Table"/>
            </w:pPr>
            <w:r w:rsidRPr="00BA283F">
              <w:t xml:space="preserve">(подпись) (ФИО) </w:t>
            </w:r>
          </w:p>
        </w:tc>
      </w:tr>
    </w:tbl>
    <w:p w:rsidR="00862C2F" w:rsidRPr="00BA283F" w:rsidRDefault="00862C2F" w:rsidP="00BA283F">
      <w:r w:rsidRPr="00BA283F">
        <w:t xml:space="preserve"> </w:t>
      </w:r>
    </w:p>
    <w:p w:rsidR="00862C2F" w:rsidRPr="00BA283F" w:rsidRDefault="00862C2F" w:rsidP="00BA283F">
      <w:r w:rsidRPr="00BA283F">
        <w:t xml:space="preserve">Указывается: </w:t>
      </w:r>
    </w:p>
    <w:p w:rsidR="00862C2F" w:rsidRPr="00BA283F" w:rsidRDefault="00862C2F" w:rsidP="00BA283F">
      <w:r w:rsidRPr="00BA283F">
        <w:t>«о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w:t>
      </w:r>
      <w:r w:rsidR="00BA283F">
        <w:t xml:space="preserve"> </w:t>
      </w:r>
      <w:r w:rsidRPr="00BA283F">
        <w:t>услуги в социальной сфере», в случае, предусмотренном пунктом 1 части 6 статьи 9 Федерального закона от 13.07.2020. №189-ФЗ;</w:t>
      </w:r>
      <w:r w:rsidR="00BA283F">
        <w:t xml:space="preserve"> </w:t>
      </w:r>
    </w:p>
    <w:p w:rsidR="00862C2F" w:rsidRPr="00BA283F" w:rsidRDefault="00862C2F" w:rsidP="00BA283F">
      <w:r w:rsidRPr="00BA283F">
        <w:t xml:space="preserve">«об оказании муниципальных услуг в социальной сфере, заключенного по результатам конкурса на заключение соглашения об оказании муниципальных услуг в социальной сфере», в случае, предусмотренном пунктом 2 части 6 статьи 9 Федерального закона. </w:t>
      </w:r>
    </w:p>
    <w:p w:rsidR="00862C2F" w:rsidRPr="00BA283F" w:rsidRDefault="00862C2F" w:rsidP="00BA283F">
      <w:r w:rsidRPr="00BA283F">
        <w:t xml:space="preserve">Указывается «об оказании муниципальных услуг в социальной сфере, заключенного по результатам конкурса» или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w:t>
      </w:r>
    </w:p>
    <w:p w:rsidR="00862C2F" w:rsidRPr="00BA283F" w:rsidRDefault="00862C2F" w:rsidP="00BA283F">
      <w:r w:rsidRPr="00BA283F">
        <w:t xml:space="preserve">Указывается: </w:t>
      </w:r>
    </w:p>
    <w:p w:rsidR="00862C2F" w:rsidRPr="00BA283F" w:rsidRDefault="00862C2F" w:rsidP="00BA283F">
      <w:r w:rsidRPr="00BA283F">
        <w:t xml:space="preserve">наименование и реквизиты правового акта уполномоченного органа, определяющего распределение объема оказания Услуги (Услуг) по каждому победителю конкурса, принятого в соответствии с частью 11 статьи 17 Федерального закона, либо правового акта уполномоченного органа, определяющего объем оказания Услуги (Услуг) участником конкурса, подавшим единственное предложение, принятого в соответствии с частью 12 статьи 17 Федерального закона, в случае заключения соглашения по результатам конкурса; </w:t>
      </w:r>
    </w:p>
    <w:p w:rsidR="00862C2F" w:rsidRPr="00BA283F" w:rsidRDefault="00862C2F" w:rsidP="00BA283F">
      <w:r w:rsidRPr="00BA283F">
        <w:t xml:space="preserve">пунктом 6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утвержденного постановлением Правительства Российской Федерации от 13.02.2021 № 183, в случае если для организации оказания Услуги (Услуг) используется социальный сертификат. </w:t>
      </w:r>
    </w:p>
    <w:p w:rsidR="00862C2F" w:rsidRPr="00BA283F" w:rsidRDefault="00862C2F" w:rsidP="00BA283F">
      <w:r w:rsidRPr="00BA283F">
        <w:t xml:space="preserve">Указывается в соответствии со сроком (предельным сроком) оказания Услуги (Услуг), установленном в муниципальном социальном заказе на оказание Услуги (Услуг). </w:t>
      </w:r>
    </w:p>
    <w:p w:rsidR="00862C2F" w:rsidRPr="00BA283F" w:rsidRDefault="00862C2F" w:rsidP="00BA283F">
      <w:r w:rsidRPr="00BA283F">
        <w:t xml:space="preserve">Указывается: </w:t>
      </w:r>
    </w:p>
    <w:p w:rsidR="00862C2F" w:rsidRPr="00BA283F" w:rsidRDefault="00862C2F" w:rsidP="00BA283F">
      <w:r w:rsidRPr="00BA283F">
        <w:t xml:space="preserve">«оплату соглашения об оказании муниципальных услуг в социальной сфере, заключенного по результатам конкурса» в случае заключения соглашения по результатам конкурса; </w:t>
      </w:r>
    </w:p>
    <w:p w:rsidR="00862C2F" w:rsidRPr="00BA283F" w:rsidRDefault="00862C2F" w:rsidP="00BA283F">
      <w:r w:rsidRPr="00BA283F">
        <w:lastRenderedPageBreak/>
        <w:t xml:space="preserve">«оплату соглашения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в случае заключения соглашения о финансовом обеспечении (возмещении) затрат, связанных с оказанием Услуги (Услуг) в соответствии с социальным сертификатом. </w:t>
      </w:r>
    </w:p>
    <w:p w:rsidR="00862C2F" w:rsidRPr="00BA283F" w:rsidRDefault="00862C2F" w:rsidP="00BA283F">
      <w:r w:rsidRPr="00BA283F">
        <w:t>Указывается наименование(я) и реестровый номер в общероссийском базовом (отраслевыми) перечне (классификаторе) государственной(ых) услуги (услуг), оказываемой(ых) физическим лицам, установленные в соответствии с бюджетным законодательством Российской Федерации.</w:t>
      </w:r>
      <w:r w:rsidRPr="00BA283F">
        <w:rPr>
          <w:rFonts w:eastAsia="Calibri"/>
        </w:rPr>
        <w:t xml:space="preserve"> </w:t>
      </w:r>
    </w:p>
    <w:p w:rsidR="00862C2F" w:rsidRPr="00BA283F" w:rsidRDefault="00862C2F" w:rsidP="00BA283F">
      <w:r w:rsidRPr="00BA283F">
        <w:t>Предусматривается в случае, если Субсидия предоставляется в целях достижения результатов регионального проекта.</w:t>
      </w:r>
      <w:r w:rsidRPr="00BA283F">
        <w:rPr>
          <w:rFonts w:eastAsia="Calibri"/>
        </w:rPr>
        <w:t xml:space="preserve"> </w:t>
      </w:r>
    </w:p>
    <w:p w:rsidR="00862C2F" w:rsidRPr="00BA283F" w:rsidRDefault="00862C2F" w:rsidP="00BA283F">
      <w:r w:rsidRPr="00BA283F">
        <w:t>Предусматривается в случае, если Субсидия предоставляется в целях достижения результатов (выполнения мероприятий) структурных элементов муниципальной программы.</w:t>
      </w:r>
      <w:r w:rsidRPr="00BA283F">
        <w:rPr>
          <w:rFonts w:eastAsia="Calibri"/>
        </w:rPr>
        <w:t xml:space="preserve"> </w:t>
      </w:r>
    </w:p>
    <w:p w:rsidR="00862C2F" w:rsidRPr="00BA283F" w:rsidRDefault="00862C2F" w:rsidP="00BA283F">
      <w:r w:rsidRPr="00BA283F">
        <w:t xml:space="preserve">Условия оказания Услуги (Услуг), указанные в пункте 1.2. Соглашения, оформляются по форме в соответствии с приложением № 1 к настоящей Типовой форме. </w:t>
      </w:r>
    </w:p>
    <w:p w:rsidR="00862C2F" w:rsidRPr="00BA283F" w:rsidRDefault="00862C2F" w:rsidP="00BA283F">
      <w:r w:rsidRPr="00BA283F">
        <w:t xml:space="preserve">В случае если субсидия предоставляется в порядке финансового обеспечения затрат указывается «финансового обеспечения затрат», в случае если субсидия предоставляется в порядке возмещения затрат указывается «возмещения затрат». </w:t>
      </w:r>
    </w:p>
    <w:p w:rsidR="00862C2F" w:rsidRPr="00BA283F" w:rsidRDefault="00862C2F" w:rsidP="00BA283F">
      <w:r w:rsidRPr="00BA283F">
        <w:t xml:space="preserve">Включается, в случае заключения соглашения по результатам конкурса. </w:t>
      </w:r>
    </w:p>
    <w:p w:rsidR="00862C2F" w:rsidRPr="00BA283F" w:rsidRDefault="00862C2F" w:rsidP="00BA283F">
      <w:r w:rsidRPr="00BA283F">
        <w:t xml:space="preserve">Расчет оформляется согласно приложению № 2 к настоящей Типовой форме. </w:t>
      </w:r>
    </w:p>
    <w:p w:rsidR="00862C2F" w:rsidRPr="00BA283F" w:rsidRDefault="00862C2F" w:rsidP="00BA283F">
      <w:r w:rsidRPr="00BA283F">
        <w:t>Включается, в случае заключения соглашения в соответствии с сертификатом.</w:t>
      </w:r>
      <w:r w:rsidR="00BA283F">
        <w:rPr>
          <w:rFonts w:eastAsia="Calibri"/>
        </w:rPr>
        <w:t xml:space="preserve"> </w:t>
      </w:r>
    </w:p>
    <w:p w:rsidR="00862C2F" w:rsidRPr="00BA283F" w:rsidRDefault="00862C2F" w:rsidP="00BA283F">
      <w:r w:rsidRPr="00BA283F">
        <w:t xml:space="preserve">Указываются иные условия предоставления Субсидии, предусмотренные Порядком предоставления Субсидии (при наличии). </w:t>
      </w:r>
    </w:p>
    <w:p w:rsidR="00862C2F" w:rsidRPr="00BA283F" w:rsidRDefault="00862C2F" w:rsidP="00BA283F">
      <w:r w:rsidRPr="00BA283F">
        <w:t xml:space="preserve">В случае, если по результатам отбора Исполнителем является юридическое лицо (кроме государственного (муниципального) учреждения), индивидуальный предприниматель, физическое лицо – производитель товаров, работ, услуг. </w:t>
      </w:r>
    </w:p>
    <w:p w:rsidR="00862C2F" w:rsidRPr="00BA283F" w:rsidRDefault="00862C2F" w:rsidP="00BA283F">
      <w:r w:rsidRPr="00BA283F">
        <w:t xml:space="preserve">В случае, если по результатам отбора Исполнителем является государственное (муниципальное) учреждение. </w:t>
      </w:r>
    </w:p>
    <w:p w:rsidR="00862C2F" w:rsidRPr="00BA283F" w:rsidRDefault="00862C2F" w:rsidP="00BA283F">
      <w:r w:rsidRPr="00BA283F">
        <w:t xml:space="preserve">Включается в случае, если Субсидия предоставляется в порядке финансового обеспечения затрат. Приложение оформляется по форме согласно приложению № 3 к настоящей Типовой форме. </w:t>
      </w:r>
    </w:p>
    <w:p w:rsidR="00862C2F" w:rsidRPr="00BA283F" w:rsidRDefault="00862C2F" w:rsidP="00BA283F">
      <w:r w:rsidRPr="00BA283F">
        <w:t xml:space="preserve">Включается в случае, если Субсидия предоставляется в порядке возмещения затрат. Указываются документы, определенные Порядком предоставления субсидии, подтверждающие оказание Услуги (Услуг) (при наличии). </w:t>
      </w:r>
    </w:p>
    <w:p w:rsidR="00862C2F" w:rsidRPr="00BA283F" w:rsidRDefault="00862C2F" w:rsidP="00BA283F">
      <w:r w:rsidRPr="00BA283F">
        <w:t xml:space="preserve">Указывается перечень информации, необходимый для оказания Услуги (Услуг), который Уполномоченный орган обязан предоставлять Исполнителю (при наличии). </w:t>
      </w:r>
    </w:p>
    <w:p w:rsidR="00862C2F" w:rsidRPr="00BA283F" w:rsidRDefault="00862C2F" w:rsidP="00BA283F">
      <w:r w:rsidRPr="00BA283F">
        <w:t xml:space="preserve">План-график перечисления субсидии оформляется согласно приложению № 3 настоящей Типовой форме, в случае заключения соглашения по результатам конкурса; </w:t>
      </w:r>
    </w:p>
    <w:p w:rsidR="00862C2F" w:rsidRPr="00BA283F" w:rsidRDefault="00862C2F" w:rsidP="00BA283F">
      <w:r w:rsidRPr="00BA283F">
        <w:t xml:space="preserve">План-график перечисления субсидии оформляется в составе расчета, формируемого Уполномоченным органом согласно приложению № 2 настоящей Типовой форме, в случае заключения соглашения в соответствии с сертификатом. </w:t>
      </w:r>
    </w:p>
    <w:p w:rsidR="00862C2F" w:rsidRPr="00BA283F" w:rsidRDefault="00862C2F" w:rsidP="00BA283F">
      <w:r w:rsidRPr="00BA283F">
        <w:t xml:space="preserve">Расчет средств Субсидии, подлежащих возврату в федеральный бюджет, оформляется согласно приложению № 4 настоящей Типовой формы. </w:t>
      </w:r>
    </w:p>
    <w:p w:rsidR="00862C2F" w:rsidRPr="00BA283F" w:rsidRDefault="00862C2F" w:rsidP="00BA283F">
      <w:r w:rsidRPr="00BA283F">
        <w:t xml:space="preserve">Указывается в размере, определенной актом уполномоченного органа, если соответствующая сумма в отраслях социальной сферы не установлена Правительством Российской Федерации. </w:t>
      </w:r>
    </w:p>
    <w:p w:rsidR="00862C2F" w:rsidRPr="00BA283F" w:rsidRDefault="00862C2F" w:rsidP="00BA283F">
      <w:r w:rsidRPr="00BA283F">
        <w:t xml:space="preserve">Указываются иные обязательства (при наличии). </w:t>
      </w:r>
    </w:p>
    <w:p w:rsidR="00862C2F" w:rsidRPr="00BA283F" w:rsidRDefault="00862C2F" w:rsidP="00BA283F">
      <w:r w:rsidRPr="00BA283F">
        <w:lastRenderedPageBreak/>
        <w:t xml:space="preserve">Указываются иные права (при наличии). </w:t>
      </w:r>
    </w:p>
    <w:p w:rsidR="00862C2F" w:rsidRPr="00BA283F" w:rsidRDefault="00862C2F" w:rsidP="00BA283F">
      <w:r w:rsidRPr="00BA283F">
        <w:t xml:space="preserve">Указываются иные требования, которым должен соответствовать Исполнитель в течение срока оказания Услуги (Услуг), определенного пунктом 1.1. настоящего Соглашения, установленные федеральными законами, которые регулируют оказание Услуги (Услуг) (при наличии). </w:t>
      </w:r>
    </w:p>
    <w:p w:rsidR="00862C2F" w:rsidRPr="00BA283F" w:rsidRDefault="00862C2F" w:rsidP="00BA283F">
      <w:r w:rsidRPr="00BA283F">
        <w:t xml:space="preserve">Указывается, в случае если организация оказания Услуги (Услуг) осуществляется в соответствии с социальным сертификатом. </w:t>
      </w:r>
    </w:p>
    <w:p w:rsidR="00862C2F" w:rsidRPr="00BA283F" w:rsidRDefault="00862C2F" w:rsidP="00BA283F">
      <w:r w:rsidRPr="00BA283F">
        <w:t xml:space="preserve">Отчет об исполнении Соглашения по итогам исполнения Соглашения за 9 месяцев текущего финансового года (отчет об исполнении Соглашения в отчетном финансовом году) оформляется согласно приложению № 5 настоящей Типовой форме. </w:t>
      </w:r>
    </w:p>
    <w:p w:rsidR="00862C2F" w:rsidRPr="00BA283F" w:rsidRDefault="00862C2F" w:rsidP="00BA283F">
      <w:r w:rsidRPr="00BA283F">
        <w:t xml:space="preserve">Приложение оформляется согласно приложению № 6 настоящей Типовой форме. </w:t>
      </w:r>
    </w:p>
    <w:p w:rsidR="00862C2F" w:rsidRPr="00BA283F" w:rsidRDefault="00862C2F" w:rsidP="00BA283F">
      <w:r w:rsidRPr="00BA283F">
        <w:t xml:space="preserve">Включается, в случае если законодательством Российской Федерации определены формы и условия договора, заключаемого Исполнителем с потребителем услуги. Приложение, содержащее размер оплаты осуществляемой получателем социального сертификата либо его законным представителем за счет собственных средств, а также не менее одного из показателей, предусмотренных частью 5 статьи 20 Федерального закона, оформляется по форме, определенной в рамках Приложения № 6 к настоящей Типовой форме. </w:t>
      </w:r>
    </w:p>
    <w:p w:rsidR="00862C2F" w:rsidRPr="00BA283F" w:rsidRDefault="00862C2F" w:rsidP="00BA283F">
      <w:r w:rsidRPr="00BA283F">
        <w:t xml:space="preserve">Указываются иные обязанности Исполнителя услуг, связанные с реализацией прав потребителей услуг на получение Услуги (Услуг), в соответствии с федеральными законами (при наличии). </w:t>
      </w:r>
    </w:p>
    <w:p w:rsidR="00862C2F" w:rsidRPr="00BA283F" w:rsidRDefault="00862C2F" w:rsidP="00BA283F">
      <w:r w:rsidRPr="00BA283F">
        <w:t xml:space="preserve">Указываются иные права (при наличии). </w:t>
      </w:r>
    </w:p>
    <w:p w:rsidR="00862C2F" w:rsidRPr="00BA283F" w:rsidRDefault="00862C2F" w:rsidP="00BA283F">
      <w:r w:rsidRPr="00BA283F">
        <w:t xml:space="preserve">Указываются иные положения (при наличии). </w:t>
      </w:r>
    </w:p>
    <w:p w:rsidR="00862C2F" w:rsidRPr="00BA283F" w:rsidRDefault="00862C2F" w:rsidP="00BA283F">
      <w:r w:rsidRPr="00BA283F">
        <w:t>Указываются иные условия помимо условий, установленных настоящей Типовой формой, в случае если такие условия установлены федеральными закона.</w:t>
      </w:r>
      <w:r w:rsidRPr="00BA283F">
        <w:rPr>
          <w:rFonts w:eastAsia="Calibri"/>
        </w:rPr>
        <w:t xml:space="preserve"> </w:t>
      </w:r>
    </w:p>
    <w:p w:rsidR="00862C2F" w:rsidRPr="00BA283F" w:rsidRDefault="00862C2F" w:rsidP="00BA283F">
      <w:r w:rsidRPr="00BA283F">
        <w:t xml:space="preserve"> Дополнительное соглашение оформляется согласно приложению № 7 к настоящей Типовой форме.</w:t>
      </w:r>
      <w:r w:rsidR="00BA283F">
        <w:rPr>
          <w:rFonts w:eastAsia="Calibri"/>
        </w:rPr>
        <w:t xml:space="preserve"> </w:t>
      </w:r>
    </w:p>
    <w:p w:rsidR="00862C2F" w:rsidRPr="00BA283F" w:rsidRDefault="00862C2F" w:rsidP="00BA283F">
      <w:r w:rsidRPr="00BA283F">
        <w:t xml:space="preserve">Дополнительное соглашение о расторжении Соглашения оформляется согласно приложению № 8 к настоящей Типовой форме. </w:t>
      </w:r>
    </w:p>
    <w:p w:rsidR="00862C2F" w:rsidRPr="00BA283F" w:rsidRDefault="00862C2F" w:rsidP="00BA283F">
      <w:r w:rsidRPr="00BA283F">
        <w:t xml:space="preserve">Уведомление о расторжении соглашения оформляется согласно приложению № 9 к настоящей Типовой форме. </w:t>
      </w:r>
    </w:p>
    <w:p w:rsidR="00862C2F" w:rsidRPr="00BA283F" w:rsidRDefault="00862C2F" w:rsidP="00BA283F">
      <w:r w:rsidRPr="00BA283F">
        <w:t xml:space="preserve">Указываются иные случаи расторжения Соглашения (при наличии). </w:t>
      </w:r>
    </w:p>
    <w:p w:rsidR="0086352E" w:rsidRPr="00676CCC" w:rsidRDefault="00862C2F" w:rsidP="00BA283F">
      <w:r w:rsidRPr="00BA283F">
        <w:t>Направление документов осуществляется по формам, которые утверждены настоящей Типовой формой.</w:t>
      </w:r>
    </w:p>
    <w:p w:rsidR="00862C2F" w:rsidRPr="00BA283F" w:rsidRDefault="00862C2F" w:rsidP="00BA283F"/>
    <w:p w:rsidR="00862C2F" w:rsidRPr="0086352E" w:rsidRDefault="00862C2F" w:rsidP="0086352E">
      <w:pPr>
        <w:jc w:val="right"/>
        <w:rPr>
          <w:rFonts w:cs="Arial"/>
          <w:b/>
          <w:bCs/>
          <w:kern w:val="28"/>
          <w:sz w:val="32"/>
          <w:szCs w:val="32"/>
        </w:rPr>
      </w:pPr>
      <w:r w:rsidRPr="0086352E">
        <w:rPr>
          <w:rFonts w:cs="Arial"/>
          <w:b/>
          <w:bCs/>
          <w:kern w:val="28"/>
          <w:sz w:val="32"/>
          <w:szCs w:val="32"/>
        </w:rPr>
        <w:t>Приложение № 1</w:t>
      </w:r>
    </w:p>
    <w:p w:rsidR="00862C2F" w:rsidRPr="0086352E" w:rsidRDefault="00862C2F" w:rsidP="0086352E">
      <w:pPr>
        <w:jc w:val="right"/>
        <w:rPr>
          <w:rFonts w:cs="Arial"/>
          <w:b/>
          <w:bCs/>
          <w:kern w:val="28"/>
          <w:sz w:val="32"/>
          <w:szCs w:val="32"/>
        </w:rPr>
      </w:pPr>
      <w:r w:rsidRPr="0086352E">
        <w:rPr>
          <w:rFonts w:cs="Arial"/>
          <w:b/>
          <w:bCs/>
          <w:kern w:val="28"/>
          <w:sz w:val="32"/>
          <w:szCs w:val="32"/>
        </w:rPr>
        <w:t>к Типовой форме соглашения, заключаемого по результатам отбора исполнителей муниципальных услуг в социальной сфере</w:t>
      </w:r>
    </w:p>
    <w:p w:rsidR="00862C2F" w:rsidRPr="0086352E" w:rsidRDefault="00862C2F" w:rsidP="0086352E">
      <w:pPr>
        <w:jc w:val="right"/>
        <w:rPr>
          <w:rFonts w:cs="Arial"/>
          <w:b/>
          <w:bCs/>
          <w:kern w:val="28"/>
          <w:sz w:val="32"/>
          <w:szCs w:val="32"/>
        </w:rPr>
      </w:pPr>
      <w:r w:rsidRPr="0086352E">
        <w:rPr>
          <w:rFonts w:cs="Arial"/>
          <w:b/>
          <w:bCs/>
          <w:kern w:val="28"/>
          <w:sz w:val="32"/>
          <w:szCs w:val="32"/>
        </w:rPr>
        <w:t xml:space="preserve"> </w:t>
      </w:r>
    </w:p>
    <w:p w:rsidR="00862C2F" w:rsidRPr="0086352E" w:rsidRDefault="00862C2F" w:rsidP="0086352E">
      <w:pPr>
        <w:jc w:val="right"/>
        <w:rPr>
          <w:rFonts w:cs="Arial"/>
          <w:b/>
          <w:bCs/>
          <w:kern w:val="28"/>
          <w:sz w:val="32"/>
          <w:szCs w:val="32"/>
        </w:rPr>
      </w:pPr>
      <w:r w:rsidRPr="0086352E">
        <w:rPr>
          <w:rFonts w:cs="Arial"/>
          <w:b/>
          <w:bCs/>
          <w:kern w:val="28"/>
          <w:sz w:val="32"/>
          <w:szCs w:val="32"/>
        </w:rPr>
        <w:t xml:space="preserve"> Приложение № ___ </w:t>
      </w:r>
    </w:p>
    <w:p w:rsidR="00862C2F" w:rsidRPr="0086352E" w:rsidRDefault="00862C2F" w:rsidP="0086352E">
      <w:pPr>
        <w:jc w:val="right"/>
        <w:rPr>
          <w:rFonts w:cs="Arial"/>
          <w:b/>
          <w:bCs/>
          <w:kern w:val="28"/>
          <w:sz w:val="32"/>
          <w:szCs w:val="32"/>
        </w:rPr>
      </w:pPr>
      <w:r w:rsidRPr="0086352E">
        <w:rPr>
          <w:rFonts w:cs="Arial"/>
          <w:b/>
          <w:bCs/>
          <w:kern w:val="28"/>
          <w:sz w:val="32"/>
          <w:szCs w:val="32"/>
        </w:rPr>
        <w:t xml:space="preserve">к соглашению от _______ № ____ </w:t>
      </w:r>
    </w:p>
    <w:p w:rsidR="00862C2F" w:rsidRPr="0086352E" w:rsidRDefault="00862C2F" w:rsidP="0086352E">
      <w:pPr>
        <w:jc w:val="right"/>
        <w:rPr>
          <w:rFonts w:cs="Arial"/>
          <w:b/>
          <w:bCs/>
          <w:kern w:val="28"/>
          <w:sz w:val="32"/>
          <w:szCs w:val="32"/>
        </w:rPr>
      </w:pPr>
      <w:r w:rsidRPr="0086352E">
        <w:rPr>
          <w:rFonts w:cs="Arial"/>
          <w:b/>
          <w:bCs/>
          <w:kern w:val="28"/>
          <w:sz w:val="32"/>
          <w:szCs w:val="32"/>
        </w:rPr>
        <w:t xml:space="preserve">(Приложение № ___ </w:t>
      </w:r>
    </w:p>
    <w:p w:rsidR="00862C2F" w:rsidRPr="0086352E" w:rsidRDefault="00862C2F" w:rsidP="0086352E">
      <w:pPr>
        <w:jc w:val="right"/>
        <w:rPr>
          <w:rFonts w:cs="Arial"/>
          <w:b/>
          <w:bCs/>
          <w:kern w:val="28"/>
          <w:sz w:val="32"/>
          <w:szCs w:val="32"/>
        </w:rPr>
      </w:pPr>
      <w:r w:rsidRPr="0086352E">
        <w:rPr>
          <w:rFonts w:cs="Arial"/>
          <w:b/>
          <w:bCs/>
          <w:kern w:val="28"/>
          <w:sz w:val="32"/>
          <w:szCs w:val="32"/>
        </w:rPr>
        <w:t>к Дополнительному соглашению</w:t>
      </w:r>
      <w:r w:rsidR="00BA283F" w:rsidRPr="0086352E">
        <w:rPr>
          <w:rFonts w:cs="Arial"/>
          <w:b/>
          <w:bCs/>
          <w:kern w:val="28"/>
          <w:sz w:val="32"/>
          <w:szCs w:val="32"/>
        </w:rPr>
        <w:t xml:space="preserve"> </w:t>
      </w:r>
      <w:r w:rsidRPr="0086352E">
        <w:rPr>
          <w:rFonts w:cs="Arial"/>
          <w:b/>
          <w:bCs/>
          <w:kern w:val="28"/>
          <w:sz w:val="32"/>
          <w:szCs w:val="32"/>
        </w:rPr>
        <w:t xml:space="preserve">от ________ №____) </w:t>
      </w:r>
    </w:p>
    <w:p w:rsidR="00862C2F" w:rsidRPr="0086352E" w:rsidRDefault="00862C2F" w:rsidP="0086352E">
      <w:pPr>
        <w:jc w:val="right"/>
        <w:rPr>
          <w:rFonts w:cs="Arial"/>
          <w:b/>
          <w:bCs/>
          <w:kern w:val="28"/>
          <w:sz w:val="32"/>
          <w:szCs w:val="32"/>
        </w:rPr>
      </w:pPr>
      <w:r w:rsidRPr="0086352E">
        <w:rPr>
          <w:rFonts w:cs="Arial"/>
          <w:b/>
          <w:bCs/>
          <w:kern w:val="28"/>
          <w:sz w:val="32"/>
          <w:szCs w:val="32"/>
        </w:rPr>
        <w:t xml:space="preserve"> </w:t>
      </w:r>
    </w:p>
    <w:p w:rsidR="00862C2F" w:rsidRPr="0086352E" w:rsidRDefault="00862C2F" w:rsidP="0086352E">
      <w:pPr>
        <w:jc w:val="center"/>
        <w:rPr>
          <w:rFonts w:cs="Arial"/>
          <w:b/>
          <w:bCs/>
          <w:kern w:val="32"/>
          <w:sz w:val="32"/>
          <w:szCs w:val="32"/>
        </w:rPr>
      </w:pPr>
      <w:r w:rsidRPr="0086352E">
        <w:rPr>
          <w:rFonts w:cs="Arial"/>
          <w:b/>
          <w:bCs/>
          <w:kern w:val="32"/>
          <w:sz w:val="32"/>
          <w:szCs w:val="32"/>
        </w:rPr>
        <w:lastRenderedPageBreak/>
        <w:t>Информация об условиях оказания</w:t>
      </w:r>
      <w:r w:rsidR="00BA283F" w:rsidRPr="0086352E">
        <w:rPr>
          <w:rFonts w:cs="Arial"/>
          <w:b/>
          <w:bCs/>
          <w:kern w:val="32"/>
          <w:sz w:val="32"/>
          <w:szCs w:val="32"/>
        </w:rPr>
        <w:t xml:space="preserve"> </w:t>
      </w:r>
    </w:p>
    <w:p w:rsidR="00862C2F" w:rsidRPr="0086352E" w:rsidRDefault="00862C2F" w:rsidP="0086352E">
      <w:pPr>
        <w:jc w:val="center"/>
        <w:rPr>
          <w:rFonts w:cs="Arial"/>
          <w:b/>
          <w:bCs/>
          <w:kern w:val="32"/>
          <w:sz w:val="32"/>
          <w:szCs w:val="32"/>
        </w:rPr>
      </w:pPr>
      <w:r w:rsidRPr="0086352E">
        <w:rPr>
          <w:rFonts w:cs="Arial"/>
          <w:b/>
          <w:bCs/>
          <w:kern w:val="32"/>
          <w:sz w:val="32"/>
          <w:szCs w:val="32"/>
        </w:rPr>
        <w:t xml:space="preserve">муниципальных услуг в социальной сфере, включенных в муниципальный </w:t>
      </w:r>
    </w:p>
    <w:p w:rsidR="00862C2F" w:rsidRPr="0086352E" w:rsidRDefault="00862C2F" w:rsidP="0086352E">
      <w:pPr>
        <w:jc w:val="center"/>
        <w:rPr>
          <w:rFonts w:cs="Arial"/>
          <w:b/>
          <w:bCs/>
          <w:kern w:val="32"/>
          <w:sz w:val="32"/>
          <w:szCs w:val="32"/>
        </w:rPr>
      </w:pPr>
      <w:r w:rsidRPr="0086352E">
        <w:rPr>
          <w:rFonts w:cs="Arial"/>
          <w:b/>
          <w:bCs/>
          <w:kern w:val="32"/>
          <w:sz w:val="32"/>
          <w:szCs w:val="32"/>
        </w:rPr>
        <w:t xml:space="preserve">социальный заказ на оказание муниципальных услуг в социальной сфере, утвержденный _________________________________ </w:t>
      </w:r>
    </w:p>
    <w:p w:rsidR="00862C2F" w:rsidRPr="0086352E" w:rsidRDefault="00862C2F" w:rsidP="0086352E">
      <w:pPr>
        <w:jc w:val="center"/>
        <w:rPr>
          <w:rFonts w:cs="Arial"/>
          <w:b/>
          <w:bCs/>
          <w:kern w:val="32"/>
          <w:sz w:val="32"/>
          <w:szCs w:val="32"/>
        </w:rPr>
      </w:pPr>
      <w:r w:rsidRPr="0086352E">
        <w:rPr>
          <w:rFonts w:cs="Arial"/>
          <w:b/>
          <w:bCs/>
          <w:kern w:val="32"/>
          <w:sz w:val="32"/>
          <w:szCs w:val="32"/>
        </w:rPr>
        <w:t xml:space="preserve"> </w:t>
      </w:r>
    </w:p>
    <w:p w:rsidR="00862C2F" w:rsidRPr="00BA283F" w:rsidRDefault="00862C2F" w:rsidP="00BA283F">
      <w:r w:rsidRPr="00BA283F">
        <w:t xml:space="preserve">Информация о наименовании(ях) муниципальной(ых) услуги (услуг) в социальной сфере (далее - Услуга (Услуги), показателях, характеризующих содержание Услуги (Услуг), условиях (формах) оказания Услуги (Услуг), категориях потребителей Услуги (Услуг), показателях, характеризующих качество оказания Услуги (Услуг), допустимых возможных отклонениях показателя, характеризующего качество оказания Услуги (Услуг) </w:t>
      </w:r>
    </w:p>
    <w:tbl>
      <w:tblPr>
        <w:tblpPr w:leftFromText="180" w:rightFromText="180" w:vertAnchor="text" w:horzAnchor="margin" w:tblpY="20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2"/>
        <w:gridCol w:w="416"/>
        <w:gridCol w:w="738"/>
        <w:gridCol w:w="736"/>
        <w:gridCol w:w="750"/>
        <w:gridCol w:w="738"/>
        <w:gridCol w:w="830"/>
        <w:gridCol w:w="738"/>
        <w:gridCol w:w="640"/>
        <w:gridCol w:w="734"/>
        <w:gridCol w:w="677"/>
        <w:gridCol w:w="988"/>
        <w:gridCol w:w="1285"/>
      </w:tblGrid>
      <w:tr w:rsidR="00862C2F" w:rsidRPr="00BA283F" w:rsidTr="0086352E">
        <w:trPr>
          <w:trHeight w:val="592"/>
        </w:trPr>
        <w:tc>
          <w:tcPr>
            <w:tcW w:w="252" w:type="pct"/>
            <w:vMerge w:val="restart"/>
            <w:textDirection w:val="btLr"/>
          </w:tcPr>
          <w:p w:rsidR="00862C2F" w:rsidRPr="00BA283F" w:rsidRDefault="00862C2F" w:rsidP="00A04D05">
            <w:pPr>
              <w:pStyle w:val="Table0"/>
            </w:pPr>
            <w:r w:rsidRPr="00BA283F">
              <w:t>Наименование Услуги (Услуг)</w:t>
            </w:r>
            <w:r w:rsidRPr="00BA283F" w:rsidDel="00277843">
              <w:t xml:space="preserve"> </w:t>
            </w:r>
          </w:p>
        </w:tc>
        <w:tc>
          <w:tcPr>
            <w:tcW w:w="213" w:type="pct"/>
            <w:vMerge w:val="restart"/>
            <w:textDirection w:val="btLr"/>
          </w:tcPr>
          <w:p w:rsidR="00862C2F" w:rsidRPr="00BA283F" w:rsidRDefault="00862C2F" w:rsidP="00A04D05">
            <w:pPr>
              <w:pStyle w:val="Table0"/>
            </w:pPr>
            <w:r w:rsidRPr="00BA283F">
              <w:t>Уникальный номер реестровой записи</w:t>
            </w:r>
          </w:p>
        </w:tc>
        <w:tc>
          <w:tcPr>
            <w:tcW w:w="1139" w:type="pct"/>
            <w:gridSpan w:val="3"/>
          </w:tcPr>
          <w:p w:rsidR="00862C2F" w:rsidRPr="00BA283F" w:rsidRDefault="00862C2F" w:rsidP="00A04D05">
            <w:pPr>
              <w:pStyle w:val="Table0"/>
            </w:pPr>
            <w:r w:rsidRPr="00BA283F">
              <w:t>Показатель, характеризующий содержание Услуги (Услуг)</w:t>
            </w:r>
          </w:p>
        </w:tc>
        <w:tc>
          <w:tcPr>
            <w:tcW w:w="803" w:type="pct"/>
            <w:gridSpan w:val="2"/>
          </w:tcPr>
          <w:p w:rsidR="00862C2F" w:rsidRPr="00BA283F" w:rsidRDefault="00862C2F" w:rsidP="00A04D05">
            <w:pPr>
              <w:pStyle w:val="Table0"/>
            </w:pPr>
            <w:r w:rsidRPr="00BA283F">
              <w:t>Условия (формы) оказания Услуги (Услуг)</w:t>
            </w:r>
          </w:p>
        </w:tc>
        <w:tc>
          <w:tcPr>
            <w:tcW w:w="378" w:type="pct"/>
            <w:vMerge w:val="restart"/>
            <w:textDirection w:val="btLr"/>
          </w:tcPr>
          <w:p w:rsidR="00862C2F" w:rsidRPr="00BA283F" w:rsidRDefault="00862C2F" w:rsidP="00A04D05">
            <w:pPr>
              <w:pStyle w:val="Table0"/>
            </w:pPr>
            <w:r w:rsidRPr="00BA283F">
              <w:t>Категория потребителей Услуги (Услуг)</w:t>
            </w:r>
          </w:p>
        </w:tc>
        <w:tc>
          <w:tcPr>
            <w:tcW w:w="1051" w:type="pct"/>
            <w:gridSpan w:val="3"/>
          </w:tcPr>
          <w:p w:rsidR="00862C2F" w:rsidRPr="00BA283F" w:rsidRDefault="00862C2F" w:rsidP="00A04D05">
            <w:pPr>
              <w:pStyle w:val="Table0"/>
            </w:pPr>
            <w:r w:rsidRPr="00BA283F">
              <w:t>Показатель, характеризующий качество оказания Услуги (Услуг) (при наличии)</w:t>
            </w:r>
          </w:p>
        </w:tc>
        <w:tc>
          <w:tcPr>
            <w:tcW w:w="506" w:type="pct"/>
            <w:vMerge w:val="restart"/>
            <w:textDirection w:val="btLr"/>
            <w:vAlign w:val="center"/>
          </w:tcPr>
          <w:p w:rsidR="00862C2F" w:rsidRPr="00BA283F" w:rsidRDefault="00862C2F" w:rsidP="00A04D05">
            <w:pPr>
              <w:pStyle w:val="Table0"/>
            </w:pPr>
            <w:r w:rsidRPr="00BA283F">
              <w:t>Значение показателя характеризующего качество оказания Услуги (Услуг) (при наличии)</w:t>
            </w:r>
          </w:p>
        </w:tc>
        <w:tc>
          <w:tcPr>
            <w:tcW w:w="658" w:type="pct"/>
            <w:vMerge w:val="restart"/>
            <w:textDirection w:val="btLr"/>
          </w:tcPr>
          <w:p w:rsidR="00862C2F" w:rsidRPr="00BA283F" w:rsidRDefault="00862C2F" w:rsidP="00A04D05">
            <w:pPr>
              <w:pStyle w:val="Table0"/>
            </w:pPr>
            <w:r w:rsidRPr="00BA283F">
              <w:t>Допустимые возможные отклонения от показателя, характеризующего качество оказания Услуги (Услуг) (при наличии)</w:t>
            </w:r>
          </w:p>
        </w:tc>
      </w:tr>
      <w:tr w:rsidR="00862C2F" w:rsidRPr="00BA283F" w:rsidTr="0086352E">
        <w:trPr>
          <w:trHeight w:val="250"/>
        </w:trPr>
        <w:tc>
          <w:tcPr>
            <w:tcW w:w="252" w:type="pct"/>
            <w:vMerge/>
          </w:tcPr>
          <w:p w:rsidR="00862C2F" w:rsidRPr="00BA283F" w:rsidRDefault="00862C2F" w:rsidP="00A04D05">
            <w:pPr>
              <w:pStyle w:val="Table0"/>
            </w:pPr>
          </w:p>
        </w:tc>
        <w:tc>
          <w:tcPr>
            <w:tcW w:w="213" w:type="pct"/>
            <w:vMerge/>
          </w:tcPr>
          <w:p w:rsidR="00862C2F" w:rsidRPr="00BA283F" w:rsidRDefault="00862C2F" w:rsidP="00A04D05">
            <w:pPr>
              <w:pStyle w:val="Table0"/>
            </w:pPr>
          </w:p>
        </w:tc>
        <w:tc>
          <w:tcPr>
            <w:tcW w:w="378" w:type="pct"/>
            <w:vMerge w:val="restart"/>
          </w:tcPr>
          <w:p w:rsidR="00862C2F" w:rsidRPr="00BA283F" w:rsidRDefault="00862C2F" w:rsidP="00A04D05">
            <w:pPr>
              <w:pStyle w:val="Table0"/>
            </w:pPr>
            <w:r w:rsidRPr="00BA283F">
              <w:t>_______ (наименование показате</w:t>
            </w:r>
          </w:p>
          <w:p w:rsidR="00862C2F" w:rsidRPr="00BA283F" w:rsidRDefault="00862C2F" w:rsidP="00A04D05">
            <w:pPr>
              <w:pStyle w:val="Table0"/>
            </w:pPr>
            <w:r w:rsidRPr="00BA283F">
              <w:t>ля)</w:t>
            </w:r>
          </w:p>
        </w:tc>
        <w:tc>
          <w:tcPr>
            <w:tcW w:w="377" w:type="pct"/>
            <w:vMerge w:val="restart"/>
          </w:tcPr>
          <w:p w:rsidR="00862C2F" w:rsidRPr="00BA283F" w:rsidRDefault="00862C2F" w:rsidP="00A04D05">
            <w:pPr>
              <w:pStyle w:val="Table"/>
            </w:pPr>
            <w:r w:rsidRPr="00BA283F">
              <w:t>_______ (наименование показате</w:t>
            </w:r>
          </w:p>
          <w:p w:rsidR="00862C2F" w:rsidRPr="00BA283F" w:rsidRDefault="00862C2F" w:rsidP="00A04D05">
            <w:pPr>
              <w:pStyle w:val="Table"/>
            </w:pPr>
            <w:r w:rsidRPr="00BA283F">
              <w:t>ля)</w:t>
            </w:r>
          </w:p>
        </w:tc>
        <w:tc>
          <w:tcPr>
            <w:tcW w:w="384" w:type="pct"/>
            <w:vMerge w:val="restart"/>
          </w:tcPr>
          <w:p w:rsidR="00862C2F" w:rsidRPr="00BA283F" w:rsidRDefault="00862C2F" w:rsidP="00A04D05">
            <w:pPr>
              <w:pStyle w:val="Table"/>
            </w:pPr>
            <w:r w:rsidRPr="00BA283F">
              <w:t>_______ (наименование показате</w:t>
            </w:r>
          </w:p>
          <w:p w:rsidR="00862C2F" w:rsidRPr="00BA283F" w:rsidRDefault="00862C2F" w:rsidP="00A04D05">
            <w:pPr>
              <w:pStyle w:val="Table"/>
            </w:pPr>
            <w:r w:rsidRPr="00BA283F">
              <w:t>ля)</w:t>
            </w:r>
          </w:p>
        </w:tc>
        <w:tc>
          <w:tcPr>
            <w:tcW w:w="378" w:type="pct"/>
            <w:vMerge w:val="restart"/>
          </w:tcPr>
          <w:p w:rsidR="00862C2F" w:rsidRPr="00BA283F" w:rsidRDefault="00862C2F" w:rsidP="00A04D05">
            <w:pPr>
              <w:pStyle w:val="Table"/>
            </w:pPr>
            <w:r w:rsidRPr="00BA283F">
              <w:t>_______ (наименование показате</w:t>
            </w:r>
          </w:p>
          <w:p w:rsidR="00862C2F" w:rsidRPr="00BA283F" w:rsidRDefault="00862C2F" w:rsidP="00A04D05">
            <w:pPr>
              <w:pStyle w:val="Table"/>
            </w:pPr>
            <w:r w:rsidRPr="00BA283F">
              <w:t>ля)</w:t>
            </w:r>
          </w:p>
        </w:tc>
        <w:tc>
          <w:tcPr>
            <w:tcW w:w="425" w:type="pct"/>
            <w:vMerge w:val="restart"/>
          </w:tcPr>
          <w:p w:rsidR="00862C2F" w:rsidRPr="00BA283F" w:rsidRDefault="00862C2F" w:rsidP="00A04D05">
            <w:pPr>
              <w:pStyle w:val="Table"/>
            </w:pPr>
            <w:r w:rsidRPr="00BA283F">
              <w:t>_______ (наимено</w:t>
            </w:r>
          </w:p>
          <w:p w:rsidR="00862C2F" w:rsidRPr="00BA283F" w:rsidRDefault="00862C2F" w:rsidP="00A04D05">
            <w:pPr>
              <w:pStyle w:val="Table"/>
            </w:pPr>
            <w:r w:rsidRPr="00BA283F">
              <w:t>вание показателя)</w:t>
            </w:r>
          </w:p>
        </w:tc>
        <w:tc>
          <w:tcPr>
            <w:tcW w:w="378" w:type="pct"/>
            <w:vMerge/>
          </w:tcPr>
          <w:p w:rsidR="00862C2F" w:rsidRPr="00BA283F" w:rsidRDefault="00862C2F" w:rsidP="00A04D05">
            <w:pPr>
              <w:pStyle w:val="Table"/>
            </w:pPr>
          </w:p>
        </w:tc>
        <w:tc>
          <w:tcPr>
            <w:tcW w:w="328" w:type="pct"/>
            <w:vMerge w:val="restart"/>
          </w:tcPr>
          <w:p w:rsidR="00862C2F" w:rsidRPr="00BA283F" w:rsidRDefault="00862C2F" w:rsidP="00A04D05">
            <w:pPr>
              <w:pStyle w:val="Table"/>
            </w:pPr>
            <w:r w:rsidRPr="00BA283F">
              <w:t>Наиме</w:t>
            </w:r>
          </w:p>
          <w:p w:rsidR="00862C2F" w:rsidRPr="00BA283F" w:rsidRDefault="00862C2F" w:rsidP="00A04D05">
            <w:pPr>
              <w:pStyle w:val="Table"/>
            </w:pPr>
            <w:r w:rsidRPr="00BA283F">
              <w:t>нова</w:t>
            </w:r>
          </w:p>
          <w:p w:rsidR="00862C2F" w:rsidRPr="00BA283F" w:rsidRDefault="00862C2F" w:rsidP="00A04D05">
            <w:pPr>
              <w:pStyle w:val="Table"/>
            </w:pPr>
            <w:r w:rsidRPr="00BA283F">
              <w:t>ние</w:t>
            </w:r>
          </w:p>
        </w:tc>
        <w:tc>
          <w:tcPr>
            <w:tcW w:w="723" w:type="pct"/>
            <w:gridSpan w:val="2"/>
          </w:tcPr>
          <w:p w:rsidR="00862C2F" w:rsidRPr="00BA283F" w:rsidRDefault="00862C2F" w:rsidP="00A04D05">
            <w:pPr>
              <w:pStyle w:val="Table"/>
            </w:pPr>
            <w:r w:rsidRPr="00BA283F">
              <w:t>единица измерения</w:t>
            </w:r>
          </w:p>
        </w:tc>
        <w:tc>
          <w:tcPr>
            <w:tcW w:w="506" w:type="pct"/>
            <w:vMerge/>
          </w:tcPr>
          <w:p w:rsidR="00862C2F" w:rsidRPr="00BA283F" w:rsidRDefault="00862C2F" w:rsidP="00A04D05">
            <w:pPr>
              <w:pStyle w:val="Table"/>
            </w:pPr>
          </w:p>
        </w:tc>
        <w:tc>
          <w:tcPr>
            <w:tcW w:w="658" w:type="pct"/>
            <w:vMerge/>
          </w:tcPr>
          <w:p w:rsidR="00862C2F" w:rsidRPr="00BA283F" w:rsidRDefault="00862C2F" w:rsidP="00A04D05">
            <w:pPr>
              <w:pStyle w:val="Table"/>
            </w:pPr>
          </w:p>
        </w:tc>
      </w:tr>
      <w:tr w:rsidR="00862C2F" w:rsidRPr="00BA283F" w:rsidTr="0086352E">
        <w:trPr>
          <w:trHeight w:val="604"/>
        </w:trPr>
        <w:tc>
          <w:tcPr>
            <w:tcW w:w="252" w:type="pct"/>
            <w:vMerge/>
          </w:tcPr>
          <w:p w:rsidR="00862C2F" w:rsidRPr="00BA283F" w:rsidRDefault="00862C2F" w:rsidP="00A04D05">
            <w:pPr>
              <w:pStyle w:val="Table"/>
            </w:pPr>
          </w:p>
        </w:tc>
        <w:tc>
          <w:tcPr>
            <w:tcW w:w="213" w:type="pct"/>
            <w:vMerge/>
          </w:tcPr>
          <w:p w:rsidR="00862C2F" w:rsidRPr="00BA283F" w:rsidRDefault="00862C2F" w:rsidP="00A04D05">
            <w:pPr>
              <w:pStyle w:val="Table"/>
            </w:pPr>
          </w:p>
        </w:tc>
        <w:tc>
          <w:tcPr>
            <w:tcW w:w="378" w:type="pct"/>
            <w:vMerge/>
          </w:tcPr>
          <w:p w:rsidR="00862C2F" w:rsidRPr="00BA283F" w:rsidRDefault="00862C2F" w:rsidP="00A04D05">
            <w:pPr>
              <w:pStyle w:val="Table"/>
            </w:pPr>
          </w:p>
        </w:tc>
        <w:tc>
          <w:tcPr>
            <w:tcW w:w="377" w:type="pct"/>
            <w:vMerge/>
          </w:tcPr>
          <w:p w:rsidR="00862C2F" w:rsidRPr="00BA283F" w:rsidRDefault="00862C2F" w:rsidP="00A04D05">
            <w:pPr>
              <w:pStyle w:val="Table"/>
            </w:pPr>
          </w:p>
        </w:tc>
        <w:tc>
          <w:tcPr>
            <w:tcW w:w="384" w:type="pct"/>
            <w:vMerge/>
          </w:tcPr>
          <w:p w:rsidR="00862C2F" w:rsidRPr="00BA283F" w:rsidRDefault="00862C2F" w:rsidP="00A04D05">
            <w:pPr>
              <w:pStyle w:val="Table"/>
            </w:pPr>
          </w:p>
        </w:tc>
        <w:tc>
          <w:tcPr>
            <w:tcW w:w="378" w:type="pct"/>
            <w:vMerge/>
          </w:tcPr>
          <w:p w:rsidR="00862C2F" w:rsidRPr="00BA283F" w:rsidRDefault="00862C2F" w:rsidP="00A04D05">
            <w:pPr>
              <w:pStyle w:val="Table"/>
            </w:pPr>
          </w:p>
        </w:tc>
        <w:tc>
          <w:tcPr>
            <w:tcW w:w="425" w:type="pct"/>
            <w:vMerge/>
          </w:tcPr>
          <w:p w:rsidR="00862C2F" w:rsidRPr="00BA283F" w:rsidRDefault="00862C2F" w:rsidP="00A04D05">
            <w:pPr>
              <w:pStyle w:val="Table"/>
            </w:pPr>
          </w:p>
        </w:tc>
        <w:tc>
          <w:tcPr>
            <w:tcW w:w="378" w:type="pct"/>
            <w:vMerge/>
          </w:tcPr>
          <w:p w:rsidR="00862C2F" w:rsidRPr="00BA283F" w:rsidRDefault="00862C2F" w:rsidP="00A04D05">
            <w:pPr>
              <w:pStyle w:val="Table"/>
            </w:pPr>
          </w:p>
        </w:tc>
        <w:tc>
          <w:tcPr>
            <w:tcW w:w="328" w:type="pct"/>
            <w:vMerge/>
          </w:tcPr>
          <w:p w:rsidR="00862C2F" w:rsidRPr="00BA283F" w:rsidRDefault="00862C2F" w:rsidP="00A04D05">
            <w:pPr>
              <w:pStyle w:val="Table"/>
            </w:pPr>
          </w:p>
        </w:tc>
        <w:tc>
          <w:tcPr>
            <w:tcW w:w="376" w:type="pct"/>
          </w:tcPr>
          <w:p w:rsidR="00862C2F" w:rsidRPr="00BA283F" w:rsidRDefault="00862C2F" w:rsidP="00A04D05">
            <w:pPr>
              <w:pStyle w:val="Table"/>
            </w:pPr>
            <w:r w:rsidRPr="00BA283F">
              <w:t>Наимен</w:t>
            </w:r>
          </w:p>
          <w:p w:rsidR="00862C2F" w:rsidRPr="00BA283F" w:rsidRDefault="00862C2F" w:rsidP="00A04D05">
            <w:pPr>
              <w:pStyle w:val="Table"/>
            </w:pPr>
            <w:r w:rsidRPr="00BA283F">
              <w:t>ование</w:t>
            </w:r>
          </w:p>
        </w:tc>
        <w:tc>
          <w:tcPr>
            <w:tcW w:w="347" w:type="pct"/>
          </w:tcPr>
          <w:p w:rsidR="00862C2F" w:rsidRPr="00BA283F" w:rsidRDefault="00862C2F" w:rsidP="00A04D05">
            <w:pPr>
              <w:pStyle w:val="Table"/>
            </w:pPr>
            <w:r w:rsidRPr="00BA283F">
              <w:t xml:space="preserve">код </w:t>
            </w:r>
          </w:p>
          <w:p w:rsidR="00862C2F" w:rsidRPr="00BA283F" w:rsidRDefault="00862C2F" w:rsidP="00A04D05">
            <w:pPr>
              <w:pStyle w:val="Table"/>
            </w:pPr>
            <w:r w:rsidRPr="00BA283F">
              <w:t xml:space="preserve">по </w:t>
            </w:r>
            <w:r w:rsidRPr="0086352E">
              <w:t>ОКЕИ</w:t>
            </w:r>
            <w:r w:rsidRPr="00BA283F">
              <w:t xml:space="preserve"> </w:t>
            </w:r>
          </w:p>
        </w:tc>
        <w:tc>
          <w:tcPr>
            <w:tcW w:w="506" w:type="pct"/>
            <w:vMerge/>
          </w:tcPr>
          <w:p w:rsidR="00862C2F" w:rsidRPr="00BA283F" w:rsidRDefault="00862C2F" w:rsidP="00A04D05">
            <w:pPr>
              <w:pStyle w:val="Table"/>
            </w:pPr>
          </w:p>
        </w:tc>
        <w:tc>
          <w:tcPr>
            <w:tcW w:w="658" w:type="pct"/>
            <w:vMerge/>
          </w:tcPr>
          <w:p w:rsidR="00862C2F" w:rsidRPr="00BA283F" w:rsidRDefault="00862C2F" w:rsidP="00A04D05">
            <w:pPr>
              <w:pStyle w:val="Table"/>
            </w:pPr>
          </w:p>
        </w:tc>
      </w:tr>
      <w:tr w:rsidR="00862C2F" w:rsidRPr="00BA283F" w:rsidTr="0086352E">
        <w:trPr>
          <w:trHeight w:val="151"/>
        </w:trPr>
        <w:tc>
          <w:tcPr>
            <w:tcW w:w="252" w:type="pct"/>
          </w:tcPr>
          <w:p w:rsidR="00862C2F" w:rsidRPr="00BA283F" w:rsidRDefault="00862C2F" w:rsidP="00A04D05">
            <w:pPr>
              <w:pStyle w:val="Table"/>
            </w:pPr>
            <w:r w:rsidRPr="00BA283F">
              <w:t>1</w:t>
            </w:r>
          </w:p>
        </w:tc>
        <w:tc>
          <w:tcPr>
            <w:tcW w:w="213" w:type="pct"/>
          </w:tcPr>
          <w:p w:rsidR="00862C2F" w:rsidRPr="00BA283F" w:rsidRDefault="00862C2F" w:rsidP="00A04D05">
            <w:pPr>
              <w:pStyle w:val="Table"/>
            </w:pPr>
            <w:r w:rsidRPr="00BA283F">
              <w:t>2</w:t>
            </w:r>
          </w:p>
        </w:tc>
        <w:tc>
          <w:tcPr>
            <w:tcW w:w="378" w:type="pct"/>
          </w:tcPr>
          <w:p w:rsidR="00862C2F" w:rsidRPr="00BA283F" w:rsidRDefault="00862C2F" w:rsidP="00A04D05">
            <w:pPr>
              <w:pStyle w:val="Table"/>
            </w:pPr>
            <w:r w:rsidRPr="00BA283F">
              <w:t>3</w:t>
            </w:r>
          </w:p>
        </w:tc>
        <w:tc>
          <w:tcPr>
            <w:tcW w:w="377" w:type="pct"/>
          </w:tcPr>
          <w:p w:rsidR="00862C2F" w:rsidRPr="00BA283F" w:rsidRDefault="00862C2F" w:rsidP="00A04D05">
            <w:pPr>
              <w:pStyle w:val="Table"/>
            </w:pPr>
            <w:r w:rsidRPr="00BA283F">
              <w:t>4</w:t>
            </w:r>
          </w:p>
        </w:tc>
        <w:tc>
          <w:tcPr>
            <w:tcW w:w="384" w:type="pct"/>
          </w:tcPr>
          <w:p w:rsidR="00862C2F" w:rsidRPr="00BA283F" w:rsidRDefault="00862C2F" w:rsidP="00A04D05">
            <w:pPr>
              <w:pStyle w:val="Table"/>
            </w:pPr>
            <w:r w:rsidRPr="00BA283F">
              <w:t>5</w:t>
            </w:r>
          </w:p>
        </w:tc>
        <w:tc>
          <w:tcPr>
            <w:tcW w:w="378" w:type="pct"/>
          </w:tcPr>
          <w:p w:rsidR="00862C2F" w:rsidRPr="00BA283F" w:rsidRDefault="00862C2F" w:rsidP="00A04D05">
            <w:pPr>
              <w:pStyle w:val="Table"/>
            </w:pPr>
            <w:r w:rsidRPr="00BA283F">
              <w:t>6</w:t>
            </w:r>
          </w:p>
        </w:tc>
        <w:tc>
          <w:tcPr>
            <w:tcW w:w="425" w:type="pct"/>
          </w:tcPr>
          <w:p w:rsidR="00862C2F" w:rsidRPr="00BA283F" w:rsidRDefault="00862C2F" w:rsidP="00A04D05">
            <w:pPr>
              <w:pStyle w:val="Table"/>
            </w:pPr>
            <w:r w:rsidRPr="00BA283F">
              <w:t>7</w:t>
            </w:r>
          </w:p>
        </w:tc>
        <w:tc>
          <w:tcPr>
            <w:tcW w:w="378" w:type="pct"/>
          </w:tcPr>
          <w:p w:rsidR="00862C2F" w:rsidRPr="00BA283F" w:rsidRDefault="00862C2F" w:rsidP="00A04D05">
            <w:pPr>
              <w:pStyle w:val="Table"/>
            </w:pPr>
            <w:r w:rsidRPr="00BA283F">
              <w:t>8</w:t>
            </w:r>
          </w:p>
        </w:tc>
        <w:tc>
          <w:tcPr>
            <w:tcW w:w="328" w:type="pct"/>
          </w:tcPr>
          <w:p w:rsidR="00862C2F" w:rsidRPr="00BA283F" w:rsidRDefault="00862C2F" w:rsidP="00A04D05">
            <w:pPr>
              <w:pStyle w:val="Table"/>
            </w:pPr>
            <w:r w:rsidRPr="00BA283F">
              <w:t>9</w:t>
            </w:r>
          </w:p>
        </w:tc>
        <w:tc>
          <w:tcPr>
            <w:tcW w:w="376" w:type="pct"/>
          </w:tcPr>
          <w:p w:rsidR="00862C2F" w:rsidRPr="00BA283F" w:rsidRDefault="00862C2F" w:rsidP="00A04D05">
            <w:pPr>
              <w:pStyle w:val="Table"/>
            </w:pPr>
            <w:r w:rsidRPr="00BA283F">
              <w:t>10</w:t>
            </w:r>
          </w:p>
        </w:tc>
        <w:tc>
          <w:tcPr>
            <w:tcW w:w="347" w:type="pct"/>
          </w:tcPr>
          <w:p w:rsidR="00862C2F" w:rsidRPr="00BA283F" w:rsidRDefault="00862C2F" w:rsidP="00A04D05">
            <w:pPr>
              <w:pStyle w:val="Table"/>
            </w:pPr>
            <w:r w:rsidRPr="00BA283F">
              <w:t>11</w:t>
            </w:r>
          </w:p>
        </w:tc>
        <w:tc>
          <w:tcPr>
            <w:tcW w:w="506" w:type="pct"/>
          </w:tcPr>
          <w:p w:rsidR="00862C2F" w:rsidRPr="00BA283F" w:rsidRDefault="00862C2F" w:rsidP="00A04D05">
            <w:pPr>
              <w:pStyle w:val="Table"/>
            </w:pPr>
            <w:r w:rsidRPr="00BA283F">
              <w:t>12</w:t>
            </w:r>
          </w:p>
        </w:tc>
        <w:tc>
          <w:tcPr>
            <w:tcW w:w="658" w:type="pct"/>
          </w:tcPr>
          <w:p w:rsidR="00862C2F" w:rsidRPr="00BA283F" w:rsidRDefault="00862C2F" w:rsidP="00A04D05">
            <w:pPr>
              <w:pStyle w:val="Table"/>
            </w:pPr>
            <w:r w:rsidRPr="00BA283F">
              <w:t>13</w:t>
            </w:r>
          </w:p>
        </w:tc>
      </w:tr>
      <w:tr w:rsidR="00862C2F" w:rsidRPr="00BA283F" w:rsidTr="0086352E">
        <w:trPr>
          <w:trHeight w:val="128"/>
        </w:trPr>
        <w:tc>
          <w:tcPr>
            <w:tcW w:w="252" w:type="pct"/>
          </w:tcPr>
          <w:p w:rsidR="00862C2F" w:rsidRPr="00BA283F" w:rsidRDefault="00862C2F" w:rsidP="00A04D05">
            <w:pPr>
              <w:pStyle w:val="Table"/>
            </w:pPr>
          </w:p>
        </w:tc>
        <w:tc>
          <w:tcPr>
            <w:tcW w:w="213" w:type="pct"/>
          </w:tcPr>
          <w:p w:rsidR="00862C2F" w:rsidRPr="00BA283F" w:rsidRDefault="00862C2F" w:rsidP="00A04D05">
            <w:pPr>
              <w:pStyle w:val="Table"/>
            </w:pPr>
          </w:p>
        </w:tc>
        <w:tc>
          <w:tcPr>
            <w:tcW w:w="378" w:type="pct"/>
          </w:tcPr>
          <w:p w:rsidR="00862C2F" w:rsidRPr="00BA283F" w:rsidRDefault="00862C2F" w:rsidP="00A04D05">
            <w:pPr>
              <w:pStyle w:val="Table"/>
            </w:pPr>
          </w:p>
        </w:tc>
        <w:tc>
          <w:tcPr>
            <w:tcW w:w="377" w:type="pct"/>
          </w:tcPr>
          <w:p w:rsidR="00862C2F" w:rsidRPr="00BA283F" w:rsidRDefault="00862C2F" w:rsidP="00A04D05">
            <w:pPr>
              <w:pStyle w:val="Table"/>
            </w:pPr>
          </w:p>
        </w:tc>
        <w:tc>
          <w:tcPr>
            <w:tcW w:w="384" w:type="pct"/>
          </w:tcPr>
          <w:p w:rsidR="00862C2F" w:rsidRPr="00BA283F" w:rsidRDefault="00862C2F" w:rsidP="00A04D05">
            <w:pPr>
              <w:pStyle w:val="Table"/>
            </w:pPr>
          </w:p>
        </w:tc>
        <w:tc>
          <w:tcPr>
            <w:tcW w:w="378" w:type="pct"/>
          </w:tcPr>
          <w:p w:rsidR="00862C2F" w:rsidRPr="00BA283F" w:rsidRDefault="00862C2F" w:rsidP="00A04D05">
            <w:pPr>
              <w:pStyle w:val="Table"/>
            </w:pPr>
          </w:p>
        </w:tc>
        <w:tc>
          <w:tcPr>
            <w:tcW w:w="425" w:type="pct"/>
          </w:tcPr>
          <w:p w:rsidR="00862C2F" w:rsidRPr="00BA283F" w:rsidRDefault="00862C2F" w:rsidP="00A04D05">
            <w:pPr>
              <w:pStyle w:val="Table"/>
            </w:pPr>
          </w:p>
        </w:tc>
        <w:tc>
          <w:tcPr>
            <w:tcW w:w="378" w:type="pct"/>
          </w:tcPr>
          <w:p w:rsidR="00862C2F" w:rsidRPr="00BA283F" w:rsidRDefault="00862C2F" w:rsidP="00A04D05">
            <w:pPr>
              <w:pStyle w:val="Table"/>
            </w:pPr>
          </w:p>
        </w:tc>
        <w:tc>
          <w:tcPr>
            <w:tcW w:w="328" w:type="pct"/>
          </w:tcPr>
          <w:p w:rsidR="00862C2F" w:rsidRPr="00BA283F" w:rsidRDefault="00862C2F" w:rsidP="00A04D05">
            <w:pPr>
              <w:pStyle w:val="Table"/>
            </w:pPr>
          </w:p>
        </w:tc>
        <w:tc>
          <w:tcPr>
            <w:tcW w:w="376" w:type="pct"/>
          </w:tcPr>
          <w:p w:rsidR="00862C2F" w:rsidRPr="00BA283F" w:rsidRDefault="00862C2F" w:rsidP="00A04D05">
            <w:pPr>
              <w:pStyle w:val="Table"/>
            </w:pPr>
          </w:p>
        </w:tc>
        <w:tc>
          <w:tcPr>
            <w:tcW w:w="347" w:type="pct"/>
          </w:tcPr>
          <w:p w:rsidR="00862C2F" w:rsidRPr="00BA283F" w:rsidRDefault="00862C2F" w:rsidP="00A04D05">
            <w:pPr>
              <w:pStyle w:val="Table"/>
            </w:pPr>
          </w:p>
        </w:tc>
        <w:tc>
          <w:tcPr>
            <w:tcW w:w="506" w:type="pct"/>
          </w:tcPr>
          <w:p w:rsidR="00862C2F" w:rsidRPr="00BA283F" w:rsidRDefault="00862C2F" w:rsidP="00A04D05">
            <w:pPr>
              <w:pStyle w:val="Table"/>
            </w:pPr>
          </w:p>
        </w:tc>
        <w:tc>
          <w:tcPr>
            <w:tcW w:w="658" w:type="pct"/>
          </w:tcPr>
          <w:p w:rsidR="00862C2F" w:rsidRPr="00BA283F" w:rsidRDefault="00862C2F" w:rsidP="00A04D05">
            <w:pPr>
              <w:pStyle w:val="Table"/>
            </w:pPr>
          </w:p>
        </w:tc>
      </w:tr>
    </w:tbl>
    <w:p w:rsidR="00862C2F" w:rsidRPr="00BA283F" w:rsidRDefault="00862C2F" w:rsidP="00BA283F">
      <w:r w:rsidRPr="00BA283F">
        <w:rPr>
          <w:rFonts w:eastAsia="Calibri"/>
        </w:rPr>
        <w:t>--------------------------------------</w:t>
      </w:r>
    </w:p>
    <w:p w:rsidR="00862C2F" w:rsidRPr="00BA283F" w:rsidRDefault="00862C2F" w:rsidP="00BA283F">
      <w:r w:rsidRPr="00BA283F">
        <w:t xml:space="preserve">Формируется на основании сформированной в соответствии с Положением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утвержденным постановлением Правительства Российской Федерации от 13 февраля 2021 г. № 183 (далее – Положение № 183), информации о предельном объеме оказания Услуги (Услуг), заявленный исполнителем услуг при включении в реестр исполнителей услуг, в случае заключения соглашения </w:t>
      </w:r>
      <w:r w:rsidRPr="00BA283F">
        <w:rPr>
          <w:rFonts w:eastAsia="Calibri"/>
        </w:rPr>
        <w:t xml:space="preserve">о финансовом обеспечении (возмещении) затрат, связанных с оказанием государственной(ых) услуги (услуг) в социальной сфере в соответствии с социальным сертификатом на получение государственной(ых) услуги (услуг) в социальной сфере (далее соответственно – соглашение </w:t>
      </w:r>
      <w:r w:rsidRPr="00BA283F">
        <w:t>в соответствии с сертификатом, социальный сертификат, Услуга (Услуги).</w:t>
      </w:r>
    </w:p>
    <w:p w:rsidR="00862C2F" w:rsidRPr="00BA283F" w:rsidRDefault="00862C2F" w:rsidP="00BA283F">
      <w:r w:rsidRPr="00BA283F">
        <w:lastRenderedPageBreak/>
        <w:t>Формируется на основании протокола рассмотрения и оценки предложений участников конкурса, предусмотренного частью 9 статьи 17 Федерального закона (далее - протокол рассмотрения и оценки предложений), или протокола рассмотрения единственного предложения участника конкурса, предусмотренного частью 10 статьи 17 Федерального закона (далее - протокол рассмотрения единственного предложения), в случае заключения соглашения об оказании Услуги (Услуг), заключенное по результатам конкурса (далее - соглашение по результатам конкурса).</w:t>
      </w:r>
    </w:p>
    <w:p w:rsidR="00862C2F" w:rsidRPr="00BA283F" w:rsidRDefault="00862C2F" w:rsidP="00BA283F">
      <w:r w:rsidRPr="00BA283F">
        <w:t>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w:t>
      </w:r>
    </w:p>
    <w:p w:rsidR="00862C2F" w:rsidRPr="00BA283F" w:rsidRDefault="00862C2F" w:rsidP="00BA283F">
      <w:r w:rsidRPr="00BA283F">
        <w:t>Формируется на основании сформированной в соответствии с Положением № 183 реестровой записи об исполнителе услуг, в случае заключения соглашения в соответствии с социальным сертификатом. Формируется в соответствии с Перечнем, в случае заключения соглашения по результатам конкурса.</w:t>
      </w:r>
    </w:p>
    <w:p w:rsidR="0045594B" w:rsidRPr="00BA283F" w:rsidRDefault="00862C2F" w:rsidP="00BA283F">
      <w:r w:rsidRPr="00BA283F">
        <w:t>Определяются Уполномоченным органом, но не могут превышать значения предельных допустимых отклонений от показателя, характеризующего качество оказания Услуги (Услуг), установленного при формировании федерального социального заказа.</w:t>
      </w:r>
    </w:p>
    <w:p w:rsidR="00862C2F" w:rsidRPr="00676CCC" w:rsidRDefault="00862C2F" w:rsidP="00BA283F"/>
    <w:p w:rsidR="00862C2F" w:rsidRPr="00BA283F" w:rsidRDefault="00862C2F" w:rsidP="00BA283F">
      <w:r w:rsidRPr="00BA283F">
        <w:t>Показатели, характеризующие объем оказания Услуги (Услуг), допустимые возможные отклонения от показателей, характеризующих объем оказания Услуги (Услуг) и значения нормативных затрат на оказание Услуги (Услуг)</w:t>
      </w:r>
    </w:p>
    <w:p w:rsidR="00862C2F" w:rsidRPr="00BA283F" w:rsidRDefault="00862C2F" w:rsidP="00BA283F">
      <w:r w:rsidRPr="00BA283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9"/>
        <w:gridCol w:w="885"/>
        <w:gridCol w:w="826"/>
        <w:gridCol w:w="472"/>
        <w:gridCol w:w="677"/>
        <w:gridCol w:w="631"/>
        <w:gridCol w:w="631"/>
        <w:gridCol w:w="963"/>
        <w:gridCol w:w="908"/>
        <w:gridCol w:w="795"/>
        <w:gridCol w:w="631"/>
        <w:gridCol w:w="631"/>
        <w:gridCol w:w="963"/>
      </w:tblGrid>
      <w:tr w:rsidR="00862C2F" w:rsidRPr="00BA283F" w:rsidTr="00AB3B2A">
        <w:tc>
          <w:tcPr>
            <w:tcW w:w="384" w:type="pct"/>
            <w:vMerge w:val="restart"/>
          </w:tcPr>
          <w:p w:rsidR="00862C2F" w:rsidRPr="00BA283F" w:rsidRDefault="00862C2F" w:rsidP="00A04D05">
            <w:pPr>
              <w:pStyle w:val="Table0"/>
            </w:pPr>
            <w:r w:rsidRPr="00BA283F">
              <w:t>Уникальный номер реестро</w:t>
            </w:r>
          </w:p>
          <w:p w:rsidR="00862C2F" w:rsidRPr="00BA283F" w:rsidRDefault="00862C2F" w:rsidP="00A04D05">
            <w:pPr>
              <w:pStyle w:val="Table0"/>
            </w:pPr>
            <w:r w:rsidRPr="00BA283F">
              <w:t>вой записи</w:t>
            </w:r>
          </w:p>
        </w:tc>
        <w:tc>
          <w:tcPr>
            <w:tcW w:w="1119" w:type="pct"/>
            <w:gridSpan w:val="3"/>
          </w:tcPr>
          <w:p w:rsidR="00862C2F" w:rsidRPr="00BA283F" w:rsidRDefault="00862C2F" w:rsidP="00A04D05">
            <w:pPr>
              <w:pStyle w:val="Table0"/>
            </w:pPr>
            <w:r w:rsidRPr="00BA283F">
              <w:t>Показатель, характеризующий объем оказания Услуги (Услуг)</w:t>
            </w:r>
          </w:p>
        </w:tc>
        <w:tc>
          <w:tcPr>
            <w:tcW w:w="1486" w:type="pct"/>
            <w:gridSpan w:val="4"/>
          </w:tcPr>
          <w:p w:rsidR="00862C2F" w:rsidRPr="00A04D05" w:rsidRDefault="00862C2F" w:rsidP="00A04D05">
            <w:pPr>
              <w:pStyle w:val="Table0"/>
            </w:pPr>
            <w:r w:rsidRPr="00BA283F">
              <w:t>Значение показателя, характеризующего</w:t>
            </w:r>
            <w:r w:rsidR="00BA283F">
              <w:t xml:space="preserve"> </w:t>
            </w:r>
            <w:r w:rsidR="00A04D05">
              <w:t>объем оказания Услуги (Услуг)</w:t>
            </w:r>
          </w:p>
        </w:tc>
        <w:tc>
          <w:tcPr>
            <w:tcW w:w="465" w:type="pct"/>
            <w:vMerge w:val="restart"/>
          </w:tcPr>
          <w:p w:rsidR="00862C2F" w:rsidRPr="00BA283F" w:rsidRDefault="00862C2F" w:rsidP="00A04D05">
            <w:pPr>
              <w:pStyle w:val="Table0"/>
            </w:pPr>
            <w:r w:rsidRPr="00BA283F">
              <w:t>Допустимые возможные отклонения от показателей, характеризующих объем оказания Услуги (Услуг)</w:t>
            </w:r>
            <w:r w:rsidRPr="00BA283F" w:rsidDel="00241DF6">
              <w:t xml:space="preserve"> </w:t>
            </w:r>
            <w:r w:rsidRPr="00BA283F">
              <w:t>(при наличии)</w:t>
            </w:r>
          </w:p>
        </w:tc>
        <w:tc>
          <w:tcPr>
            <w:tcW w:w="1546" w:type="pct"/>
            <w:gridSpan w:val="4"/>
          </w:tcPr>
          <w:p w:rsidR="00862C2F" w:rsidRPr="00BA283F" w:rsidRDefault="00862C2F" w:rsidP="00A04D05">
            <w:pPr>
              <w:pStyle w:val="Table0"/>
            </w:pPr>
            <w:r w:rsidRPr="00BA283F">
              <w:t>Значение нормативных затрат на оказание Услуги (Услуг)</w:t>
            </w:r>
          </w:p>
        </w:tc>
      </w:tr>
      <w:tr w:rsidR="00862C2F" w:rsidRPr="00BA283F" w:rsidTr="00AB3B2A">
        <w:tc>
          <w:tcPr>
            <w:tcW w:w="384" w:type="pct"/>
            <w:vMerge/>
          </w:tcPr>
          <w:p w:rsidR="00862C2F" w:rsidRPr="00BA283F" w:rsidRDefault="00862C2F" w:rsidP="00A04D05">
            <w:pPr>
              <w:pStyle w:val="Table0"/>
            </w:pPr>
          </w:p>
        </w:tc>
        <w:tc>
          <w:tcPr>
            <w:tcW w:w="454" w:type="pct"/>
            <w:vMerge w:val="restart"/>
          </w:tcPr>
          <w:p w:rsidR="00862C2F" w:rsidRPr="00BA283F" w:rsidRDefault="00862C2F" w:rsidP="00A04D05">
            <w:pPr>
              <w:pStyle w:val="Table0"/>
            </w:pPr>
            <w:r w:rsidRPr="00BA283F">
              <w:t>Наименова</w:t>
            </w:r>
          </w:p>
          <w:p w:rsidR="00862C2F" w:rsidRPr="00BA283F" w:rsidRDefault="00862C2F" w:rsidP="00A04D05">
            <w:pPr>
              <w:pStyle w:val="Table0"/>
            </w:pPr>
            <w:r w:rsidRPr="00BA283F">
              <w:t>ние</w:t>
            </w:r>
          </w:p>
        </w:tc>
        <w:tc>
          <w:tcPr>
            <w:tcW w:w="665" w:type="pct"/>
            <w:gridSpan w:val="2"/>
          </w:tcPr>
          <w:p w:rsidR="00862C2F" w:rsidRPr="00BA283F" w:rsidRDefault="00862C2F" w:rsidP="00A04D05">
            <w:pPr>
              <w:pStyle w:val="Table0"/>
            </w:pPr>
            <w:r w:rsidRPr="00BA283F">
              <w:t>единица измерения</w:t>
            </w:r>
          </w:p>
        </w:tc>
        <w:tc>
          <w:tcPr>
            <w:tcW w:w="347" w:type="pct"/>
            <w:vMerge w:val="restart"/>
          </w:tcPr>
          <w:p w:rsidR="00862C2F" w:rsidRPr="00BA283F" w:rsidRDefault="00862C2F" w:rsidP="00A04D05">
            <w:pPr>
              <w:pStyle w:val="Table0"/>
            </w:pPr>
            <w:r w:rsidRPr="00BA283F">
              <w:t>20__ год (очередной финансо</w:t>
            </w:r>
          </w:p>
          <w:p w:rsidR="00862C2F" w:rsidRPr="00BA283F" w:rsidRDefault="00862C2F" w:rsidP="00A04D05">
            <w:pPr>
              <w:pStyle w:val="Table0"/>
            </w:pPr>
            <w:r w:rsidRPr="00BA283F">
              <w:t>вый год)</w:t>
            </w:r>
          </w:p>
        </w:tc>
        <w:tc>
          <w:tcPr>
            <w:tcW w:w="323" w:type="pct"/>
            <w:vMerge w:val="restart"/>
          </w:tcPr>
          <w:p w:rsidR="00862C2F" w:rsidRPr="00BA283F" w:rsidRDefault="00862C2F" w:rsidP="00A04D05">
            <w:pPr>
              <w:pStyle w:val="Table"/>
            </w:pPr>
            <w:r w:rsidRPr="00BA283F">
              <w:t>20__ год (1-й год планового перио</w:t>
            </w:r>
          </w:p>
          <w:p w:rsidR="00862C2F" w:rsidRPr="00BA283F" w:rsidRDefault="00862C2F" w:rsidP="00A04D05">
            <w:pPr>
              <w:pStyle w:val="Table"/>
            </w:pPr>
            <w:r w:rsidRPr="00BA283F">
              <w:t>да)</w:t>
            </w:r>
          </w:p>
        </w:tc>
        <w:tc>
          <w:tcPr>
            <w:tcW w:w="323" w:type="pct"/>
            <w:vMerge w:val="restart"/>
          </w:tcPr>
          <w:p w:rsidR="00862C2F" w:rsidRPr="00BA283F" w:rsidRDefault="00862C2F" w:rsidP="00A04D05">
            <w:pPr>
              <w:pStyle w:val="Table"/>
            </w:pPr>
            <w:r w:rsidRPr="00BA283F">
              <w:t>20__ год (2-й год планового перио</w:t>
            </w:r>
          </w:p>
          <w:p w:rsidR="00862C2F" w:rsidRPr="00BA283F" w:rsidRDefault="00862C2F" w:rsidP="00A04D05">
            <w:pPr>
              <w:pStyle w:val="Table"/>
            </w:pPr>
            <w:r w:rsidRPr="00BA283F">
              <w:t>да)</w:t>
            </w:r>
          </w:p>
        </w:tc>
        <w:tc>
          <w:tcPr>
            <w:tcW w:w="493" w:type="pct"/>
            <w:vMerge w:val="restart"/>
          </w:tcPr>
          <w:p w:rsidR="00862C2F" w:rsidRPr="00BA283F" w:rsidRDefault="00862C2F" w:rsidP="00A04D05">
            <w:pPr>
              <w:pStyle w:val="Table"/>
            </w:pPr>
            <w:r w:rsidRPr="00BA283F">
              <w:t>20__-20___годах (на срок оказания государствен</w:t>
            </w:r>
          </w:p>
          <w:p w:rsidR="00862C2F" w:rsidRPr="00BA283F" w:rsidRDefault="00862C2F" w:rsidP="00A04D05">
            <w:pPr>
              <w:pStyle w:val="Table"/>
            </w:pPr>
            <w:r w:rsidRPr="00BA283F">
              <w:t>ной услуги за пределами планового периода)</w:t>
            </w:r>
          </w:p>
        </w:tc>
        <w:tc>
          <w:tcPr>
            <w:tcW w:w="465" w:type="pct"/>
            <w:vMerge/>
          </w:tcPr>
          <w:p w:rsidR="00862C2F" w:rsidRPr="00BA283F" w:rsidRDefault="00862C2F" w:rsidP="00A04D05">
            <w:pPr>
              <w:pStyle w:val="Table"/>
            </w:pPr>
          </w:p>
        </w:tc>
        <w:tc>
          <w:tcPr>
            <w:tcW w:w="407" w:type="pct"/>
            <w:vMerge w:val="restart"/>
          </w:tcPr>
          <w:p w:rsidR="00862C2F" w:rsidRPr="00BA283F" w:rsidRDefault="00862C2F" w:rsidP="00A04D05">
            <w:pPr>
              <w:pStyle w:val="Table"/>
            </w:pPr>
            <w:r w:rsidRPr="00BA283F">
              <w:t>20__ год (очередной финансо</w:t>
            </w:r>
          </w:p>
          <w:p w:rsidR="00862C2F" w:rsidRPr="00BA283F" w:rsidRDefault="00862C2F" w:rsidP="00A04D05">
            <w:pPr>
              <w:pStyle w:val="Table"/>
            </w:pPr>
            <w:r w:rsidRPr="00BA283F">
              <w:t>вый год)</w:t>
            </w:r>
          </w:p>
        </w:tc>
        <w:tc>
          <w:tcPr>
            <w:tcW w:w="323" w:type="pct"/>
            <w:vMerge w:val="restart"/>
          </w:tcPr>
          <w:p w:rsidR="00862C2F" w:rsidRPr="00BA283F" w:rsidRDefault="00862C2F" w:rsidP="00A04D05">
            <w:pPr>
              <w:pStyle w:val="Table"/>
            </w:pPr>
            <w:r w:rsidRPr="00BA283F">
              <w:t>20__ год (1-й год планового периода)</w:t>
            </w:r>
          </w:p>
        </w:tc>
        <w:tc>
          <w:tcPr>
            <w:tcW w:w="323" w:type="pct"/>
            <w:vMerge w:val="restart"/>
          </w:tcPr>
          <w:p w:rsidR="00862C2F" w:rsidRPr="00BA283F" w:rsidRDefault="00862C2F" w:rsidP="00A04D05">
            <w:pPr>
              <w:pStyle w:val="Table"/>
            </w:pPr>
            <w:r w:rsidRPr="00BA283F">
              <w:t>20__ год (2-й год планового периода)</w:t>
            </w:r>
          </w:p>
        </w:tc>
        <w:tc>
          <w:tcPr>
            <w:tcW w:w="493" w:type="pct"/>
            <w:vMerge w:val="restart"/>
          </w:tcPr>
          <w:p w:rsidR="00862C2F" w:rsidRPr="00BA283F" w:rsidRDefault="00862C2F" w:rsidP="00A04D05">
            <w:pPr>
              <w:pStyle w:val="Table"/>
            </w:pPr>
            <w:r w:rsidRPr="00BA283F">
              <w:t>20__-20___годах (на срок оказания государственной услуги за пределами планового периода)</w:t>
            </w:r>
          </w:p>
        </w:tc>
      </w:tr>
      <w:tr w:rsidR="00862C2F" w:rsidRPr="00BA283F" w:rsidTr="00AB3B2A">
        <w:trPr>
          <w:trHeight w:val="1831"/>
        </w:trPr>
        <w:tc>
          <w:tcPr>
            <w:tcW w:w="384" w:type="pct"/>
            <w:vMerge/>
          </w:tcPr>
          <w:p w:rsidR="00862C2F" w:rsidRPr="00BA283F" w:rsidRDefault="00862C2F" w:rsidP="00A04D05">
            <w:pPr>
              <w:pStyle w:val="Table"/>
            </w:pPr>
          </w:p>
        </w:tc>
        <w:tc>
          <w:tcPr>
            <w:tcW w:w="454" w:type="pct"/>
            <w:vMerge/>
          </w:tcPr>
          <w:p w:rsidR="00862C2F" w:rsidRPr="00BA283F" w:rsidRDefault="00862C2F" w:rsidP="00A04D05">
            <w:pPr>
              <w:pStyle w:val="Table"/>
            </w:pPr>
          </w:p>
        </w:tc>
        <w:tc>
          <w:tcPr>
            <w:tcW w:w="423" w:type="pct"/>
          </w:tcPr>
          <w:p w:rsidR="00862C2F" w:rsidRPr="00BA283F" w:rsidRDefault="00862C2F" w:rsidP="00A04D05">
            <w:pPr>
              <w:pStyle w:val="Table"/>
            </w:pPr>
            <w:r w:rsidRPr="00BA283F">
              <w:t>Наименова</w:t>
            </w:r>
          </w:p>
          <w:p w:rsidR="00862C2F" w:rsidRPr="00BA283F" w:rsidRDefault="00862C2F" w:rsidP="00A04D05">
            <w:pPr>
              <w:pStyle w:val="Table"/>
            </w:pPr>
            <w:r w:rsidRPr="00BA283F">
              <w:t xml:space="preserve">ние </w:t>
            </w:r>
          </w:p>
        </w:tc>
        <w:tc>
          <w:tcPr>
            <w:tcW w:w="241" w:type="pct"/>
          </w:tcPr>
          <w:p w:rsidR="00862C2F" w:rsidRPr="00BA283F" w:rsidRDefault="00862C2F" w:rsidP="00A04D05">
            <w:pPr>
              <w:pStyle w:val="Table"/>
            </w:pPr>
            <w:r w:rsidRPr="00BA283F">
              <w:t xml:space="preserve">код по </w:t>
            </w:r>
            <w:r w:rsidRPr="00A04D05">
              <w:t>ОКЕИ</w:t>
            </w:r>
          </w:p>
        </w:tc>
        <w:tc>
          <w:tcPr>
            <w:tcW w:w="347" w:type="pct"/>
            <w:vMerge/>
          </w:tcPr>
          <w:p w:rsidR="00862C2F" w:rsidRPr="00BA283F" w:rsidRDefault="00862C2F" w:rsidP="00A04D05">
            <w:pPr>
              <w:pStyle w:val="Table"/>
            </w:pPr>
          </w:p>
        </w:tc>
        <w:tc>
          <w:tcPr>
            <w:tcW w:w="323" w:type="pct"/>
            <w:vMerge/>
          </w:tcPr>
          <w:p w:rsidR="00862C2F" w:rsidRPr="00BA283F" w:rsidRDefault="00862C2F" w:rsidP="00A04D05">
            <w:pPr>
              <w:pStyle w:val="Table"/>
            </w:pPr>
          </w:p>
        </w:tc>
        <w:tc>
          <w:tcPr>
            <w:tcW w:w="323" w:type="pct"/>
            <w:vMerge/>
          </w:tcPr>
          <w:p w:rsidR="00862C2F" w:rsidRPr="00BA283F" w:rsidRDefault="00862C2F" w:rsidP="00A04D05">
            <w:pPr>
              <w:pStyle w:val="Table"/>
            </w:pPr>
          </w:p>
        </w:tc>
        <w:tc>
          <w:tcPr>
            <w:tcW w:w="493" w:type="pct"/>
            <w:vMerge/>
          </w:tcPr>
          <w:p w:rsidR="00862C2F" w:rsidRPr="00BA283F" w:rsidRDefault="00862C2F" w:rsidP="00A04D05">
            <w:pPr>
              <w:pStyle w:val="Table"/>
            </w:pPr>
          </w:p>
        </w:tc>
        <w:tc>
          <w:tcPr>
            <w:tcW w:w="465" w:type="pct"/>
            <w:vMerge/>
          </w:tcPr>
          <w:p w:rsidR="00862C2F" w:rsidRPr="00BA283F" w:rsidRDefault="00862C2F" w:rsidP="00A04D05">
            <w:pPr>
              <w:pStyle w:val="Table"/>
            </w:pPr>
          </w:p>
        </w:tc>
        <w:tc>
          <w:tcPr>
            <w:tcW w:w="407" w:type="pct"/>
            <w:vMerge/>
          </w:tcPr>
          <w:p w:rsidR="00862C2F" w:rsidRPr="00BA283F" w:rsidRDefault="00862C2F" w:rsidP="00A04D05">
            <w:pPr>
              <w:pStyle w:val="Table"/>
            </w:pPr>
          </w:p>
        </w:tc>
        <w:tc>
          <w:tcPr>
            <w:tcW w:w="323" w:type="pct"/>
            <w:vMerge/>
          </w:tcPr>
          <w:p w:rsidR="00862C2F" w:rsidRPr="00BA283F" w:rsidRDefault="00862C2F" w:rsidP="00A04D05">
            <w:pPr>
              <w:pStyle w:val="Table"/>
            </w:pPr>
          </w:p>
        </w:tc>
        <w:tc>
          <w:tcPr>
            <w:tcW w:w="323" w:type="pct"/>
            <w:vMerge/>
          </w:tcPr>
          <w:p w:rsidR="00862C2F" w:rsidRPr="00BA283F" w:rsidRDefault="00862C2F" w:rsidP="00A04D05">
            <w:pPr>
              <w:pStyle w:val="Table"/>
            </w:pPr>
          </w:p>
        </w:tc>
        <w:tc>
          <w:tcPr>
            <w:tcW w:w="493" w:type="pct"/>
            <w:vMerge/>
          </w:tcPr>
          <w:p w:rsidR="00862C2F" w:rsidRPr="00BA283F" w:rsidRDefault="00862C2F" w:rsidP="00A04D05">
            <w:pPr>
              <w:pStyle w:val="Table"/>
            </w:pPr>
          </w:p>
        </w:tc>
      </w:tr>
      <w:tr w:rsidR="00862C2F" w:rsidRPr="00BA283F" w:rsidTr="00AB3B2A">
        <w:tc>
          <w:tcPr>
            <w:tcW w:w="384" w:type="pct"/>
          </w:tcPr>
          <w:p w:rsidR="00862C2F" w:rsidRPr="00BA283F" w:rsidRDefault="00862C2F" w:rsidP="00A04D05">
            <w:pPr>
              <w:pStyle w:val="Table"/>
            </w:pPr>
            <w:r w:rsidRPr="00BA283F">
              <w:t>1</w:t>
            </w:r>
          </w:p>
        </w:tc>
        <w:tc>
          <w:tcPr>
            <w:tcW w:w="454" w:type="pct"/>
          </w:tcPr>
          <w:p w:rsidR="00862C2F" w:rsidRPr="00BA283F" w:rsidRDefault="00862C2F" w:rsidP="00A04D05">
            <w:pPr>
              <w:pStyle w:val="Table"/>
            </w:pPr>
            <w:r w:rsidRPr="00BA283F">
              <w:t>2</w:t>
            </w:r>
          </w:p>
        </w:tc>
        <w:tc>
          <w:tcPr>
            <w:tcW w:w="423" w:type="pct"/>
          </w:tcPr>
          <w:p w:rsidR="00862C2F" w:rsidRPr="00BA283F" w:rsidRDefault="00862C2F" w:rsidP="00A04D05">
            <w:pPr>
              <w:pStyle w:val="Table"/>
            </w:pPr>
            <w:r w:rsidRPr="00BA283F">
              <w:t>3</w:t>
            </w:r>
          </w:p>
        </w:tc>
        <w:tc>
          <w:tcPr>
            <w:tcW w:w="241" w:type="pct"/>
          </w:tcPr>
          <w:p w:rsidR="00862C2F" w:rsidRPr="00BA283F" w:rsidRDefault="00862C2F" w:rsidP="00A04D05">
            <w:pPr>
              <w:pStyle w:val="Table"/>
            </w:pPr>
            <w:r w:rsidRPr="00BA283F">
              <w:t>4</w:t>
            </w:r>
          </w:p>
        </w:tc>
        <w:tc>
          <w:tcPr>
            <w:tcW w:w="347" w:type="pct"/>
          </w:tcPr>
          <w:p w:rsidR="00862C2F" w:rsidRPr="00BA283F" w:rsidRDefault="00862C2F" w:rsidP="00A04D05">
            <w:pPr>
              <w:pStyle w:val="Table"/>
            </w:pPr>
            <w:r w:rsidRPr="00BA283F">
              <w:t>5</w:t>
            </w:r>
          </w:p>
        </w:tc>
        <w:tc>
          <w:tcPr>
            <w:tcW w:w="323" w:type="pct"/>
          </w:tcPr>
          <w:p w:rsidR="00862C2F" w:rsidRPr="00BA283F" w:rsidRDefault="00862C2F" w:rsidP="00A04D05">
            <w:pPr>
              <w:pStyle w:val="Table"/>
            </w:pPr>
            <w:r w:rsidRPr="00BA283F">
              <w:t>6</w:t>
            </w:r>
          </w:p>
        </w:tc>
        <w:tc>
          <w:tcPr>
            <w:tcW w:w="323" w:type="pct"/>
          </w:tcPr>
          <w:p w:rsidR="00862C2F" w:rsidRPr="00BA283F" w:rsidRDefault="00862C2F" w:rsidP="00A04D05">
            <w:pPr>
              <w:pStyle w:val="Table"/>
            </w:pPr>
            <w:r w:rsidRPr="00BA283F">
              <w:t>7</w:t>
            </w:r>
          </w:p>
        </w:tc>
        <w:tc>
          <w:tcPr>
            <w:tcW w:w="493" w:type="pct"/>
          </w:tcPr>
          <w:p w:rsidR="00862C2F" w:rsidRPr="00BA283F" w:rsidRDefault="00862C2F" w:rsidP="00A04D05">
            <w:pPr>
              <w:pStyle w:val="Table"/>
            </w:pPr>
            <w:r w:rsidRPr="00BA283F">
              <w:t>8</w:t>
            </w:r>
          </w:p>
        </w:tc>
        <w:tc>
          <w:tcPr>
            <w:tcW w:w="465" w:type="pct"/>
          </w:tcPr>
          <w:p w:rsidR="00862C2F" w:rsidRPr="00BA283F" w:rsidRDefault="00862C2F" w:rsidP="00A04D05">
            <w:pPr>
              <w:pStyle w:val="Table"/>
            </w:pPr>
            <w:r w:rsidRPr="00BA283F">
              <w:t>9</w:t>
            </w:r>
          </w:p>
        </w:tc>
        <w:tc>
          <w:tcPr>
            <w:tcW w:w="407" w:type="pct"/>
          </w:tcPr>
          <w:p w:rsidR="00862C2F" w:rsidRPr="00BA283F" w:rsidRDefault="00862C2F" w:rsidP="00A04D05">
            <w:pPr>
              <w:pStyle w:val="Table"/>
            </w:pPr>
            <w:r w:rsidRPr="00BA283F">
              <w:t>10</w:t>
            </w:r>
          </w:p>
        </w:tc>
        <w:tc>
          <w:tcPr>
            <w:tcW w:w="323" w:type="pct"/>
          </w:tcPr>
          <w:p w:rsidR="00862C2F" w:rsidRPr="00BA283F" w:rsidRDefault="00862C2F" w:rsidP="00A04D05">
            <w:pPr>
              <w:pStyle w:val="Table"/>
            </w:pPr>
            <w:r w:rsidRPr="00BA283F">
              <w:t>11</w:t>
            </w:r>
          </w:p>
        </w:tc>
        <w:tc>
          <w:tcPr>
            <w:tcW w:w="323" w:type="pct"/>
          </w:tcPr>
          <w:p w:rsidR="00862C2F" w:rsidRPr="00BA283F" w:rsidRDefault="00862C2F" w:rsidP="00A04D05">
            <w:pPr>
              <w:pStyle w:val="Table"/>
            </w:pPr>
            <w:r w:rsidRPr="00BA283F">
              <w:t>12</w:t>
            </w:r>
          </w:p>
        </w:tc>
        <w:tc>
          <w:tcPr>
            <w:tcW w:w="493" w:type="pct"/>
          </w:tcPr>
          <w:p w:rsidR="00862C2F" w:rsidRPr="00BA283F" w:rsidRDefault="00862C2F" w:rsidP="00A04D05">
            <w:pPr>
              <w:pStyle w:val="Table"/>
            </w:pPr>
            <w:r w:rsidRPr="00BA283F">
              <w:t>13</w:t>
            </w:r>
          </w:p>
        </w:tc>
      </w:tr>
      <w:tr w:rsidR="00862C2F" w:rsidRPr="00BA283F" w:rsidTr="00AB3B2A">
        <w:tc>
          <w:tcPr>
            <w:tcW w:w="384" w:type="pct"/>
          </w:tcPr>
          <w:p w:rsidR="00862C2F" w:rsidRPr="00BA283F" w:rsidRDefault="00862C2F" w:rsidP="00A04D05">
            <w:pPr>
              <w:pStyle w:val="Table"/>
            </w:pPr>
          </w:p>
        </w:tc>
        <w:tc>
          <w:tcPr>
            <w:tcW w:w="454" w:type="pct"/>
          </w:tcPr>
          <w:p w:rsidR="00862C2F" w:rsidRPr="00BA283F" w:rsidRDefault="00862C2F" w:rsidP="00A04D05">
            <w:pPr>
              <w:pStyle w:val="Table"/>
            </w:pPr>
          </w:p>
        </w:tc>
        <w:tc>
          <w:tcPr>
            <w:tcW w:w="423" w:type="pct"/>
          </w:tcPr>
          <w:p w:rsidR="00862C2F" w:rsidRPr="00BA283F" w:rsidRDefault="00862C2F" w:rsidP="00A04D05">
            <w:pPr>
              <w:pStyle w:val="Table"/>
            </w:pPr>
          </w:p>
        </w:tc>
        <w:tc>
          <w:tcPr>
            <w:tcW w:w="241" w:type="pct"/>
          </w:tcPr>
          <w:p w:rsidR="00862C2F" w:rsidRPr="00BA283F" w:rsidRDefault="00862C2F" w:rsidP="00A04D05">
            <w:pPr>
              <w:pStyle w:val="Table"/>
            </w:pPr>
          </w:p>
        </w:tc>
        <w:tc>
          <w:tcPr>
            <w:tcW w:w="347" w:type="pct"/>
          </w:tcPr>
          <w:p w:rsidR="00862C2F" w:rsidRPr="00BA283F" w:rsidRDefault="00862C2F" w:rsidP="00A04D05">
            <w:pPr>
              <w:pStyle w:val="Table"/>
            </w:pPr>
          </w:p>
        </w:tc>
        <w:tc>
          <w:tcPr>
            <w:tcW w:w="323" w:type="pct"/>
          </w:tcPr>
          <w:p w:rsidR="00862C2F" w:rsidRPr="00BA283F" w:rsidRDefault="00862C2F" w:rsidP="00A04D05">
            <w:pPr>
              <w:pStyle w:val="Table"/>
            </w:pPr>
          </w:p>
        </w:tc>
        <w:tc>
          <w:tcPr>
            <w:tcW w:w="323" w:type="pct"/>
          </w:tcPr>
          <w:p w:rsidR="00862C2F" w:rsidRPr="00BA283F" w:rsidRDefault="00862C2F" w:rsidP="00A04D05">
            <w:pPr>
              <w:pStyle w:val="Table"/>
            </w:pPr>
          </w:p>
        </w:tc>
        <w:tc>
          <w:tcPr>
            <w:tcW w:w="493" w:type="pct"/>
          </w:tcPr>
          <w:p w:rsidR="00862C2F" w:rsidRPr="00BA283F" w:rsidRDefault="00862C2F" w:rsidP="00A04D05">
            <w:pPr>
              <w:pStyle w:val="Table"/>
            </w:pPr>
          </w:p>
        </w:tc>
        <w:tc>
          <w:tcPr>
            <w:tcW w:w="465" w:type="pct"/>
          </w:tcPr>
          <w:p w:rsidR="00862C2F" w:rsidRPr="00BA283F" w:rsidRDefault="00862C2F" w:rsidP="00A04D05">
            <w:pPr>
              <w:pStyle w:val="Table"/>
            </w:pPr>
          </w:p>
        </w:tc>
        <w:tc>
          <w:tcPr>
            <w:tcW w:w="407" w:type="pct"/>
          </w:tcPr>
          <w:p w:rsidR="00862C2F" w:rsidRPr="00BA283F" w:rsidRDefault="00862C2F" w:rsidP="00A04D05">
            <w:pPr>
              <w:pStyle w:val="Table"/>
            </w:pPr>
          </w:p>
        </w:tc>
        <w:tc>
          <w:tcPr>
            <w:tcW w:w="323" w:type="pct"/>
          </w:tcPr>
          <w:p w:rsidR="00862C2F" w:rsidRPr="00BA283F" w:rsidRDefault="00862C2F" w:rsidP="00A04D05">
            <w:pPr>
              <w:pStyle w:val="Table"/>
            </w:pPr>
          </w:p>
        </w:tc>
        <w:tc>
          <w:tcPr>
            <w:tcW w:w="323" w:type="pct"/>
          </w:tcPr>
          <w:p w:rsidR="00862C2F" w:rsidRPr="00BA283F" w:rsidRDefault="00862C2F" w:rsidP="00A04D05">
            <w:pPr>
              <w:pStyle w:val="Table"/>
            </w:pPr>
          </w:p>
        </w:tc>
        <w:tc>
          <w:tcPr>
            <w:tcW w:w="493" w:type="pct"/>
          </w:tcPr>
          <w:p w:rsidR="00862C2F" w:rsidRPr="00BA283F" w:rsidRDefault="00862C2F" w:rsidP="00A04D05">
            <w:pPr>
              <w:pStyle w:val="Table"/>
            </w:pPr>
          </w:p>
        </w:tc>
      </w:tr>
      <w:tr w:rsidR="00862C2F" w:rsidRPr="00BA283F" w:rsidTr="00AB3B2A">
        <w:tc>
          <w:tcPr>
            <w:tcW w:w="384" w:type="pct"/>
          </w:tcPr>
          <w:p w:rsidR="00862C2F" w:rsidRPr="00BA283F" w:rsidRDefault="00862C2F" w:rsidP="00A04D05">
            <w:pPr>
              <w:pStyle w:val="Table"/>
            </w:pPr>
          </w:p>
        </w:tc>
        <w:tc>
          <w:tcPr>
            <w:tcW w:w="454" w:type="pct"/>
          </w:tcPr>
          <w:p w:rsidR="00862C2F" w:rsidRPr="00BA283F" w:rsidRDefault="00862C2F" w:rsidP="00A04D05">
            <w:pPr>
              <w:pStyle w:val="Table"/>
            </w:pPr>
          </w:p>
        </w:tc>
        <w:tc>
          <w:tcPr>
            <w:tcW w:w="423" w:type="pct"/>
          </w:tcPr>
          <w:p w:rsidR="00862C2F" w:rsidRPr="00BA283F" w:rsidRDefault="00862C2F" w:rsidP="00A04D05">
            <w:pPr>
              <w:pStyle w:val="Table"/>
            </w:pPr>
          </w:p>
        </w:tc>
        <w:tc>
          <w:tcPr>
            <w:tcW w:w="241" w:type="pct"/>
          </w:tcPr>
          <w:p w:rsidR="00862C2F" w:rsidRPr="00BA283F" w:rsidRDefault="00862C2F" w:rsidP="00A04D05">
            <w:pPr>
              <w:pStyle w:val="Table"/>
            </w:pPr>
          </w:p>
        </w:tc>
        <w:tc>
          <w:tcPr>
            <w:tcW w:w="347" w:type="pct"/>
          </w:tcPr>
          <w:p w:rsidR="00862C2F" w:rsidRPr="00BA283F" w:rsidRDefault="00862C2F" w:rsidP="00A04D05">
            <w:pPr>
              <w:pStyle w:val="Table"/>
            </w:pPr>
          </w:p>
        </w:tc>
        <w:tc>
          <w:tcPr>
            <w:tcW w:w="323" w:type="pct"/>
          </w:tcPr>
          <w:p w:rsidR="00862C2F" w:rsidRPr="00BA283F" w:rsidRDefault="00862C2F" w:rsidP="00A04D05">
            <w:pPr>
              <w:pStyle w:val="Table"/>
            </w:pPr>
          </w:p>
        </w:tc>
        <w:tc>
          <w:tcPr>
            <w:tcW w:w="323" w:type="pct"/>
          </w:tcPr>
          <w:p w:rsidR="00862C2F" w:rsidRPr="00BA283F" w:rsidRDefault="00862C2F" w:rsidP="00A04D05">
            <w:pPr>
              <w:pStyle w:val="Table"/>
            </w:pPr>
          </w:p>
        </w:tc>
        <w:tc>
          <w:tcPr>
            <w:tcW w:w="493" w:type="pct"/>
          </w:tcPr>
          <w:p w:rsidR="00862C2F" w:rsidRPr="00BA283F" w:rsidRDefault="00862C2F" w:rsidP="00A04D05">
            <w:pPr>
              <w:pStyle w:val="Table"/>
            </w:pPr>
          </w:p>
        </w:tc>
        <w:tc>
          <w:tcPr>
            <w:tcW w:w="465" w:type="pct"/>
          </w:tcPr>
          <w:p w:rsidR="00862C2F" w:rsidRPr="00BA283F" w:rsidRDefault="00862C2F" w:rsidP="00A04D05">
            <w:pPr>
              <w:pStyle w:val="Table"/>
            </w:pPr>
          </w:p>
        </w:tc>
        <w:tc>
          <w:tcPr>
            <w:tcW w:w="407" w:type="pct"/>
          </w:tcPr>
          <w:p w:rsidR="00862C2F" w:rsidRPr="00BA283F" w:rsidRDefault="00862C2F" w:rsidP="00A04D05">
            <w:pPr>
              <w:pStyle w:val="Table"/>
            </w:pPr>
          </w:p>
        </w:tc>
        <w:tc>
          <w:tcPr>
            <w:tcW w:w="323" w:type="pct"/>
          </w:tcPr>
          <w:p w:rsidR="00862C2F" w:rsidRPr="00BA283F" w:rsidRDefault="00862C2F" w:rsidP="00A04D05">
            <w:pPr>
              <w:pStyle w:val="Table"/>
            </w:pPr>
          </w:p>
        </w:tc>
        <w:tc>
          <w:tcPr>
            <w:tcW w:w="323" w:type="pct"/>
          </w:tcPr>
          <w:p w:rsidR="00862C2F" w:rsidRPr="00BA283F" w:rsidRDefault="00862C2F" w:rsidP="00A04D05">
            <w:pPr>
              <w:pStyle w:val="Table"/>
            </w:pPr>
          </w:p>
        </w:tc>
        <w:tc>
          <w:tcPr>
            <w:tcW w:w="493" w:type="pct"/>
          </w:tcPr>
          <w:p w:rsidR="00862C2F" w:rsidRPr="00BA283F" w:rsidRDefault="00862C2F" w:rsidP="00A04D05">
            <w:pPr>
              <w:pStyle w:val="Table"/>
            </w:pPr>
          </w:p>
        </w:tc>
      </w:tr>
    </w:tbl>
    <w:p w:rsidR="00862C2F" w:rsidRPr="00BA283F" w:rsidRDefault="00862C2F" w:rsidP="00BA283F"/>
    <w:p w:rsidR="00862C2F" w:rsidRPr="00BA283F" w:rsidRDefault="00862C2F" w:rsidP="00BA283F">
      <w:r w:rsidRPr="00BA283F">
        <w:t>____________________________________</w:t>
      </w:r>
    </w:p>
    <w:p w:rsidR="00862C2F" w:rsidRPr="00BA283F" w:rsidRDefault="00862C2F" w:rsidP="00BA283F"/>
    <w:p w:rsidR="00862C2F" w:rsidRPr="00BA283F" w:rsidRDefault="00862C2F" w:rsidP="00BA283F">
      <w:r w:rsidRPr="00BA283F">
        <w:t>В графы 5-8 включаются числовые значения показателей, характеризующих объем оказания Услуги (Услуг).</w:t>
      </w:r>
    </w:p>
    <w:p w:rsidR="00862C2F" w:rsidRPr="00BA283F" w:rsidRDefault="00862C2F" w:rsidP="00BA283F">
      <w:r w:rsidRPr="00BA283F">
        <w:t>Определяются Уполномоченным органом, но не могут превышать значения предельных допустимых отклонений от показателя, характеризующего объем оказания Услуги, установленного при формировании федерального социального заказа.</w:t>
      </w:r>
    </w:p>
    <w:p w:rsidR="006A1F61" w:rsidRDefault="00862C2F" w:rsidP="00BA283F">
      <w:r w:rsidRPr="00BA283F">
        <w:t>Указывается значение нормативных затрат на оказание Услуги (Услуг), определенных в соответствии с порядком определения нормативных затрат на оказание Услуги (Услуг), утвержденных в соответствии с бюджетным законодательством Российской Федерации.</w:t>
      </w:r>
    </w:p>
    <w:p w:rsidR="00862C2F" w:rsidRPr="00BA283F" w:rsidRDefault="00B71D77" w:rsidP="00BA283F">
      <w:r w:rsidRPr="00B71D77">
        <w:t>3</w:t>
      </w:r>
      <w:r>
        <w:t xml:space="preserve">. </w:t>
      </w:r>
      <w:r w:rsidR="00862C2F" w:rsidRPr="00BA283F">
        <w:t xml:space="preserve">Предельные цены (тарифы) на оплату Услуги (услуг) потребителем услуг в случаях, если законодательством Российской Федерации предусмотрено ее оказание на частично платной основе, или порядок установления предельных цен (тарифов) на оплату Услуги (Услуг) потребителем услуг сверх объема финансового обеспечения, предоставляемого в соответствии с настоящим Соглашением </w:t>
      </w:r>
    </w:p>
    <w:p w:rsidR="00862C2F" w:rsidRPr="00BA283F" w:rsidRDefault="00862C2F" w:rsidP="00BA283F">
      <w:r w:rsidRPr="00BA283F">
        <w:t xml:space="preserve"> </w:t>
      </w:r>
    </w:p>
    <w:tbl>
      <w:tblPr>
        <w:tblStyle w:val="TableGrid"/>
        <w:tblW w:w="5000" w:type="pct"/>
        <w:tblInd w:w="-108" w:type="dxa"/>
        <w:tblCellMar>
          <w:top w:w="7" w:type="dxa"/>
          <w:left w:w="106" w:type="dxa"/>
          <w:right w:w="48" w:type="dxa"/>
        </w:tblCellMar>
        <w:tblLook w:val="04A0" w:firstRow="1" w:lastRow="0" w:firstColumn="1" w:lastColumn="0" w:noHBand="0" w:noVBand="1"/>
      </w:tblPr>
      <w:tblGrid>
        <w:gridCol w:w="1635"/>
        <w:gridCol w:w="1561"/>
        <w:gridCol w:w="1296"/>
        <w:gridCol w:w="1296"/>
        <w:gridCol w:w="1891"/>
        <w:gridCol w:w="2221"/>
      </w:tblGrid>
      <w:tr w:rsidR="00862C2F" w:rsidRPr="00BA283F" w:rsidTr="00B71D77">
        <w:trPr>
          <w:trHeight w:val="562"/>
        </w:trPr>
        <w:tc>
          <w:tcPr>
            <w:tcW w:w="1514"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0"/>
            </w:pPr>
            <w:r w:rsidRPr="00BA283F">
              <w:t xml:space="preserve">Уникальный номер </w:t>
            </w:r>
          </w:p>
          <w:p w:rsidR="00862C2F" w:rsidRPr="00B71D77" w:rsidRDefault="00862C2F" w:rsidP="00B71D77">
            <w:pPr>
              <w:pStyle w:val="Table0"/>
              <w:rPr>
                <w:lang w:val="en-US"/>
              </w:rPr>
            </w:pPr>
            <w:r w:rsidRPr="00BA283F">
              <w:t xml:space="preserve">реестровой записи </w:t>
            </w:r>
          </w:p>
        </w:tc>
        <w:tc>
          <w:tcPr>
            <w:tcW w:w="5879" w:type="dxa"/>
            <w:gridSpan w:val="4"/>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0"/>
            </w:pPr>
            <w:r w:rsidRPr="00BA283F">
              <w:t xml:space="preserve">Предельные цены (тарифы) на оплату Услуги (Услуг) потребителем услуг </w:t>
            </w:r>
          </w:p>
        </w:tc>
        <w:tc>
          <w:tcPr>
            <w:tcW w:w="2072"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0"/>
            </w:pPr>
            <w:r w:rsidRPr="00BA283F">
              <w:t xml:space="preserve">Порядок установления </w:t>
            </w:r>
          </w:p>
          <w:p w:rsidR="00862C2F" w:rsidRPr="00BA283F" w:rsidRDefault="00862C2F" w:rsidP="00B71D77">
            <w:pPr>
              <w:pStyle w:val="Table0"/>
            </w:pPr>
            <w:r w:rsidRPr="00BA283F">
              <w:t xml:space="preserve">предельных цен </w:t>
            </w:r>
          </w:p>
          <w:p w:rsidR="00862C2F" w:rsidRPr="00BA283F" w:rsidRDefault="00862C2F" w:rsidP="00B71D77">
            <w:pPr>
              <w:pStyle w:val="Table0"/>
            </w:pPr>
            <w:r w:rsidRPr="00BA283F">
              <w:t xml:space="preserve">(тарифов) на оплату Услуги </w:t>
            </w:r>
          </w:p>
          <w:p w:rsidR="00862C2F" w:rsidRPr="00BA283F" w:rsidRDefault="00862C2F" w:rsidP="00B71D77">
            <w:pPr>
              <w:pStyle w:val="Table"/>
            </w:pPr>
            <w:r w:rsidRPr="00BA283F">
              <w:t xml:space="preserve">(Услуг) потребителем </w:t>
            </w:r>
          </w:p>
          <w:p w:rsidR="00862C2F" w:rsidRPr="00BA283F" w:rsidRDefault="00862C2F" w:rsidP="00B71D77">
            <w:pPr>
              <w:pStyle w:val="Table"/>
            </w:pPr>
            <w:r w:rsidRPr="00BA283F">
              <w:t xml:space="preserve">услуг сверх объема </w:t>
            </w:r>
          </w:p>
          <w:p w:rsidR="00862C2F" w:rsidRPr="00BA283F" w:rsidRDefault="00862C2F" w:rsidP="00B71D77">
            <w:pPr>
              <w:pStyle w:val="Table"/>
            </w:pPr>
            <w:r w:rsidRPr="00BA283F">
              <w:t xml:space="preserve">финансового </w:t>
            </w:r>
          </w:p>
          <w:p w:rsidR="00862C2F" w:rsidRPr="00BA283F" w:rsidRDefault="00862C2F" w:rsidP="00B71D77">
            <w:pPr>
              <w:pStyle w:val="Table"/>
            </w:pPr>
            <w:r w:rsidRPr="00BA283F">
              <w:t xml:space="preserve">обеспечения, </w:t>
            </w:r>
          </w:p>
          <w:p w:rsidR="00862C2F" w:rsidRPr="00BA283F" w:rsidRDefault="00862C2F" w:rsidP="00B71D77">
            <w:pPr>
              <w:pStyle w:val="Table"/>
            </w:pPr>
            <w:r w:rsidRPr="00BA283F">
              <w:t xml:space="preserve">предоставляемого </w:t>
            </w:r>
          </w:p>
          <w:p w:rsidR="00862C2F" w:rsidRPr="00BA283F" w:rsidRDefault="00862C2F" w:rsidP="00B71D77">
            <w:pPr>
              <w:pStyle w:val="Table"/>
            </w:pPr>
            <w:r w:rsidRPr="00BA283F">
              <w:t xml:space="preserve">в соответствии с настоящим </w:t>
            </w:r>
          </w:p>
          <w:p w:rsidR="00862C2F" w:rsidRPr="00BA283F" w:rsidRDefault="00862C2F" w:rsidP="00B71D77">
            <w:pPr>
              <w:pStyle w:val="Table"/>
            </w:pPr>
            <w:r w:rsidRPr="00BA283F">
              <w:t xml:space="preserve">Соглашением </w:t>
            </w:r>
          </w:p>
        </w:tc>
      </w:tr>
      <w:tr w:rsidR="00862C2F" w:rsidRPr="00BA283F" w:rsidTr="00B71D77">
        <w:trPr>
          <w:trHeight w:val="3589"/>
        </w:trPr>
        <w:tc>
          <w:tcPr>
            <w:tcW w:w="0" w:type="auto"/>
            <w:vMerge/>
            <w:tcBorders>
              <w:top w:val="nil"/>
              <w:left w:val="single" w:sz="4" w:space="0" w:color="000000"/>
              <w:bottom w:val="single" w:sz="4" w:space="0" w:color="000000"/>
              <w:right w:val="single" w:sz="4" w:space="0" w:color="000000"/>
            </w:tcBorders>
          </w:tcPr>
          <w:p w:rsidR="00862C2F" w:rsidRPr="00BA283F" w:rsidRDefault="00862C2F" w:rsidP="00B71D77">
            <w:pPr>
              <w:pStyle w:val="Table"/>
            </w:pPr>
          </w:p>
        </w:tc>
        <w:tc>
          <w:tcPr>
            <w:tcW w:w="1493"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20__ год </w:t>
            </w:r>
          </w:p>
          <w:p w:rsidR="00862C2F" w:rsidRPr="00BA283F" w:rsidRDefault="00862C2F" w:rsidP="00B71D77">
            <w:pPr>
              <w:pStyle w:val="Table"/>
            </w:pPr>
            <w:r w:rsidRPr="00BA283F">
              <w:t xml:space="preserve">(очередной финансовый </w:t>
            </w:r>
          </w:p>
          <w:p w:rsidR="00862C2F" w:rsidRPr="00BA283F" w:rsidRDefault="00862C2F" w:rsidP="00B71D77">
            <w:pPr>
              <w:pStyle w:val="Table"/>
            </w:pPr>
            <w:r w:rsidRPr="00BA283F">
              <w:t xml:space="preserve">год) </w:t>
            </w:r>
          </w:p>
        </w:tc>
        <w:tc>
          <w:tcPr>
            <w:tcW w:w="1272"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20__ год </w:t>
            </w:r>
          </w:p>
          <w:p w:rsidR="00862C2F" w:rsidRPr="00BA283F" w:rsidRDefault="00862C2F" w:rsidP="00B71D77">
            <w:pPr>
              <w:pStyle w:val="Table"/>
            </w:pPr>
            <w:r w:rsidRPr="00BA283F">
              <w:t xml:space="preserve">(1-й год планового периода) </w:t>
            </w:r>
          </w:p>
        </w:tc>
        <w:tc>
          <w:tcPr>
            <w:tcW w:w="1270"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20__ год </w:t>
            </w:r>
          </w:p>
          <w:p w:rsidR="00862C2F" w:rsidRPr="00BA283F" w:rsidRDefault="00862C2F" w:rsidP="00B71D77">
            <w:pPr>
              <w:pStyle w:val="Table"/>
            </w:pPr>
            <w:r w:rsidRPr="00BA283F">
              <w:t xml:space="preserve">(2-й год планового периода) </w:t>
            </w:r>
          </w:p>
        </w:tc>
        <w:tc>
          <w:tcPr>
            <w:tcW w:w="1844"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20__-</w:t>
            </w:r>
          </w:p>
          <w:p w:rsidR="00862C2F" w:rsidRPr="00BA283F" w:rsidRDefault="00862C2F" w:rsidP="00B71D77">
            <w:pPr>
              <w:pStyle w:val="Table"/>
            </w:pPr>
            <w:r w:rsidRPr="00BA283F">
              <w:t xml:space="preserve">20___годах (на срок оказания </w:t>
            </w:r>
          </w:p>
          <w:p w:rsidR="00862C2F" w:rsidRPr="00BA283F" w:rsidRDefault="00862C2F" w:rsidP="00B71D77">
            <w:pPr>
              <w:pStyle w:val="Table"/>
            </w:pPr>
            <w:r w:rsidRPr="00BA283F">
              <w:t xml:space="preserve">муниципальной услуги за </w:t>
            </w:r>
          </w:p>
          <w:p w:rsidR="00862C2F" w:rsidRPr="00BA283F" w:rsidRDefault="00862C2F" w:rsidP="00B71D77">
            <w:pPr>
              <w:pStyle w:val="Table"/>
            </w:pPr>
            <w:r w:rsidRPr="00BA283F">
              <w:t xml:space="preserve">пределами планового периода) </w:t>
            </w: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71D77">
            <w:pPr>
              <w:pStyle w:val="Table"/>
            </w:pPr>
          </w:p>
        </w:tc>
      </w:tr>
      <w:tr w:rsidR="00862C2F" w:rsidRPr="00BA283F" w:rsidTr="00B71D77">
        <w:trPr>
          <w:trHeight w:val="331"/>
        </w:trPr>
        <w:tc>
          <w:tcPr>
            <w:tcW w:w="1514"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1 </w:t>
            </w:r>
          </w:p>
        </w:tc>
        <w:tc>
          <w:tcPr>
            <w:tcW w:w="1493"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2 </w:t>
            </w:r>
          </w:p>
        </w:tc>
        <w:tc>
          <w:tcPr>
            <w:tcW w:w="1272"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3 </w:t>
            </w:r>
          </w:p>
        </w:tc>
        <w:tc>
          <w:tcPr>
            <w:tcW w:w="1270"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4 </w:t>
            </w:r>
          </w:p>
        </w:tc>
        <w:tc>
          <w:tcPr>
            <w:tcW w:w="1844"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5 </w:t>
            </w:r>
          </w:p>
        </w:tc>
        <w:tc>
          <w:tcPr>
            <w:tcW w:w="2072"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6 </w:t>
            </w:r>
          </w:p>
        </w:tc>
      </w:tr>
      <w:tr w:rsidR="00862C2F" w:rsidRPr="00BA283F" w:rsidTr="00B71D77">
        <w:trPr>
          <w:trHeight w:val="331"/>
        </w:trPr>
        <w:tc>
          <w:tcPr>
            <w:tcW w:w="1514"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 </w:t>
            </w:r>
          </w:p>
        </w:tc>
        <w:tc>
          <w:tcPr>
            <w:tcW w:w="1493"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 </w:t>
            </w:r>
          </w:p>
        </w:tc>
        <w:tc>
          <w:tcPr>
            <w:tcW w:w="1272"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 </w:t>
            </w:r>
          </w:p>
        </w:tc>
        <w:tc>
          <w:tcPr>
            <w:tcW w:w="1270"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 </w:t>
            </w:r>
          </w:p>
        </w:tc>
        <w:tc>
          <w:tcPr>
            <w:tcW w:w="1844"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 </w:t>
            </w:r>
          </w:p>
        </w:tc>
        <w:tc>
          <w:tcPr>
            <w:tcW w:w="2072"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 </w:t>
            </w:r>
          </w:p>
        </w:tc>
      </w:tr>
      <w:tr w:rsidR="00862C2F" w:rsidRPr="00BA283F" w:rsidTr="00B71D77">
        <w:trPr>
          <w:trHeight w:val="334"/>
        </w:trPr>
        <w:tc>
          <w:tcPr>
            <w:tcW w:w="1514"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 </w:t>
            </w:r>
          </w:p>
        </w:tc>
        <w:tc>
          <w:tcPr>
            <w:tcW w:w="1493"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 </w:t>
            </w:r>
          </w:p>
        </w:tc>
        <w:tc>
          <w:tcPr>
            <w:tcW w:w="1272"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 </w:t>
            </w:r>
          </w:p>
        </w:tc>
        <w:tc>
          <w:tcPr>
            <w:tcW w:w="1270"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 </w:t>
            </w:r>
          </w:p>
        </w:tc>
        <w:tc>
          <w:tcPr>
            <w:tcW w:w="1844"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 </w:t>
            </w:r>
          </w:p>
        </w:tc>
        <w:tc>
          <w:tcPr>
            <w:tcW w:w="2072"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
            </w:pPr>
            <w:r w:rsidRPr="00BA283F">
              <w:t xml:space="preserve"> </w:t>
            </w:r>
          </w:p>
        </w:tc>
      </w:tr>
    </w:tbl>
    <w:p w:rsidR="00862C2F" w:rsidRPr="00BA283F" w:rsidRDefault="00862C2F" w:rsidP="00BA283F">
      <w:r w:rsidRPr="00BA283F">
        <w:t xml:space="preserve"> </w:t>
      </w:r>
    </w:p>
    <w:p w:rsidR="00862C2F" w:rsidRPr="00BA283F" w:rsidRDefault="00B71D77" w:rsidP="00BA283F">
      <w:r>
        <w:t xml:space="preserve">4. </w:t>
      </w:r>
      <w:r w:rsidR="00862C2F" w:rsidRPr="00BA283F">
        <w:t xml:space="preserve">Нормативные правовые акты, устанавливающие порядок (стандарт) оказания муниципальной услуги в социальной сфере или акта, устанавливающего требования к условиям и порядку оказания муниципальной услуги в социальной сфере, утвержденного Уполномоченным органом </w:t>
      </w:r>
    </w:p>
    <w:p w:rsidR="00862C2F" w:rsidRPr="00BA283F" w:rsidRDefault="00862C2F" w:rsidP="00BA283F">
      <w:r w:rsidRPr="00BA283F">
        <w:t xml:space="preserve"> </w:t>
      </w:r>
    </w:p>
    <w:tbl>
      <w:tblPr>
        <w:tblStyle w:val="TableGrid"/>
        <w:tblW w:w="5000" w:type="pct"/>
        <w:tblInd w:w="0" w:type="dxa"/>
        <w:tblCellMar>
          <w:left w:w="115" w:type="dxa"/>
          <w:right w:w="144" w:type="dxa"/>
        </w:tblCellMar>
        <w:tblLook w:val="04A0" w:firstRow="1" w:lastRow="0" w:firstColumn="1" w:lastColumn="0" w:noHBand="0" w:noVBand="1"/>
      </w:tblPr>
      <w:tblGrid>
        <w:gridCol w:w="1230"/>
        <w:gridCol w:w="2521"/>
        <w:gridCol w:w="1467"/>
        <w:gridCol w:w="1408"/>
        <w:gridCol w:w="3271"/>
      </w:tblGrid>
      <w:tr w:rsidR="00862C2F" w:rsidRPr="00BA283F" w:rsidTr="00B71D77">
        <w:trPr>
          <w:trHeight w:val="413"/>
        </w:trPr>
        <w:tc>
          <w:tcPr>
            <w:tcW w:w="1179" w:type="dxa"/>
            <w:tcBorders>
              <w:top w:val="single" w:sz="4" w:space="0" w:color="000000"/>
              <w:left w:val="single" w:sz="4" w:space="0" w:color="000000"/>
              <w:bottom w:val="single" w:sz="4" w:space="0" w:color="000000"/>
              <w:right w:val="nil"/>
            </w:tcBorders>
          </w:tcPr>
          <w:p w:rsidR="00862C2F" w:rsidRPr="00BA283F" w:rsidRDefault="00862C2F" w:rsidP="00B71D77">
            <w:pPr>
              <w:pStyle w:val="Table0"/>
            </w:pPr>
          </w:p>
        </w:tc>
        <w:tc>
          <w:tcPr>
            <w:tcW w:w="5173" w:type="dxa"/>
            <w:gridSpan w:val="3"/>
            <w:tcBorders>
              <w:top w:val="single" w:sz="4" w:space="0" w:color="000000"/>
              <w:left w:val="nil"/>
              <w:bottom w:val="single" w:sz="4" w:space="0" w:color="000000"/>
              <w:right w:val="nil"/>
            </w:tcBorders>
            <w:vAlign w:val="center"/>
          </w:tcPr>
          <w:p w:rsidR="00862C2F" w:rsidRPr="00BA283F" w:rsidRDefault="00862C2F" w:rsidP="00B71D77">
            <w:pPr>
              <w:pStyle w:val="Table0"/>
            </w:pPr>
            <w:r w:rsidRPr="00BA283F">
              <w:t xml:space="preserve">Нормативный правовой акт </w:t>
            </w:r>
          </w:p>
        </w:tc>
        <w:tc>
          <w:tcPr>
            <w:tcW w:w="3136" w:type="dxa"/>
            <w:tcBorders>
              <w:top w:val="single" w:sz="4" w:space="0" w:color="000000"/>
              <w:left w:val="nil"/>
              <w:bottom w:val="single" w:sz="4" w:space="0" w:color="000000"/>
              <w:right w:val="single" w:sz="4" w:space="0" w:color="000000"/>
            </w:tcBorders>
          </w:tcPr>
          <w:p w:rsidR="00862C2F" w:rsidRPr="00BA283F" w:rsidRDefault="00862C2F" w:rsidP="00B71D77">
            <w:pPr>
              <w:pStyle w:val="Table0"/>
            </w:pPr>
          </w:p>
        </w:tc>
      </w:tr>
      <w:tr w:rsidR="00862C2F" w:rsidRPr="00BA283F" w:rsidTr="00B71D77">
        <w:trPr>
          <w:trHeight w:val="413"/>
        </w:trPr>
        <w:tc>
          <w:tcPr>
            <w:tcW w:w="117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0"/>
            </w:pPr>
            <w:r w:rsidRPr="00BA283F">
              <w:lastRenderedPageBreak/>
              <w:t xml:space="preserve">вид </w:t>
            </w:r>
          </w:p>
        </w:tc>
        <w:tc>
          <w:tcPr>
            <w:tcW w:w="241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принявший орган </w:t>
            </w:r>
          </w:p>
        </w:tc>
        <w:tc>
          <w:tcPr>
            <w:tcW w:w="140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дата </w:t>
            </w:r>
          </w:p>
        </w:tc>
        <w:tc>
          <w:tcPr>
            <w:tcW w:w="134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номер </w:t>
            </w:r>
          </w:p>
        </w:tc>
        <w:tc>
          <w:tcPr>
            <w:tcW w:w="313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наименование </w:t>
            </w:r>
          </w:p>
        </w:tc>
      </w:tr>
      <w:tr w:rsidR="00862C2F" w:rsidRPr="00BA283F" w:rsidTr="00B71D77">
        <w:trPr>
          <w:trHeight w:val="413"/>
        </w:trPr>
        <w:tc>
          <w:tcPr>
            <w:tcW w:w="117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1 </w:t>
            </w:r>
          </w:p>
        </w:tc>
        <w:tc>
          <w:tcPr>
            <w:tcW w:w="241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2 </w:t>
            </w:r>
          </w:p>
        </w:tc>
        <w:tc>
          <w:tcPr>
            <w:tcW w:w="140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3 </w:t>
            </w:r>
          </w:p>
        </w:tc>
        <w:tc>
          <w:tcPr>
            <w:tcW w:w="134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4 </w:t>
            </w:r>
          </w:p>
        </w:tc>
        <w:tc>
          <w:tcPr>
            <w:tcW w:w="313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5 </w:t>
            </w:r>
          </w:p>
        </w:tc>
      </w:tr>
      <w:tr w:rsidR="00862C2F" w:rsidRPr="00BA283F" w:rsidTr="00B71D77">
        <w:trPr>
          <w:trHeight w:val="413"/>
        </w:trPr>
        <w:tc>
          <w:tcPr>
            <w:tcW w:w="117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c>
          <w:tcPr>
            <w:tcW w:w="241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c>
          <w:tcPr>
            <w:tcW w:w="140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c>
          <w:tcPr>
            <w:tcW w:w="134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c>
          <w:tcPr>
            <w:tcW w:w="313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r>
      <w:tr w:rsidR="00862C2F" w:rsidRPr="00BA283F" w:rsidTr="00B71D77">
        <w:trPr>
          <w:trHeight w:val="414"/>
        </w:trPr>
        <w:tc>
          <w:tcPr>
            <w:tcW w:w="117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c>
          <w:tcPr>
            <w:tcW w:w="241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c>
          <w:tcPr>
            <w:tcW w:w="140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c>
          <w:tcPr>
            <w:tcW w:w="134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c>
          <w:tcPr>
            <w:tcW w:w="313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r>
      <w:tr w:rsidR="00862C2F" w:rsidRPr="00BA283F" w:rsidTr="00B71D77">
        <w:trPr>
          <w:trHeight w:val="413"/>
        </w:trPr>
        <w:tc>
          <w:tcPr>
            <w:tcW w:w="117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c>
          <w:tcPr>
            <w:tcW w:w="241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c>
          <w:tcPr>
            <w:tcW w:w="140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c>
          <w:tcPr>
            <w:tcW w:w="134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c>
          <w:tcPr>
            <w:tcW w:w="313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r>
    </w:tbl>
    <w:p w:rsidR="00862C2F" w:rsidRPr="00BA283F" w:rsidRDefault="00B71D77" w:rsidP="00BA283F">
      <w:r>
        <w:t xml:space="preserve">5. </w:t>
      </w:r>
      <w:r w:rsidR="00862C2F" w:rsidRPr="00BA283F">
        <w:t>Способы, формы и сроки информирования потребителей услуг</w:t>
      </w:r>
      <w:r w:rsidR="00BA283F">
        <w:t xml:space="preserve"> </w:t>
      </w:r>
    </w:p>
    <w:p w:rsidR="00862C2F" w:rsidRPr="00BA283F" w:rsidRDefault="00862C2F" w:rsidP="00BA283F">
      <w:r w:rsidRPr="00BA283F">
        <w:t xml:space="preserve"> </w:t>
      </w:r>
    </w:p>
    <w:tbl>
      <w:tblPr>
        <w:tblStyle w:val="TableGrid"/>
        <w:tblW w:w="5000" w:type="pct"/>
        <w:tblInd w:w="0" w:type="dxa"/>
        <w:tblCellMar>
          <w:top w:w="108" w:type="dxa"/>
          <w:left w:w="60" w:type="dxa"/>
          <w:right w:w="115" w:type="dxa"/>
        </w:tblCellMar>
        <w:tblLook w:val="04A0" w:firstRow="1" w:lastRow="0" w:firstColumn="1" w:lastColumn="0" w:noHBand="0" w:noVBand="1"/>
      </w:tblPr>
      <w:tblGrid>
        <w:gridCol w:w="3101"/>
        <w:gridCol w:w="3097"/>
        <w:gridCol w:w="3615"/>
      </w:tblGrid>
      <w:tr w:rsidR="00862C2F" w:rsidRPr="00BA283F" w:rsidTr="00B71D77">
        <w:trPr>
          <w:trHeight w:val="766"/>
        </w:trPr>
        <w:tc>
          <w:tcPr>
            <w:tcW w:w="3025"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0"/>
            </w:pPr>
            <w:r w:rsidRPr="00BA283F">
              <w:t xml:space="preserve">Способы и формы информирования </w:t>
            </w:r>
          </w:p>
        </w:tc>
        <w:tc>
          <w:tcPr>
            <w:tcW w:w="3022"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0"/>
            </w:pPr>
            <w:r w:rsidRPr="00BA283F">
              <w:t xml:space="preserve">Состав размещаемой информации </w:t>
            </w:r>
          </w:p>
        </w:tc>
        <w:tc>
          <w:tcPr>
            <w:tcW w:w="3527" w:type="dxa"/>
            <w:tcBorders>
              <w:top w:val="single" w:sz="4" w:space="0" w:color="000000"/>
              <w:left w:val="single" w:sz="4" w:space="0" w:color="000000"/>
              <w:bottom w:val="single" w:sz="4" w:space="0" w:color="000000"/>
              <w:right w:val="single" w:sz="4" w:space="0" w:color="000000"/>
            </w:tcBorders>
          </w:tcPr>
          <w:p w:rsidR="00862C2F" w:rsidRPr="00BA283F" w:rsidRDefault="00862C2F" w:rsidP="00B71D77">
            <w:pPr>
              <w:pStyle w:val="Table0"/>
            </w:pPr>
            <w:r w:rsidRPr="00BA283F">
              <w:t xml:space="preserve">Сроки информирования </w:t>
            </w:r>
          </w:p>
        </w:tc>
      </w:tr>
      <w:tr w:rsidR="00862C2F" w:rsidRPr="00BA283F" w:rsidTr="00B71D77">
        <w:trPr>
          <w:trHeight w:val="490"/>
        </w:trPr>
        <w:tc>
          <w:tcPr>
            <w:tcW w:w="3025"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1 </w:t>
            </w:r>
          </w:p>
        </w:tc>
        <w:tc>
          <w:tcPr>
            <w:tcW w:w="3022"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2 </w:t>
            </w:r>
          </w:p>
        </w:tc>
        <w:tc>
          <w:tcPr>
            <w:tcW w:w="352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3 </w:t>
            </w:r>
          </w:p>
        </w:tc>
      </w:tr>
      <w:tr w:rsidR="00862C2F" w:rsidRPr="00BA283F" w:rsidTr="00B71D77">
        <w:trPr>
          <w:trHeight w:val="490"/>
        </w:trPr>
        <w:tc>
          <w:tcPr>
            <w:tcW w:w="3025"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c>
          <w:tcPr>
            <w:tcW w:w="3022"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c>
          <w:tcPr>
            <w:tcW w:w="352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r>
      <w:tr w:rsidR="00862C2F" w:rsidRPr="00BA283F" w:rsidTr="00B71D77">
        <w:trPr>
          <w:trHeight w:val="492"/>
        </w:trPr>
        <w:tc>
          <w:tcPr>
            <w:tcW w:w="3025"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c>
          <w:tcPr>
            <w:tcW w:w="3022"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c>
          <w:tcPr>
            <w:tcW w:w="352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1D77">
            <w:pPr>
              <w:pStyle w:val="Table"/>
            </w:pPr>
            <w:r w:rsidRPr="00BA283F">
              <w:t xml:space="preserve"> </w:t>
            </w:r>
          </w:p>
        </w:tc>
      </w:tr>
    </w:tbl>
    <w:p w:rsidR="00862C2F" w:rsidRPr="00BA283F" w:rsidRDefault="00862C2F" w:rsidP="00BA283F">
      <w:r w:rsidRPr="00BA283F">
        <w:t xml:space="preserve">________________ </w:t>
      </w:r>
    </w:p>
    <w:p w:rsidR="00862C2F" w:rsidRPr="00BA283F" w:rsidRDefault="00862C2F" w:rsidP="00BA283F">
      <w:r w:rsidRPr="00BA283F">
        <w:t xml:space="preserve"> </w:t>
      </w:r>
    </w:p>
    <w:p w:rsidR="00862C2F" w:rsidRPr="00BA283F" w:rsidRDefault="00862C2F" w:rsidP="00BA283F">
      <w:r w:rsidRPr="00BA283F">
        <w:t xml:space="preserve">Указывается в случае заключения Дополнительного соглашения к соглашению. </w:t>
      </w:r>
    </w:p>
    <w:p w:rsidR="00862C2F" w:rsidRPr="00BA283F" w:rsidRDefault="00862C2F" w:rsidP="00BA283F">
      <w:r w:rsidRPr="00BA283F">
        <w:t>Указывается наименование органа местного самоуправления, утвердившего</w:t>
      </w:r>
      <w:r w:rsidR="00BA283F">
        <w:t xml:space="preserve"> </w:t>
      </w:r>
      <w:r w:rsidRPr="00BA283F">
        <w:t xml:space="preserve">муниципальный социальный заказ на оказание муниципальных услуг в социальной сфере. </w:t>
      </w:r>
    </w:p>
    <w:p w:rsidR="00862C2F" w:rsidRPr="00BA283F" w:rsidRDefault="00862C2F" w:rsidP="00BA283F">
      <w:r w:rsidRPr="00BA283F">
        <w:t xml:space="preserve">Формируется на основании сформированной в соответствии с Положением о структуре реестра исполнителей муниципальных услуг в социальной сфере в соответствии с социальным сертификатом на получение муниципальной услуги в социальной сфере и порядке формирования информации, включаемой в такой реестр, утвержденным постановлением Правительства Российской Федерации от 13.02.2021 № 183 (далее – Положение № 183), реестровой записи об исполнителе услуг, в случае заключения соглашения в соответствии с социальным сертификатом. </w:t>
      </w:r>
    </w:p>
    <w:p w:rsidR="00862C2F" w:rsidRPr="00BA283F" w:rsidRDefault="00862C2F" w:rsidP="00BA283F">
      <w:r w:rsidRPr="00BA283F">
        <w:t xml:space="preserve">Формируется на основании протокола рассмотрения и оценки предложений участников конкурса, предусмотренного частью 9 статьи 17 Федерального закона (далее - протокол рассмотрения и оценки предложений), или протокола рассмотрения единственного предложения участника конкурса, предусмотренного частью 10 статьи 17 Федерального закона, в случае заключения соглашения по результатам конкурса. 4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w:t>
      </w:r>
    </w:p>
    <w:p w:rsidR="00862C2F" w:rsidRPr="00BA283F" w:rsidRDefault="00862C2F" w:rsidP="00BA283F">
      <w:r w:rsidRPr="00BA283F">
        <w:t xml:space="preserve">Формируется на основании сформированной в соответствии с Положением № 183 реестровой записи об исполнителе услуг, в случае заключения соглашения в соответствии с социальным сертификатом; </w:t>
      </w:r>
    </w:p>
    <w:p w:rsidR="00862C2F" w:rsidRPr="00BA283F" w:rsidRDefault="00862C2F" w:rsidP="00BA283F">
      <w:r w:rsidRPr="00BA283F">
        <w:t xml:space="preserve">Формируется в соответствии с Перечнем, в случае заключения соглашения по результатам конкурса. </w:t>
      </w:r>
    </w:p>
    <w:p w:rsidR="00862C2F" w:rsidRPr="00BA283F" w:rsidRDefault="00862C2F" w:rsidP="00BA283F">
      <w:r w:rsidRPr="00BA283F">
        <w:t xml:space="preserve">Заполняется при наличии. </w:t>
      </w:r>
    </w:p>
    <w:p w:rsidR="00862C2F" w:rsidRPr="00BA283F" w:rsidRDefault="00862C2F" w:rsidP="00BA283F">
      <w:r w:rsidRPr="00BA283F">
        <w:t xml:space="preserve">Определяются Уполномоченным органом, но не могут превышать значения предельных допустимых отклонений от показателя, характеризующего качество оказания Услуги (Услуг), установленного при формировании социального заказа. </w:t>
      </w:r>
    </w:p>
    <w:p w:rsidR="00862C2F" w:rsidRPr="00BA283F" w:rsidRDefault="00862C2F" w:rsidP="00BA283F">
      <w:r w:rsidRPr="00BA283F">
        <w:lastRenderedPageBreak/>
        <w:t xml:space="preserve">В графы 5-8 включаются числовые значения показателей, характеризующих объем оказания Услуги (Услуг). </w:t>
      </w:r>
    </w:p>
    <w:p w:rsidR="00862C2F" w:rsidRPr="00BA283F" w:rsidRDefault="00862C2F" w:rsidP="00BA283F">
      <w:r w:rsidRPr="00BA283F">
        <w:t xml:space="preserve">Определяются Уполномоченным органом, но не могут превышать значения предельных допустимых отклонений от показателя, характеризующего объем оказания Услуги, установленного при формировании социального заказа. </w:t>
      </w:r>
    </w:p>
    <w:p w:rsidR="00862C2F" w:rsidRPr="00BA283F" w:rsidRDefault="00862C2F" w:rsidP="00BA283F">
      <w:r w:rsidRPr="00BA283F">
        <w:t xml:space="preserve">Указывается значение нормативных затрат на оказание Услуги (Услуг), утвержденных Уполномоченным органом. </w:t>
      </w:r>
    </w:p>
    <w:p w:rsidR="00862C2F" w:rsidRPr="00BA283F" w:rsidRDefault="00862C2F" w:rsidP="00BA283F">
      <w:r w:rsidRPr="00BA283F">
        <w:t xml:space="preserve">Заполняется в случаях, если законодательством Российской Федерации предусмотрено оказание Услуги на частично платной основе или оказания потребителю услуг Услугу (Услуг) в объеме, превышающем установленный социальным сертификатом объем оказания Услуги (Услуг) и (или) сверх установленного стандарта в случае, если соответствующим нормативным правовым актом установлен стандарт оказания такой(их) </w:t>
      </w:r>
    </w:p>
    <w:p w:rsidR="00862C2F" w:rsidRPr="00BA283F" w:rsidRDefault="00B71D77" w:rsidP="00BA283F">
      <w:r>
        <w:t xml:space="preserve">Услуги (Услуг). </w:t>
      </w:r>
      <w:r w:rsidR="00862C2F" w:rsidRPr="00BA283F">
        <w:t xml:space="preserve"> </w:t>
      </w:r>
    </w:p>
    <w:p w:rsidR="00862C2F" w:rsidRPr="00BA283F" w:rsidRDefault="00862C2F" w:rsidP="00BA283F"/>
    <w:p w:rsidR="00862C2F" w:rsidRPr="00B71D77" w:rsidRDefault="00862C2F" w:rsidP="00B71D77">
      <w:pPr>
        <w:jc w:val="right"/>
        <w:rPr>
          <w:rFonts w:cs="Arial"/>
          <w:b/>
          <w:bCs/>
          <w:kern w:val="28"/>
          <w:sz w:val="32"/>
          <w:szCs w:val="32"/>
        </w:rPr>
      </w:pPr>
      <w:r w:rsidRPr="00B71D77">
        <w:rPr>
          <w:rFonts w:cs="Arial"/>
          <w:b/>
          <w:bCs/>
          <w:kern w:val="28"/>
          <w:sz w:val="32"/>
          <w:szCs w:val="32"/>
        </w:rPr>
        <w:t>Приложение № 2</w:t>
      </w:r>
    </w:p>
    <w:p w:rsidR="00862C2F" w:rsidRPr="00B71D77" w:rsidRDefault="00862C2F" w:rsidP="00B71D77">
      <w:pPr>
        <w:jc w:val="right"/>
        <w:rPr>
          <w:rFonts w:cs="Arial"/>
          <w:b/>
          <w:bCs/>
          <w:kern w:val="28"/>
          <w:sz w:val="32"/>
          <w:szCs w:val="32"/>
        </w:rPr>
      </w:pPr>
      <w:r w:rsidRPr="00B71D77">
        <w:rPr>
          <w:rFonts w:cs="Arial"/>
          <w:b/>
          <w:bCs/>
          <w:kern w:val="28"/>
          <w:sz w:val="32"/>
          <w:szCs w:val="32"/>
        </w:rPr>
        <w:t>к Типовой форме соглашения,</w:t>
      </w:r>
      <w:r w:rsidR="00BA283F" w:rsidRPr="00B71D77">
        <w:rPr>
          <w:rFonts w:cs="Arial"/>
          <w:b/>
          <w:bCs/>
          <w:kern w:val="28"/>
          <w:sz w:val="32"/>
          <w:szCs w:val="32"/>
        </w:rPr>
        <w:t xml:space="preserve"> </w:t>
      </w:r>
      <w:r w:rsidRPr="00B71D77">
        <w:rPr>
          <w:rFonts w:cs="Arial"/>
          <w:b/>
          <w:bCs/>
          <w:kern w:val="28"/>
          <w:sz w:val="32"/>
          <w:szCs w:val="32"/>
        </w:rPr>
        <w:t>заключаемого по результатам отбора</w:t>
      </w:r>
      <w:r w:rsidR="00BA283F" w:rsidRPr="00B71D77">
        <w:rPr>
          <w:rFonts w:cs="Arial"/>
          <w:b/>
          <w:bCs/>
          <w:kern w:val="28"/>
          <w:sz w:val="32"/>
          <w:szCs w:val="32"/>
        </w:rPr>
        <w:t xml:space="preserve"> </w:t>
      </w:r>
      <w:r w:rsidRPr="00B71D77">
        <w:rPr>
          <w:rFonts w:cs="Arial"/>
          <w:b/>
          <w:bCs/>
          <w:kern w:val="28"/>
          <w:sz w:val="32"/>
          <w:szCs w:val="32"/>
        </w:rPr>
        <w:t>исполнителей муниципальных услуг</w:t>
      </w:r>
      <w:r w:rsidR="00BA283F" w:rsidRPr="00B71D77">
        <w:rPr>
          <w:rFonts w:cs="Arial"/>
          <w:b/>
          <w:bCs/>
          <w:kern w:val="28"/>
          <w:sz w:val="32"/>
          <w:szCs w:val="32"/>
        </w:rPr>
        <w:t xml:space="preserve"> </w:t>
      </w:r>
      <w:r w:rsidRPr="00B71D77">
        <w:rPr>
          <w:rFonts w:cs="Arial"/>
          <w:b/>
          <w:bCs/>
          <w:kern w:val="28"/>
          <w:sz w:val="32"/>
          <w:szCs w:val="32"/>
        </w:rPr>
        <w:t>в социальной сфере</w:t>
      </w:r>
    </w:p>
    <w:p w:rsidR="00862C2F" w:rsidRPr="00B71D77" w:rsidRDefault="00BA283F" w:rsidP="00B71D77">
      <w:pPr>
        <w:jc w:val="right"/>
        <w:rPr>
          <w:rFonts w:cs="Arial"/>
          <w:b/>
          <w:bCs/>
          <w:kern w:val="28"/>
          <w:sz w:val="32"/>
          <w:szCs w:val="32"/>
        </w:rPr>
      </w:pPr>
      <w:r w:rsidRPr="00B71D77">
        <w:rPr>
          <w:rFonts w:cs="Arial"/>
          <w:b/>
          <w:bCs/>
          <w:kern w:val="28"/>
          <w:sz w:val="32"/>
          <w:szCs w:val="32"/>
        </w:rPr>
        <w:t xml:space="preserve"> </w:t>
      </w:r>
    </w:p>
    <w:p w:rsidR="00862C2F" w:rsidRPr="00B71D77" w:rsidRDefault="00862C2F" w:rsidP="00B71D77">
      <w:pPr>
        <w:jc w:val="right"/>
        <w:rPr>
          <w:rFonts w:cs="Arial"/>
          <w:b/>
          <w:bCs/>
          <w:kern w:val="28"/>
          <w:sz w:val="32"/>
          <w:szCs w:val="32"/>
        </w:rPr>
      </w:pPr>
      <w:r w:rsidRPr="00B71D77">
        <w:rPr>
          <w:rFonts w:cs="Arial"/>
          <w:b/>
          <w:bCs/>
          <w:kern w:val="28"/>
          <w:sz w:val="32"/>
          <w:szCs w:val="32"/>
        </w:rPr>
        <w:t xml:space="preserve">Приложение № ___ </w:t>
      </w:r>
    </w:p>
    <w:p w:rsidR="00862C2F" w:rsidRPr="00B71D77" w:rsidRDefault="00862C2F" w:rsidP="00B71D77">
      <w:pPr>
        <w:jc w:val="right"/>
        <w:rPr>
          <w:rFonts w:cs="Arial"/>
          <w:b/>
          <w:bCs/>
          <w:kern w:val="28"/>
          <w:sz w:val="32"/>
          <w:szCs w:val="32"/>
        </w:rPr>
      </w:pPr>
      <w:r w:rsidRPr="00B71D77">
        <w:rPr>
          <w:rFonts w:cs="Arial"/>
          <w:b/>
          <w:bCs/>
          <w:kern w:val="28"/>
          <w:sz w:val="32"/>
          <w:szCs w:val="32"/>
        </w:rPr>
        <w:t xml:space="preserve">к соглашению от _______ № ____1 </w:t>
      </w:r>
    </w:p>
    <w:p w:rsidR="00862C2F" w:rsidRPr="00B71D77" w:rsidRDefault="00862C2F" w:rsidP="00B71D77">
      <w:pPr>
        <w:jc w:val="right"/>
        <w:rPr>
          <w:rFonts w:cs="Arial"/>
          <w:b/>
          <w:bCs/>
          <w:kern w:val="28"/>
          <w:sz w:val="32"/>
          <w:szCs w:val="32"/>
        </w:rPr>
      </w:pPr>
    </w:p>
    <w:p w:rsidR="00862C2F" w:rsidRPr="00B71D77" w:rsidRDefault="00862C2F" w:rsidP="00B71D77">
      <w:pPr>
        <w:jc w:val="center"/>
        <w:rPr>
          <w:rFonts w:cs="Arial"/>
          <w:b/>
          <w:bCs/>
          <w:kern w:val="32"/>
          <w:sz w:val="32"/>
          <w:szCs w:val="32"/>
        </w:rPr>
      </w:pPr>
      <w:r w:rsidRPr="00B71D77">
        <w:rPr>
          <w:rFonts w:cs="Arial"/>
          <w:b/>
          <w:bCs/>
          <w:kern w:val="32"/>
          <w:sz w:val="32"/>
          <w:szCs w:val="32"/>
        </w:rPr>
        <w:t>Расчет размера субсидии,</w:t>
      </w:r>
      <w:r w:rsidR="00BA283F" w:rsidRPr="00B71D77">
        <w:rPr>
          <w:rFonts w:cs="Arial"/>
          <w:b/>
          <w:bCs/>
          <w:kern w:val="32"/>
          <w:sz w:val="32"/>
          <w:szCs w:val="32"/>
        </w:rPr>
        <w:t xml:space="preserve"> </w:t>
      </w:r>
      <w:r w:rsidRPr="00B71D77">
        <w:rPr>
          <w:rFonts w:cs="Arial"/>
          <w:b/>
          <w:bCs/>
          <w:kern w:val="32"/>
          <w:sz w:val="32"/>
          <w:szCs w:val="32"/>
        </w:rPr>
        <w:t xml:space="preserve">предоставляемой исполнителю муниципальных услуг в социальной сфере в соответствии с соглашением о финансовом обеспечении (возмещении) затрат, связанных с оказанием муниципальных услуг в социальной сфере, отнесенных к полномочиям органов местного самоуправления города, в соответствии с социальным сертификатом на получение муниципальной услуги в социальной сфере, отнесенной к полномочиям органов местного самоуправления города, в случае предоставления исполнителем муниципальных услуг в социальной сфере, отнесенных к полномочиям органов местного самоуправления города, социального сертификата на получение муниципальной услуги в социальной сфере, отнесенной к полномочиям органов местного самоуправления города, в уполномоченный орган или без предоставления социального сертификата на получение муниципальной услуги в социальной сфере, отнесенной к полномочиям органов местного самоуправления города, в соответствии с частью 12 статьи </w:t>
      </w:r>
      <w:r w:rsidRPr="00B71D77">
        <w:rPr>
          <w:rFonts w:cs="Arial"/>
          <w:b/>
          <w:bCs/>
          <w:kern w:val="32"/>
          <w:sz w:val="32"/>
          <w:szCs w:val="32"/>
        </w:rPr>
        <w:lastRenderedPageBreak/>
        <w:t xml:space="preserve">20 Федерального закона «О государственном (муниципальном) социальном заказе на оказание государственных (муниципальных) услуг в социальной сфере» </w:t>
      </w:r>
    </w:p>
    <w:p w:rsidR="00862C2F" w:rsidRPr="00BA283F" w:rsidRDefault="00862C2F" w:rsidP="00BA283F">
      <w:r w:rsidRPr="00BA283F">
        <w:t xml:space="preserve"> </w:t>
      </w:r>
    </w:p>
    <w:p w:rsidR="00862C2F" w:rsidRPr="00BA283F" w:rsidRDefault="00862C2F" w:rsidP="00BA283F">
      <w:r w:rsidRPr="00BA283F">
        <w:t xml:space="preserve">Наименование Уполномоченного органа_______________________________ </w:t>
      </w:r>
    </w:p>
    <w:p w:rsidR="00862C2F" w:rsidRPr="00BA283F" w:rsidRDefault="00862C2F" w:rsidP="00BA283F">
      <w:r w:rsidRPr="00BA283F">
        <w:t xml:space="preserve">Наименование Исполнителя __________________________________________ </w:t>
      </w:r>
    </w:p>
    <w:p w:rsidR="00862C2F" w:rsidRPr="00BA283F" w:rsidRDefault="00862C2F" w:rsidP="00BA283F">
      <w:r w:rsidRPr="00BA283F">
        <w:t xml:space="preserve">В соответствии с пунктом 2.4 Соглашения от _____________ № _____, заключенного между Исполнителем и Уполномоченным органом, определены: </w:t>
      </w:r>
    </w:p>
    <w:p w:rsidR="00862C2F" w:rsidRPr="00BA283F" w:rsidRDefault="00862C2F" w:rsidP="00BA283F">
      <w:r w:rsidRPr="00BA283F">
        <w:t xml:space="preserve">Объем (размер) и сроки перечисления Субсидии, подлежащей предоставлению Исполнителю, определяются в соответствии со следующим планом-графиком перечисления Субсидии: </w:t>
      </w:r>
    </w:p>
    <w:p w:rsidR="00862C2F" w:rsidRPr="00BA283F" w:rsidRDefault="00862C2F" w:rsidP="00BA283F"/>
    <w:tbl>
      <w:tblPr>
        <w:tblStyle w:val="TableGrid"/>
        <w:tblW w:w="5000" w:type="pct"/>
        <w:tblInd w:w="-62" w:type="dxa"/>
        <w:tblCellMar>
          <w:top w:w="108" w:type="dxa"/>
          <w:left w:w="60" w:type="dxa"/>
          <w:right w:w="13" w:type="dxa"/>
        </w:tblCellMar>
        <w:tblLook w:val="04A0" w:firstRow="1" w:lastRow="0" w:firstColumn="1" w:lastColumn="0" w:noHBand="0" w:noVBand="1"/>
      </w:tblPr>
      <w:tblGrid>
        <w:gridCol w:w="395"/>
        <w:gridCol w:w="752"/>
        <w:gridCol w:w="615"/>
        <w:gridCol w:w="1149"/>
        <w:gridCol w:w="1599"/>
        <w:gridCol w:w="1206"/>
        <w:gridCol w:w="888"/>
        <w:gridCol w:w="1177"/>
        <w:gridCol w:w="1181"/>
        <w:gridCol w:w="749"/>
      </w:tblGrid>
      <w:tr w:rsidR="00862C2F" w:rsidRPr="00BA283F" w:rsidTr="00B764EB">
        <w:trPr>
          <w:trHeight w:val="672"/>
        </w:trPr>
        <w:tc>
          <w:tcPr>
            <w:tcW w:w="387"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0"/>
            </w:pPr>
            <w:r w:rsidRPr="00BA283F">
              <w:t xml:space="preserve">№ п/ п </w:t>
            </w:r>
          </w:p>
        </w:tc>
        <w:tc>
          <w:tcPr>
            <w:tcW w:w="693"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0"/>
            </w:pPr>
            <w:r w:rsidRPr="00BA283F">
              <w:t xml:space="preserve">Код строк и </w:t>
            </w:r>
          </w:p>
        </w:tc>
        <w:tc>
          <w:tcPr>
            <w:tcW w:w="5353" w:type="dxa"/>
            <w:gridSpan w:val="5"/>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0"/>
            </w:pPr>
            <w:r w:rsidRPr="00BA283F">
              <w:t>Код по бюджетной классификации местного</w:t>
            </w:r>
            <w:r w:rsidR="00BA283F">
              <w:t xml:space="preserve"> </w:t>
            </w:r>
            <w:r w:rsidRPr="00BA283F">
              <w:t>бюджета</w:t>
            </w:r>
            <w:r w:rsidR="00BA283F">
              <w:t xml:space="preserve"> </w:t>
            </w:r>
          </w:p>
        </w:tc>
        <w:tc>
          <w:tcPr>
            <w:tcW w:w="2314" w:type="dxa"/>
            <w:gridSpan w:val="2"/>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0"/>
            </w:pPr>
            <w:r w:rsidRPr="00BA283F">
              <w:t>Сроки перечисления Субсидии</w:t>
            </w:r>
            <w:r w:rsidR="00BA283F">
              <w:t xml:space="preserve"> </w:t>
            </w:r>
          </w:p>
        </w:tc>
        <w:tc>
          <w:tcPr>
            <w:tcW w:w="735"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0"/>
            </w:pPr>
            <w:r w:rsidRPr="00BA283F">
              <w:t>Сум</w:t>
            </w:r>
          </w:p>
          <w:p w:rsidR="00862C2F" w:rsidRPr="00BA283F" w:rsidRDefault="00862C2F" w:rsidP="00B764EB">
            <w:pPr>
              <w:pStyle w:val="Table0"/>
            </w:pPr>
            <w:r w:rsidRPr="00BA283F">
              <w:t xml:space="preserve">ма, руб. </w:t>
            </w:r>
          </w:p>
        </w:tc>
      </w:tr>
      <w:tr w:rsidR="00862C2F" w:rsidRPr="00BA283F" w:rsidTr="00B764EB">
        <w:trPr>
          <w:trHeight w:val="770"/>
        </w:trPr>
        <w:tc>
          <w:tcPr>
            <w:tcW w:w="0" w:type="auto"/>
            <w:vMerge/>
            <w:tcBorders>
              <w:top w:val="nil"/>
              <w:left w:val="single" w:sz="4" w:space="0" w:color="000000"/>
              <w:bottom w:val="nil"/>
              <w:right w:val="single" w:sz="4" w:space="0" w:color="000000"/>
            </w:tcBorders>
          </w:tcPr>
          <w:p w:rsidR="00862C2F" w:rsidRPr="00BA283F" w:rsidRDefault="00862C2F" w:rsidP="00B764EB">
            <w:pPr>
              <w:pStyle w:val="Table0"/>
            </w:pPr>
          </w:p>
        </w:tc>
        <w:tc>
          <w:tcPr>
            <w:tcW w:w="0" w:type="auto"/>
            <w:vMerge/>
            <w:tcBorders>
              <w:top w:val="nil"/>
              <w:left w:val="single" w:sz="4" w:space="0" w:color="000000"/>
              <w:bottom w:val="nil"/>
              <w:right w:val="single" w:sz="4" w:space="0" w:color="000000"/>
            </w:tcBorders>
          </w:tcPr>
          <w:p w:rsidR="00862C2F" w:rsidRPr="00BA283F" w:rsidRDefault="00862C2F" w:rsidP="00B764EB">
            <w:pPr>
              <w:pStyle w:val="Table0"/>
            </w:pPr>
          </w:p>
        </w:tc>
        <w:tc>
          <w:tcPr>
            <w:tcW w:w="603"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0"/>
            </w:pPr>
            <w:r w:rsidRPr="00BA283F">
              <w:t>гла</w:t>
            </w:r>
          </w:p>
          <w:p w:rsidR="00862C2F" w:rsidRPr="00BA283F" w:rsidRDefault="00862C2F" w:rsidP="00B764EB">
            <w:pPr>
              <w:pStyle w:val="Table"/>
            </w:pPr>
            <w:r w:rsidRPr="00BA283F">
              <w:t xml:space="preserve">вы </w:t>
            </w:r>
          </w:p>
        </w:tc>
        <w:tc>
          <w:tcPr>
            <w:tcW w:w="1127"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
            </w:pPr>
            <w:r w:rsidRPr="00BA283F">
              <w:t xml:space="preserve">раздела, </w:t>
            </w:r>
          </w:p>
          <w:p w:rsidR="00862C2F" w:rsidRPr="00BA283F" w:rsidRDefault="00862C2F" w:rsidP="00B764EB">
            <w:pPr>
              <w:pStyle w:val="Table"/>
            </w:pPr>
            <w:r w:rsidRPr="00BA283F">
              <w:t>подразде</w:t>
            </w:r>
          </w:p>
          <w:p w:rsidR="00862C2F" w:rsidRPr="00BA283F" w:rsidRDefault="00862C2F" w:rsidP="00B764EB">
            <w:pPr>
              <w:pStyle w:val="Table"/>
            </w:pPr>
            <w:r w:rsidRPr="00BA283F">
              <w:t xml:space="preserve">ла </w:t>
            </w:r>
          </w:p>
        </w:tc>
        <w:tc>
          <w:tcPr>
            <w:tcW w:w="2752" w:type="dxa"/>
            <w:gridSpan w:val="2"/>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
            </w:pPr>
            <w:r w:rsidRPr="00BA283F">
              <w:t xml:space="preserve">целевой статьи </w:t>
            </w:r>
          </w:p>
        </w:tc>
        <w:tc>
          <w:tcPr>
            <w:tcW w:w="871"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
            </w:pPr>
            <w:r w:rsidRPr="00BA283F">
              <w:t xml:space="preserve">вида </w:t>
            </w:r>
          </w:p>
          <w:p w:rsidR="00862C2F" w:rsidRPr="00BA283F" w:rsidRDefault="00862C2F" w:rsidP="00B764EB">
            <w:pPr>
              <w:pStyle w:val="Table"/>
            </w:pPr>
            <w:r w:rsidRPr="00BA283F">
              <w:t>расхо</w:t>
            </w:r>
          </w:p>
          <w:p w:rsidR="00862C2F" w:rsidRPr="00BA283F" w:rsidRDefault="00862C2F" w:rsidP="00B764EB">
            <w:pPr>
              <w:pStyle w:val="Table"/>
            </w:pPr>
            <w:r w:rsidRPr="00BA283F">
              <w:t xml:space="preserve">дов </w:t>
            </w:r>
          </w:p>
        </w:tc>
        <w:tc>
          <w:tcPr>
            <w:tcW w:w="1155"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
            </w:pPr>
            <w:r w:rsidRPr="00BA283F">
              <w:t xml:space="preserve">не ранее </w:t>
            </w:r>
          </w:p>
          <w:p w:rsidR="00862C2F" w:rsidRPr="00BA283F" w:rsidRDefault="00862C2F" w:rsidP="00B764EB">
            <w:pPr>
              <w:pStyle w:val="Table"/>
            </w:pPr>
            <w:r w:rsidRPr="00BA283F">
              <w:t>(дд.мм.</w:t>
            </w:r>
          </w:p>
          <w:p w:rsidR="00862C2F" w:rsidRPr="00BA283F" w:rsidRDefault="00862C2F" w:rsidP="00B764EB">
            <w:pPr>
              <w:pStyle w:val="Table"/>
            </w:pPr>
            <w:r w:rsidRPr="00BA283F">
              <w:t xml:space="preserve">гггг.) </w:t>
            </w:r>
          </w:p>
        </w:tc>
        <w:tc>
          <w:tcPr>
            <w:tcW w:w="1159"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
            </w:pPr>
            <w:r w:rsidRPr="00BA283F">
              <w:t>не позднее (дд.мм.</w:t>
            </w:r>
          </w:p>
          <w:p w:rsidR="00862C2F" w:rsidRPr="00BA283F" w:rsidRDefault="00862C2F" w:rsidP="00B764EB">
            <w:pPr>
              <w:pStyle w:val="Table"/>
            </w:pPr>
            <w:r w:rsidRPr="00BA283F">
              <w:t xml:space="preserve">гггг.) </w:t>
            </w:r>
          </w:p>
        </w:tc>
        <w:tc>
          <w:tcPr>
            <w:tcW w:w="0" w:type="auto"/>
            <w:vMerge/>
            <w:tcBorders>
              <w:top w:val="nil"/>
              <w:left w:val="single" w:sz="4" w:space="0" w:color="000000"/>
              <w:bottom w:val="nil"/>
              <w:right w:val="single" w:sz="4" w:space="0" w:color="000000"/>
            </w:tcBorders>
          </w:tcPr>
          <w:p w:rsidR="00862C2F" w:rsidRPr="00BA283F" w:rsidRDefault="00862C2F" w:rsidP="00B764EB">
            <w:pPr>
              <w:pStyle w:val="Table"/>
            </w:pPr>
          </w:p>
        </w:tc>
      </w:tr>
      <w:tr w:rsidR="00862C2F" w:rsidRPr="00BA283F" w:rsidTr="00B764EB">
        <w:trPr>
          <w:trHeight w:val="905"/>
        </w:trPr>
        <w:tc>
          <w:tcPr>
            <w:tcW w:w="0" w:type="auto"/>
            <w:vMerge/>
            <w:tcBorders>
              <w:top w:val="nil"/>
              <w:left w:val="single" w:sz="4" w:space="0" w:color="000000"/>
              <w:bottom w:val="single" w:sz="4" w:space="0" w:color="000000"/>
              <w:right w:val="single" w:sz="4" w:space="0" w:color="000000"/>
            </w:tcBorders>
          </w:tcPr>
          <w:p w:rsidR="00862C2F" w:rsidRPr="00BA283F" w:rsidRDefault="00862C2F" w:rsidP="00B764EB">
            <w:pPr>
              <w:pStyle w:val="Table"/>
            </w:pP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764EB">
            <w:pPr>
              <w:pStyle w:val="Table"/>
            </w:pP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764EB">
            <w:pPr>
              <w:pStyle w:val="Table"/>
            </w:pP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764EB">
            <w:pPr>
              <w:pStyle w:val="Table"/>
            </w:pPr>
          </w:p>
        </w:tc>
        <w:tc>
          <w:tcPr>
            <w:tcW w:w="156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программной </w:t>
            </w:r>
          </w:p>
          <w:p w:rsidR="00862C2F" w:rsidRPr="00BA283F" w:rsidRDefault="00862C2F" w:rsidP="00B764EB">
            <w:pPr>
              <w:pStyle w:val="Table"/>
            </w:pPr>
            <w:r w:rsidRPr="00BA283F">
              <w:t>(непрограмм</w:t>
            </w:r>
          </w:p>
          <w:p w:rsidR="00862C2F" w:rsidRPr="00BA283F" w:rsidRDefault="00862C2F" w:rsidP="00B764EB">
            <w:pPr>
              <w:pStyle w:val="Table"/>
            </w:pPr>
            <w:r w:rsidRPr="00BA283F">
              <w:t xml:space="preserve">ной) статьи </w:t>
            </w:r>
          </w:p>
        </w:tc>
        <w:tc>
          <w:tcPr>
            <w:tcW w:w="1183" w:type="dxa"/>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
            </w:pPr>
            <w:r w:rsidRPr="00BA283F">
              <w:t>направле</w:t>
            </w:r>
          </w:p>
          <w:p w:rsidR="00862C2F" w:rsidRPr="00BA283F" w:rsidRDefault="00862C2F" w:rsidP="00B764EB">
            <w:pPr>
              <w:pStyle w:val="Table"/>
            </w:pPr>
            <w:r w:rsidRPr="00BA283F">
              <w:t xml:space="preserve">ния расходов </w:t>
            </w: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764EB">
            <w:pPr>
              <w:pStyle w:val="Table"/>
            </w:pP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764EB">
            <w:pPr>
              <w:pStyle w:val="Table"/>
            </w:pP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764EB">
            <w:pPr>
              <w:pStyle w:val="Table"/>
            </w:pP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764EB">
            <w:pPr>
              <w:pStyle w:val="Table"/>
            </w:pPr>
          </w:p>
        </w:tc>
      </w:tr>
      <w:tr w:rsidR="00862C2F" w:rsidRPr="00BA283F" w:rsidTr="00B764EB">
        <w:trPr>
          <w:trHeight w:val="675"/>
        </w:trPr>
        <w:tc>
          <w:tcPr>
            <w:tcW w:w="387" w:type="dxa"/>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
            </w:pPr>
            <w:r w:rsidRPr="00BA283F">
              <w:t xml:space="preserve">1 </w:t>
            </w:r>
          </w:p>
        </w:tc>
        <w:tc>
          <w:tcPr>
            <w:tcW w:w="693" w:type="dxa"/>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
            </w:pPr>
            <w:r w:rsidRPr="00BA283F">
              <w:t xml:space="preserve">2 </w:t>
            </w:r>
          </w:p>
        </w:tc>
        <w:tc>
          <w:tcPr>
            <w:tcW w:w="603" w:type="dxa"/>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
            </w:pPr>
            <w:r w:rsidRPr="00BA283F">
              <w:t xml:space="preserve">3 </w:t>
            </w:r>
          </w:p>
        </w:tc>
        <w:tc>
          <w:tcPr>
            <w:tcW w:w="1127" w:type="dxa"/>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
            </w:pPr>
            <w:r w:rsidRPr="00BA283F">
              <w:t xml:space="preserve">4 </w:t>
            </w:r>
          </w:p>
        </w:tc>
        <w:tc>
          <w:tcPr>
            <w:tcW w:w="1569" w:type="dxa"/>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
            </w:pPr>
            <w:r w:rsidRPr="00BA283F">
              <w:t xml:space="preserve">5 </w:t>
            </w:r>
          </w:p>
        </w:tc>
        <w:tc>
          <w:tcPr>
            <w:tcW w:w="1183" w:type="dxa"/>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
            </w:pPr>
            <w:r w:rsidRPr="00BA283F">
              <w:t xml:space="preserve">6 </w:t>
            </w:r>
          </w:p>
        </w:tc>
        <w:tc>
          <w:tcPr>
            <w:tcW w:w="871" w:type="dxa"/>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
            </w:pPr>
            <w:r w:rsidRPr="00BA283F">
              <w:t xml:space="preserve">7 </w:t>
            </w:r>
          </w:p>
        </w:tc>
        <w:tc>
          <w:tcPr>
            <w:tcW w:w="1155" w:type="dxa"/>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
            </w:pPr>
            <w:r w:rsidRPr="00BA283F">
              <w:t xml:space="preserve">8 </w:t>
            </w:r>
          </w:p>
        </w:tc>
        <w:tc>
          <w:tcPr>
            <w:tcW w:w="1159" w:type="dxa"/>
            <w:tcBorders>
              <w:top w:val="single" w:sz="4" w:space="0" w:color="000000"/>
              <w:left w:val="single" w:sz="4" w:space="0" w:color="000000"/>
              <w:bottom w:val="single" w:sz="4" w:space="0" w:color="000000"/>
              <w:right w:val="single" w:sz="4" w:space="0" w:color="000000"/>
            </w:tcBorders>
          </w:tcPr>
          <w:p w:rsidR="00862C2F" w:rsidRPr="00BA283F" w:rsidRDefault="00862C2F" w:rsidP="00B764EB">
            <w:pPr>
              <w:pStyle w:val="Table"/>
            </w:pPr>
            <w:r w:rsidRPr="00BA283F">
              <w:t xml:space="preserve">9 </w:t>
            </w:r>
          </w:p>
        </w:tc>
        <w:tc>
          <w:tcPr>
            <w:tcW w:w="735"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10 </w:t>
            </w:r>
          </w:p>
          <w:p w:rsidR="00862C2F" w:rsidRPr="00BA283F" w:rsidRDefault="00862C2F" w:rsidP="00B764EB">
            <w:pPr>
              <w:pStyle w:val="Table"/>
            </w:pPr>
            <w:r w:rsidRPr="00BA283F">
              <w:t xml:space="preserve"> </w:t>
            </w:r>
          </w:p>
        </w:tc>
      </w:tr>
      <w:tr w:rsidR="00862C2F" w:rsidRPr="00BA283F" w:rsidTr="00B764EB">
        <w:trPr>
          <w:trHeight w:val="444"/>
        </w:trPr>
        <w:tc>
          <w:tcPr>
            <w:tcW w:w="38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1 </w:t>
            </w:r>
          </w:p>
        </w:tc>
        <w:tc>
          <w:tcPr>
            <w:tcW w:w="693"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603"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12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56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183"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871"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155"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15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735"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r>
      <w:tr w:rsidR="00862C2F" w:rsidRPr="00BA283F" w:rsidTr="00B764EB">
        <w:trPr>
          <w:trHeight w:val="444"/>
        </w:trPr>
        <w:tc>
          <w:tcPr>
            <w:tcW w:w="38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2 </w:t>
            </w:r>
          </w:p>
        </w:tc>
        <w:tc>
          <w:tcPr>
            <w:tcW w:w="693"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603"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12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56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183"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871"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155"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15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735"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r>
      <w:tr w:rsidR="00862C2F" w:rsidRPr="00BA283F" w:rsidTr="00B764EB">
        <w:trPr>
          <w:trHeight w:val="444"/>
        </w:trPr>
        <w:tc>
          <w:tcPr>
            <w:tcW w:w="38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3 </w:t>
            </w:r>
          </w:p>
        </w:tc>
        <w:tc>
          <w:tcPr>
            <w:tcW w:w="693"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603"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12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56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183"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871"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155"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15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735"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r>
      <w:tr w:rsidR="00862C2F" w:rsidRPr="00BA283F" w:rsidTr="00B764EB">
        <w:trPr>
          <w:trHeight w:val="444"/>
        </w:trPr>
        <w:tc>
          <w:tcPr>
            <w:tcW w:w="38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693"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603"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12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56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1183"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871"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c>
          <w:tcPr>
            <w:tcW w:w="2314" w:type="dxa"/>
            <w:gridSpan w:val="2"/>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Итого по Коду БК </w:t>
            </w:r>
          </w:p>
        </w:tc>
        <w:tc>
          <w:tcPr>
            <w:tcW w:w="735"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r>
      <w:tr w:rsidR="00862C2F" w:rsidRPr="00BA283F" w:rsidTr="00B764EB">
        <w:trPr>
          <w:trHeight w:val="444"/>
        </w:trPr>
        <w:tc>
          <w:tcPr>
            <w:tcW w:w="387" w:type="dxa"/>
            <w:tcBorders>
              <w:top w:val="single" w:sz="4" w:space="0" w:color="000000"/>
              <w:left w:val="nil"/>
              <w:bottom w:val="nil"/>
              <w:right w:val="nil"/>
            </w:tcBorders>
          </w:tcPr>
          <w:p w:rsidR="00862C2F" w:rsidRPr="00BA283F" w:rsidRDefault="00862C2F" w:rsidP="00B764EB">
            <w:pPr>
              <w:pStyle w:val="Table"/>
            </w:pPr>
          </w:p>
        </w:tc>
        <w:tc>
          <w:tcPr>
            <w:tcW w:w="693" w:type="dxa"/>
            <w:tcBorders>
              <w:top w:val="single" w:sz="4" w:space="0" w:color="000000"/>
              <w:left w:val="nil"/>
              <w:bottom w:val="nil"/>
              <w:right w:val="nil"/>
            </w:tcBorders>
          </w:tcPr>
          <w:p w:rsidR="00862C2F" w:rsidRPr="00BA283F" w:rsidRDefault="00862C2F" w:rsidP="00B764EB">
            <w:pPr>
              <w:pStyle w:val="Table"/>
            </w:pPr>
          </w:p>
        </w:tc>
        <w:tc>
          <w:tcPr>
            <w:tcW w:w="603" w:type="dxa"/>
            <w:tcBorders>
              <w:top w:val="single" w:sz="4" w:space="0" w:color="000000"/>
              <w:left w:val="nil"/>
              <w:bottom w:val="nil"/>
              <w:right w:val="nil"/>
            </w:tcBorders>
          </w:tcPr>
          <w:p w:rsidR="00862C2F" w:rsidRPr="00BA283F" w:rsidRDefault="00862C2F" w:rsidP="00B764EB">
            <w:pPr>
              <w:pStyle w:val="Table"/>
            </w:pPr>
          </w:p>
        </w:tc>
        <w:tc>
          <w:tcPr>
            <w:tcW w:w="1127" w:type="dxa"/>
            <w:tcBorders>
              <w:top w:val="single" w:sz="4" w:space="0" w:color="000000"/>
              <w:left w:val="nil"/>
              <w:bottom w:val="nil"/>
              <w:right w:val="nil"/>
            </w:tcBorders>
            <w:vAlign w:val="center"/>
          </w:tcPr>
          <w:p w:rsidR="00862C2F" w:rsidRPr="00BA283F" w:rsidRDefault="00862C2F" w:rsidP="00B764EB">
            <w:pPr>
              <w:pStyle w:val="Table"/>
            </w:pPr>
            <w:r w:rsidRPr="00BA283F">
              <w:t xml:space="preserve"> </w:t>
            </w:r>
          </w:p>
        </w:tc>
        <w:tc>
          <w:tcPr>
            <w:tcW w:w="1569" w:type="dxa"/>
            <w:tcBorders>
              <w:top w:val="single" w:sz="4" w:space="0" w:color="000000"/>
              <w:left w:val="nil"/>
              <w:bottom w:val="nil"/>
              <w:right w:val="nil"/>
            </w:tcBorders>
          </w:tcPr>
          <w:p w:rsidR="00862C2F" w:rsidRPr="00BA283F" w:rsidRDefault="00862C2F" w:rsidP="00B764EB">
            <w:pPr>
              <w:pStyle w:val="Table"/>
            </w:pPr>
          </w:p>
        </w:tc>
        <w:tc>
          <w:tcPr>
            <w:tcW w:w="1183" w:type="dxa"/>
            <w:tcBorders>
              <w:top w:val="single" w:sz="4" w:space="0" w:color="000000"/>
              <w:left w:val="nil"/>
              <w:bottom w:val="nil"/>
              <w:right w:val="nil"/>
            </w:tcBorders>
          </w:tcPr>
          <w:p w:rsidR="00862C2F" w:rsidRPr="00BA283F" w:rsidRDefault="00862C2F" w:rsidP="00B764EB">
            <w:pPr>
              <w:pStyle w:val="Table"/>
            </w:pPr>
          </w:p>
        </w:tc>
        <w:tc>
          <w:tcPr>
            <w:tcW w:w="871" w:type="dxa"/>
            <w:tcBorders>
              <w:top w:val="single" w:sz="4" w:space="0" w:color="000000"/>
              <w:left w:val="nil"/>
              <w:bottom w:val="nil"/>
              <w:right w:val="nil"/>
            </w:tcBorders>
          </w:tcPr>
          <w:p w:rsidR="00862C2F" w:rsidRPr="00BA283F" w:rsidRDefault="00862C2F" w:rsidP="00B764EB">
            <w:pPr>
              <w:pStyle w:val="Table"/>
            </w:pPr>
          </w:p>
        </w:tc>
        <w:tc>
          <w:tcPr>
            <w:tcW w:w="2314" w:type="dxa"/>
            <w:gridSpan w:val="2"/>
            <w:tcBorders>
              <w:top w:val="single" w:sz="4" w:space="0" w:color="000000"/>
              <w:left w:val="nil"/>
              <w:bottom w:val="nil"/>
              <w:right w:val="single" w:sz="4" w:space="0" w:color="000000"/>
            </w:tcBorders>
            <w:vAlign w:val="center"/>
          </w:tcPr>
          <w:p w:rsidR="00862C2F" w:rsidRPr="00BA283F" w:rsidRDefault="00862C2F" w:rsidP="00B764EB">
            <w:pPr>
              <w:pStyle w:val="Table"/>
            </w:pPr>
            <w:r w:rsidRPr="00BA283F">
              <w:t xml:space="preserve">ВСЕГО: </w:t>
            </w:r>
          </w:p>
        </w:tc>
        <w:tc>
          <w:tcPr>
            <w:tcW w:w="735"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B764EB">
            <w:pPr>
              <w:pStyle w:val="Table"/>
            </w:pPr>
            <w:r w:rsidRPr="00BA283F">
              <w:t xml:space="preserve"> </w:t>
            </w:r>
          </w:p>
        </w:tc>
      </w:tr>
    </w:tbl>
    <w:p w:rsidR="00862C2F" w:rsidRPr="00BA283F" w:rsidRDefault="00862C2F" w:rsidP="00BA283F">
      <w:r w:rsidRPr="00BA283F">
        <w:t xml:space="preserve"> Расчет объема (размера) Субсидии: </w:t>
      </w:r>
    </w:p>
    <w:tbl>
      <w:tblPr>
        <w:tblStyle w:val="TableGrid"/>
        <w:tblW w:w="5000" w:type="pct"/>
        <w:tblInd w:w="-108" w:type="dxa"/>
        <w:tblCellMar>
          <w:top w:w="7" w:type="dxa"/>
          <w:right w:w="58" w:type="dxa"/>
        </w:tblCellMar>
        <w:tblLook w:val="04A0" w:firstRow="1" w:lastRow="0" w:firstColumn="1" w:lastColumn="0" w:noHBand="0" w:noVBand="1"/>
      </w:tblPr>
      <w:tblGrid>
        <w:gridCol w:w="326"/>
        <w:gridCol w:w="1054"/>
        <w:gridCol w:w="2392"/>
        <w:gridCol w:w="1291"/>
        <w:gridCol w:w="1314"/>
        <w:gridCol w:w="325"/>
        <w:gridCol w:w="325"/>
        <w:gridCol w:w="325"/>
        <w:gridCol w:w="728"/>
        <w:gridCol w:w="325"/>
        <w:gridCol w:w="325"/>
        <w:gridCol w:w="325"/>
        <w:gridCol w:w="728"/>
      </w:tblGrid>
      <w:tr w:rsidR="00862C2F" w:rsidRPr="00BA283F" w:rsidTr="00B764EB">
        <w:trPr>
          <w:trHeight w:val="1160"/>
        </w:trPr>
        <w:tc>
          <w:tcPr>
            <w:tcW w:w="420"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0"/>
            </w:pPr>
            <w:r w:rsidRPr="00BA283F">
              <w:t xml:space="preserve">№ п/ п </w:t>
            </w:r>
          </w:p>
        </w:tc>
        <w:tc>
          <w:tcPr>
            <w:tcW w:w="1032"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0"/>
            </w:pPr>
            <w:r w:rsidRPr="00BA283F">
              <w:t xml:space="preserve">Уникаль ный </w:t>
            </w:r>
          </w:p>
          <w:p w:rsidR="00862C2F" w:rsidRPr="00BA283F" w:rsidRDefault="00862C2F" w:rsidP="0020392C">
            <w:pPr>
              <w:pStyle w:val="Table0"/>
            </w:pPr>
            <w:r w:rsidRPr="00BA283F">
              <w:t xml:space="preserve">номер </w:t>
            </w:r>
          </w:p>
          <w:p w:rsidR="00862C2F" w:rsidRPr="00BA283F" w:rsidRDefault="00862C2F" w:rsidP="0020392C">
            <w:pPr>
              <w:pStyle w:val="Table0"/>
            </w:pPr>
            <w:r w:rsidRPr="00BA283F">
              <w:t>реестро</w:t>
            </w:r>
          </w:p>
          <w:p w:rsidR="00862C2F" w:rsidRPr="00BA283F" w:rsidRDefault="00862C2F" w:rsidP="0020392C">
            <w:pPr>
              <w:pStyle w:val="Table0"/>
            </w:pPr>
            <w:r w:rsidRPr="00BA283F">
              <w:t xml:space="preserve">вой </w:t>
            </w:r>
          </w:p>
          <w:p w:rsidR="00862C2F" w:rsidRPr="00BA283F" w:rsidRDefault="00862C2F" w:rsidP="0020392C">
            <w:pPr>
              <w:pStyle w:val="Table0"/>
            </w:pPr>
            <w:r w:rsidRPr="00BA283F">
              <w:t xml:space="preserve">записи </w:t>
            </w:r>
          </w:p>
          <w:p w:rsidR="00862C2F" w:rsidRPr="00BA283F" w:rsidRDefault="00862C2F" w:rsidP="0020392C">
            <w:pPr>
              <w:pStyle w:val="Table0"/>
            </w:pPr>
            <w:r w:rsidRPr="00BA283F">
              <w:t xml:space="preserve">Услуги </w:t>
            </w:r>
          </w:p>
          <w:p w:rsidR="00862C2F" w:rsidRPr="00BA283F" w:rsidRDefault="00862C2F" w:rsidP="0020392C">
            <w:pPr>
              <w:pStyle w:val="Table0"/>
            </w:pPr>
            <w:r w:rsidRPr="00BA283F">
              <w:t xml:space="preserve">(Услуг) </w:t>
            </w:r>
          </w:p>
        </w:tc>
        <w:tc>
          <w:tcPr>
            <w:tcW w:w="1597"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0"/>
            </w:pPr>
            <w:r w:rsidRPr="00BA283F">
              <w:t xml:space="preserve">Идентификацио нный номер </w:t>
            </w:r>
          </w:p>
          <w:p w:rsidR="00862C2F" w:rsidRPr="00BA283F" w:rsidRDefault="00862C2F" w:rsidP="0020392C">
            <w:pPr>
              <w:pStyle w:val="Table0"/>
            </w:pPr>
            <w:r w:rsidRPr="00BA283F">
              <w:t xml:space="preserve">социального сертификата </w:t>
            </w:r>
          </w:p>
        </w:tc>
        <w:tc>
          <w:tcPr>
            <w:tcW w:w="1070"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0"/>
            </w:pPr>
            <w:r w:rsidRPr="00BA283F">
              <w:t xml:space="preserve">Дата выдачи </w:t>
            </w:r>
          </w:p>
          <w:p w:rsidR="00862C2F" w:rsidRPr="00BA283F" w:rsidRDefault="00862C2F" w:rsidP="0020392C">
            <w:pPr>
              <w:pStyle w:val="Table0"/>
            </w:pPr>
            <w:r w:rsidRPr="00BA283F">
              <w:t>социаль</w:t>
            </w:r>
          </w:p>
          <w:p w:rsidR="00862C2F" w:rsidRPr="00BA283F" w:rsidRDefault="00862C2F" w:rsidP="0020392C">
            <w:pPr>
              <w:pStyle w:val="Table0"/>
            </w:pPr>
            <w:r w:rsidRPr="00BA283F">
              <w:t xml:space="preserve">ного </w:t>
            </w:r>
          </w:p>
          <w:p w:rsidR="00862C2F" w:rsidRPr="00BA283F" w:rsidRDefault="00862C2F" w:rsidP="0020392C">
            <w:pPr>
              <w:pStyle w:val="Table"/>
            </w:pPr>
            <w:r w:rsidRPr="00BA283F">
              <w:t>сертифи</w:t>
            </w:r>
          </w:p>
          <w:p w:rsidR="00862C2F" w:rsidRPr="00BA283F" w:rsidRDefault="00862C2F" w:rsidP="0020392C">
            <w:pPr>
              <w:pStyle w:val="Table"/>
            </w:pPr>
            <w:r w:rsidRPr="00BA283F">
              <w:t xml:space="preserve">ката </w:t>
            </w:r>
          </w:p>
        </w:tc>
        <w:tc>
          <w:tcPr>
            <w:tcW w:w="1073"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Дата заверше</w:t>
            </w:r>
          </w:p>
          <w:p w:rsidR="00862C2F" w:rsidRPr="00BA283F" w:rsidRDefault="00862C2F" w:rsidP="0020392C">
            <w:pPr>
              <w:pStyle w:val="Table"/>
            </w:pPr>
            <w:r w:rsidRPr="00BA283F">
              <w:t xml:space="preserve">ния </w:t>
            </w:r>
          </w:p>
          <w:p w:rsidR="00862C2F" w:rsidRPr="00BA283F" w:rsidRDefault="00862C2F" w:rsidP="0020392C">
            <w:pPr>
              <w:pStyle w:val="Table"/>
            </w:pPr>
            <w:r w:rsidRPr="00BA283F">
              <w:t xml:space="preserve">действия </w:t>
            </w:r>
          </w:p>
          <w:p w:rsidR="00862C2F" w:rsidRPr="00BA283F" w:rsidRDefault="00862C2F" w:rsidP="0020392C">
            <w:pPr>
              <w:pStyle w:val="Table"/>
            </w:pPr>
            <w:r w:rsidRPr="00BA283F">
              <w:t>социаль</w:t>
            </w:r>
          </w:p>
          <w:p w:rsidR="00862C2F" w:rsidRPr="00BA283F" w:rsidRDefault="00862C2F" w:rsidP="0020392C">
            <w:pPr>
              <w:pStyle w:val="Table"/>
            </w:pPr>
            <w:r w:rsidRPr="00BA283F">
              <w:t xml:space="preserve">ного </w:t>
            </w:r>
          </w:p>
          <w:p w:rsidR="00862C2F" w:rsidRPr="00BA283F" w:rsidRDefault="00862C2F" w:rsidP="0020392C">
            <w:pPr>
              <w:pStyle w:val="Table"/>
            </w:pPr>
            <w:r w:rsidRPr="00BA283F">
              <w:t>сертифи</w:t>
            </w:r>
          </w:p>
          <w:p w:rsidR="00862C2F" w:rsidRPr="00BA283F" w:rsidRDefault="00862C2F" w:rsidP="0020392C">
            <w:pPr>
              <w:pStyle w:val="Table"/>
            </w:pPr>
            <w:r w:rsidRPr="00BA283F">
              <w:t xml:space="preserve">ката </w:t>
            </w:r>
          </w:p>
        </w:tc>
        <w:tc>
          <w:tcPr>
            <w:tcW w:w="2189" w:type="dxa"/>
            <w:gridSpan w:val="4"/>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Объем оказания Услуги (Услуг)  </w:t>
            </w:r>
          </w:p>
        </w:tc>
        <w:tc>
          <w:tcPr>
            <w:tcW w:w="2192" w:type="dxa"/>
            <w:gridSpan w:val="4"/>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Объем финансового обеспечения </w:t>
            </w:r>
          </w:p>
          <w:p w:rsidR="00862C2F" w:rsidRPr="00BA283F" w:rsidRDefault="00862C2F" w:rsidP="0020392C">
            <w:pPr>
              <w:pStyle w:val="Table"/>
            </w:pPr>
            <w:r w:rsidRPr="00BA283F">
              <w:t xml:space="preserve">(возмещения) затрат на оказание Услуги </w:t>
            </w:r>
          </w:p>
          <w:p w:rsidR="00862C2F" w:rsidRPr="00BA283F" w:rsidRDefault="00862C2F" w:rsidP="0020392C">
            <w:pPr>
              <w:pStyle w:val="Table"/>
            </w:pPr>
            <w:r w:rsidRPr="00BA283F">
              <w:t xml:space="preserve">(Услуг), руб. </w:t>
            </w:r>
          </w:p>
        </w:tc>
      </w:tr>
      <w:tr w:rsidR="00862C2F" w:rsidRPr="00BA283F" w:rsidTr="00B764EB">
        <w:trPr>
          <w:trHeight w:val="1162"/>
        </w:trPr>
        <w:tc>
          <w:tcPr>
            <w:tcW w:w="0" w:type="auto"/>
            <w:vMerge/>
            <w:tcBorders>
              <w:top w:val="nil"/>
              <w:left w:val="single" w:sz="4" w:space="0" w:color="000000"/>
              <w:bottom w:val="single" w:sz="4" w:space="0" w:color="000000"/>
              <w:right w:val="single" w:sz="4" w:space="0" w:color="000000"/>
            </w:tcBorders>
          </w:tcPr>
          <w:p w:rsidR="00862C2F" w:rsidRPr="00BA283F" w:rsidRDefault="00862C2F" w:rsidP="0020392C">
            <w:pPr>
              <w:pStyle w:val="Table"/>
            </w:pP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20392C">
            <w:pPr>
              <w:pStyle w:val="Table"/>
            </w:pP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20392C">
            <w:pPr>
              <w:pStyle w:val="Table"/>
            </w:pP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20392C">
            <w:pPr>
              <w:pStyle w:val="Table"/>
            </w:pP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20392C">
            <w:pPr>
              <w:pStyle w:val="Table"/>
            </w:pP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20</w:t>
            </w:r>
          </w:p>
          <w:p w:rsidR="00862C2F" w:rsidRPr="00BA283F" w:rsidRDefault="00862C2F" w:rsidP="0020392C">
            <w:pPr>
              <w:pStyle w:val="Table"/>
            </w:pPr>
            <w:r w:rsidRPr="00BA283F">
              <w:t xml:space="preserve">_ </w:t>
            </w:r>
          </w:p>
          <w:p w:rsidR="00862C2F" w:rsidRPr="00BA283F" w:rsidRDefault="00862C2F" w:rsidP="0020392C">
            <w:pPr>
              <w:pStyle w:val="Table"/>
            </w:pPr>
            <w:r w:rsidRPr="00BA283F">
              <w:t xml:space="preserve">г.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20</w:t>
            </w:r>
          </w:p>
          <w:p w:rsidR="00862C2F" w:rsidRPr="00BA283F" w:rsidRDefault="00862C2F" w:rsidP="0020392C">
            <w:pPr>
              <w:pStyle w:val="Table"/>
            </w:pPr>
            <w:r w:rsidRPr="00BA283F">
              <w:t xml:space="preserve">_ </w:t>
            </w:r>
          </w:p>
          <w:p w:rsidR="00862C2F" w:rsidRPr="00BA283F" w:rsidRDefault="00862C2F" w:rsidP="0020392C">
            <w:pPr>
              <w:pStyle w:val="Table"/>
            </w:pPr>
            <w:r w:rsidRPr="00BA283F">
              <w:t xml:space="preserve">г.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20</w:t>
            </w:r>
          </w:p>
          <w:p w:rsidR="00862C2F" w:rsidRPr="00BA283F" w:rsidRDefault="00862C2F" w:rsidP="0020392C">
            <w:pPr>
              <w:pStyle w:val="Table"/>
            </w:pPr>
            <w:r w:rsidRPr="00BA283F">
              <w:t xml:space="preserve">_ </w:t>
            </w:r>
          </w:p>
          <w:p w:rsidR="00862C2F" w:rsidRPr="00BA283F" w:rsidRDefault="00862C2F" w:rsidP="0020392C">
            <w:pPr>
              <w:pStyle w:val="Table"/>
            </w:pPr>
            <w:r w:rsidRPr="00BA283F">
              <w:t xml:space="preserve">г. </w:t>
            </w:r>
          </w:p>
        </w:tc>
        <w:tc>
          <w:tcPr>
            <w:tcW w:w="865"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за </w:t>
            </w:r>
          </w:p>
          <w:p w:rsidR="00862C2F" w:rsidRPr="00BA283F" w:rsidRDefault="00862C2F" w:rsidP="0020392C">
            <w:pPr>
              <w:pStyle w:val="Table"/>
            </w:pPr>
            <w:r w:rsidRPr="00BA283F">
              <w:t>плано</w:t>
            </w:r>
          </w:p>
          <w:p w:rsidR="00862C2F" w:rsidRPr="00BA283F" w:rsidRDefault="00862C2F" w:rsidP="0020392C">
            <w:pPr>
              <w:pStyle w:val="Table"/>
            </w:pPr>
            <w:r w:rsidRPr="00BA283F">
              <w:t xml:space="preserve">вым </w:t>
            </w:r>
          </w:p>
          <w:p w:rsidR="00862C2F" w:rsidRPr="00BA283F" w:rsidRDefault="00862C2F" w:rsidP="0020392C">
            <w:pPr>
              <w:pStyle w:val="Table"/>
            </w:pPr>
            <w:r w:rsidRPr="00BA283F">
              <w:t>перио</w:t>
            </w:r>
          </w:p>
          <w:p w:rsidR="00862C2F" w:rsidRPr="00BA283F" w:rsidRDefault="00862C2F" w:rsidP="0020392C">
            <w:pPr>
              <w:pStyle w:val="Table"/>
            </w:pPr>
            <w:r w:rsidRPr="00BA283F">
              <w:lastRenderedPageBreak/>
              <w:t xml:space="preserve">дом </w:t>
            </w:r>
          </w:p>
        </w:tc>
        <w:tc>
          <w:tcPr>
            <w:tcW w:w="44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lastRenderedPageBreak/>
              <w:t>20</w:t>
            </w:r>
          </w:p>
          <w:p w:rsidR="00862C2F" w:rsidRPr="00BA283F" w:rsidRDefault="00862C2F" w:rsidP="0020392C">
            <w:pPr>
              <w:pStyle w:val="Table"/>
            </w:pPr>
            <w:r w:rsidRPr="00BA283F">
              <w:t xml:space="preserve">_ </w:t>
            </w:r>
          </w:p>
          <w:p w:rsidR="00862C2F" w:rsidRPr="00BA283F" w:rsidRDefault="00862C2F" w:rsidP="0020392C">
            <w:pPr>
              <w:pStyle w:val="Table"/>
            </w:pPr>
            <w:r w:rsidRPr="00BA283F">
              <w:t xml:space="preserve">г.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20</w:t>
            </w:r>
          </w:p>
          <w:p w:rsidR="00862C2F" w:rsidRPr="00BA283F" w:rsidRDefault="00862C2F" w:rsidP="0020392C">
            <w:pPr>
              <w:pStyle w:val="Table"/>
            </w:pPr>
            <w:r w:rsidRPr="00BA283F">
              <w:t xml:space="preserve">_ </w:t>
            </w:r>
          </w:p>
          <w:p w:rsidR="00862C2F" w:rsidRPr="00BA283F" w:rsidRDefault="00862C2F" w:rsidP="0020392C">
            <w:pPr>
              <w:pStyle w:val="Table"/>
            </w:pPr>
            <w:r w:rsidRPr="00BA283F">
              <w:t xml:space="preserve">г.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20</w:t>
            </w:r>
          </w:p>
          <w:p w:rsidR="00862C2F" w:rsidRPr="00BA283F" w:rsidRDefault="00862C2F" w:rsidP="0020392C">
            <w:pPr>
              <w:pStyle w:val="Table"/>
            </w:pPr>
            <w:r w:rsidRPr="00BA283F">
              <w:t xml:space="preserve">_ </w:t>
            </w:r>
          </w:p>
          <w:p w:rsidR="00862C2F" w:rsidRPr="00BA283F" w:rsidRDefault="00862C2F" w:rsidP="0020392C">
            <w:pPr>
              <w:pStyle w:val="Table"/>
            </w:pPr>
            <w:r w:rsidRPr="00BA283F">
              <w:t xml:space="preserve">г. </w:t>
            </w:r>
          </w:p>
        </w:tc>
        <w:tc>
          <w:tcPr>
            <w:tcW w:w="86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за </w:t>
            </w:r>
          </w:p>
          <w:p w:rsidR="00862C2F" w:rsidRPr="00BA283F" w:rsidRDefault="00862C2F" w:rsidP="0020392C">
            <w:pPr>
              <w:pStyle w:val="Table"/>
            </w:pPr>
            <w:r w:rsidRPr="00BA283F">
              <w:t>плано</w:t>
            </w:r>
          </w:p>
          <w:p w:rsidR="00862C2F" w:rsidRPr="00BA283F" w:rsidRDefault="00862C2F" w:rsidP="0020392C">
            <w:pPr>
              <w:pStyle w:val="Table"/>
            </w:pPr>
            <w:r w:rsidRPr="00BA283F">
              <w:t xml:space="preserve">вым </w:t>
            </w:r>
          </w:p>
          <w:p w:rsidR="00862C2F" w:rsidRPr="00BA283F" w:rsidRDefault="00862C2F" w:rsidP="0020392C">
            <w:pPr>
              <w:pStyle w:val="Table"/>
            </w:pPr>
            <w:r w:rsidRPr="00BA283F">
              <w:t>перио</w:t>
            </w:r>
          </w:p>
          <w:p w:rsidR="00862C2F" w:rsidRPr="00BA283F" w:rsidRDefault="00862C2F" w:rsidP="0020392C">
            <w:pPr>
              <w:pStyle w:val="Table"/>
            </w:pPr>
            <w:r w:rsidRPr="00BA283F">
              <w:lastRenderedPageBreak/>
              <w:t xml:space="preserve">дом </w:t>
            </w:r>
          </w:p>
        </w:tc>
      </w:tr>
      <w:tr w:rsidR="00862C2F" w:rsidRPr="00BA283F" w:rsidTr="00B764EB">
        <w:trPr>
          <w:trHeight w:val="240"/>
        </w:trPr>
        <w:tc>
          <w:tcPr>
            <w:tcW w:w="420"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lastRenderedPageBreak/>
              <w:t xml:space="preserve">1 </w:t>
            </w:r>
          </w:p>
        </w:tc>
        <w:tc>
          <w:tcPr>
            <w:tcW w:w="103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2 </w:t>
            </w:r>
          </w:p>
        </w:tc>
        <w:tc>
          <w:tcPr>
            <w:tcW w:w="1597"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3 </w:t>
            </w:r>
          </w:p>
        </w:tc>
        <w:tc>
          <w:tcPr>
            <w:tcW w:w="1070"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4 </w:t>
            </w:r>
          </w:p>
        </w:tc>
        <w:tc>
          <w:tcPr>
            <w:tcW w:w="1073"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5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6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7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8 </w:t>
            </w:r>
          </w:p>
        </w:tc>
        <w:tc>
          <w:tcPr>
            <w:tcW w:w="865"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9 </w:t>
            </w:r>
          </w:p>
        </w:tc>
        <w:tc>
          <w:tcPr>
            <w:tcW w:w="44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10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11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12 </w:t>
            </w:r>
          </w:p>
        </w:tc>
        <w:tc>
          <w:tcPr>
            <w:tcW w:w="86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13 </w:t>
            </w:r>
          </w:p>
        </w:tc>
      </w:tr>
      <w:tr w:rsidR="00862C2F" w:rsidRPr="00BA283F" w:rsidTr="00B764EB">
        <w:trPr>
          <w:trHeight w:val="298"/>
        </w:trPr>
        <w:tc>
          <w:tcPr>
            <w:tcW w:w="420"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103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1597"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1070"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1073"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865"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86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r>
      <w:tr w:rsidR="00862C2F" w:rsidRPr="00BA283F" w:rsidTr="00B764EB">
        <w:trPr>
          <w:trHeight w:val="278"/>
        </w:trPr>
        <w:tc>
          <w:tcPr>
            <w:tcW w:w="420"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103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1597"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1070"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1073"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865"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86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r>
      <w:tr w:rsidR="00862C2F" w:rsidRPr="00BA283F" w:rsidTr="00B764EB">
        <w:trPr>
          <w:trHeight w:val="468"/>
        </w:trPr>
        <w:tc>
          <w:tcPr>
            <w:tcW w:w="420" w:type="dxa"/>
            <w:tcBorders>
              <w:top w:val="single" w:sz="4" w:space="0" w:color="000000"/>
              <w:left w:val="single" w:sz="4" w:space="0" w:color="000000"/>
              <w:bottom w:val="single" w:sz="4" w:space="0" w:color="000000"/>
              <w:right w:val="nil"/>
            </w:tcBorders>
          </w:tcPr>
          <w:p w:rsidR="00862C2F" w:rsidRPr="00BA283F" w:rsidRDefault="00862C2F" w:rsidP="0020392C">
            <w:pPr>
              <w:pStyle w:val="Table"/>
            </w:pPr>
          </w:p>
        </w:tc>
        <w:tc>
          <w:tcPr>
            <w:tcW w:w="1032" w:type="dxa"/>
            <w:tcBorders>
              <w:top w:val="single" w:sz="4" w:space="0" w:color="000000"/>
              <w:left w:val="nil"/>
              <w:bottom w:val="single" w:sz="4" w:space="0" w:color="000000"/>
              <w:right w:val="nil"/>
            </w:tcBorders>
          </w:tcPr>
          <w:p w:rsidR="00862C2F" w:rsidRPr="00BA283F" w:rsidRDefault="00862C2F" w:rsidP="0020392C">
            <w:pPr>
              <w:pStyle w:val="Table"/>
            </w:pPr>
          </w:p>
        </w:tc>
        <w:tc>
          <w:tcPr>
            <w:tcW w:w="3740" w:type="dxa"/>
            <w:gridSpan w:val="3"/>
            <w:tcBorders>
              <w:top w:val="single" w:sz="4" w:space="0" w:color="000000"/>
              <w:left w:val="nil"/>
              <w:bottom w:val="single" w:sz="4" w:space="0" w:color="000000"/>
              <w:right w:val="single" w:sz="4" w:space="0" w:color="000000"/>
            </w:tcBorders>
          </w:tcPr>
          <w:p w:rsidR="00862C2F" w:rsidRPr="00BA283F" w:rsidRDefault="00862C2F" w:rsidP="0020392C">
            <w:pPr>
              <w:pStyle w:val="Table"/>
            </w:pPr>
            <w:r w:rsidRPr="00BA283F">
              <w:t xml:space="preserve">ИТОГО по услуге </w:t>
            </w:r>
          </w:p>
          <w:p w:rsidR="00862C2F" w:rsidRPr="00BA283F" w:rsidRDefault="00862C2F" w:rsidP="0020392C">
            <w:pPr>
              <w:pStyle w:val="Table"/>
            </w:pPr>
            <w:r w:rsidRPr="00BA283F">
              <w:t xml:space="preserve">_____________________________________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865"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86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r>
      <w:tr w:rsidR="00862C2F" w:rsidRPr="00BA283F" w:rsidTr="00B764EB">
        <w:trPr>
          <w:trHeight w:val="240"/>
        </w:trPr>
        <w:tc>
          <w:tcPr>
            <w:tcW w:w="420" w:type="dxa"/>
            <w:tcBorders>
              <w:top w:val="single" w:sz="4" w:space="0" w:color="000000"/>
              <w:left w:val="single" w:sz="4" w:space="0" w:color="000000"/>
              <w:bottom w:val="single" w:sz="4" w:space="0" w:color="000000"/>
              <w:right w:val="nil"/>
            </w:tcBorders>
          </w:tcPr>
          <w:p w:rsidR="00862C2F" w:rsidRPr="00BA283F" w:rsidRDefault="00862C2F" w:rsidP="0020392C">
            <w:pPr>
              <w:pStyle w:val="Table"/>
            </w:pPr>
          </w:p>
        </w:tc>
        <w:tc>
          <w:tcPr>
            <w:tcW w:w="1032" w:type="dxa"/>
            <w:tcBorders>
              <w:top w:val="single" w:sz="4" w:space="0" w:color="000000"/>
              <w:left w:val="nil"/>
              <w:bottom w:val="single" w:sz="4" w:space="0" w:color="000000"/>
              <w:right w:val="nil"/>
            </w:tcBorders>
          </w:tcPr>
          <w:p w:rsidR="00862C2F" w:rsidRPr="00BA283F" w:rsidRDefault="00862C2F" w:rsidP="0020392C">
            <w:pPr>
              <w:pStyle w:val="Table"/>
            </w:pPr>
          </w:p>
        </w:tc>
        <w:tc>
          <w:tcPr>
            <w:tcW w:w="3740" w:type="dxa"/>
            <w:gridSpan w:val="3"/>
            <w:tcBorders>
              <w:top w:val="single" w:sz="4" w:space="0" w:color="000000"/>
              <w:left w:val="nil"/>
              <w:bottom w:val="single" w:sz="4" w:space="0" w:color="000000"/>
              <w:right w:val="nil"/>
            </w:tcBorders>
          </w:tcPr>
          <w:p w:rsidR="00862C2F" w:rsidRPr="00BA283F" w:rsidRDefault="00862C2F" w:rsidP="0020392C">
            <w:pPr>
              <w:pStyle w:val="Table"/>
            </w:pPr>
          </w:p>
        </w:tc>
        <w:tc>
          <w:tcPr>
            <w:tcW w:w="2189" w:type="dxa"/>
            <w:gridSpan w:val="4"/>
            <w:tcBorders>
              <w:top w:val="single" w:sz="4" w:space="0" w:color="000000"/>
              <w:left w:val="nil"/>
              <w:bottom w:val="single" w:sz="4" w:space="0" w:color="000000"/>
              <w:right w:val="single" w:sz="4" w:space="0" w:color="000000"/>
            </w:tcBorders>
          </w:tcPr>
          <w:p w:rsidR="00862C2F" w:rsidRPr="00BA283F" w:rsidRDefault="00862C2F" w:rsidP="0020392C">
            <w:pPr>
              <w:pStyle w:val="Table"/>
            </w:pPr>
            <w:r w:rsidRPr="00BA283F">
              <w:t xml:space="preserve">по КБК___ </w:t>
            </w:r>
          </w:p>
        </w:tc>
        <w:tc>
          <w:tcPr>
            <w:tcW w:w="44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86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r>
      <w:tr w:rsidR="00862C2F" w:rsidRPr="00BA283F" w:rsidTr="00B764EB">
        <w:trPr>
          <w:trHeight w:val="240"/>
        </w:trPr>
        <w:tc>
          <w:tcPr>
            <w:tcW w:w="420" w:type="dxa"/>
            <w:tcBorders>
              <w:top w:val="single" w:sz="4" w:space="0" w:color="000000"/>
              <w:left w:val="single" w:sz="4" w:space="0" w:color="000000"/>
              <w:bottom w:val="single" w:sz="4" w:space="0" w:color="000000"/>
              <w:right w:val="nil"/>
            </w:tcBorders>
          </w:tcPr>
          <w:p w:rsidR="00862C2F" w:rsidRPr="00BA283F" w:rsidRDefault="00862C2F" w:rsidP="0020392C">
            <w:pPr>
              <w:pStyle w:val="Table"/>
            </w:pPr>
          </w:p>
        </w:tc>
        <w:tc>
          <w:tcPr>
            <w:tcW w:w="1032" w:type="dxa"/>
            <w:tcBorders>
              <w:top w:val="single" w:sz="4" w:space="0" w:color="000000"/>
              <w:left w:val="nil"/>
              <w:bottom w:val="single" w:sz="4" w:space="0" w:color="000000"/>
              <w:right w:val="nil"/>
            </w:tcBorders>
          </w:tcPr>
          <w:p w:rsidR="00862C2F" w:rsidRPr="00BA283F" w:rsidRDefault="00862C2F" w:rsidP="0020392C">
            <w:pPr>
              <w:pStyle w:val="Table"/>
            </w:pPr>
          </w:p>
        </w:tc>
        <w:tc>
          <w:tcPr>
            <w:tcW w:w="3740" w:type="dxa"/>
            <w:gridSpan w:val="3"/>
            <w:tcBorders>
              <w:top w:val="single" w:sz="4" w:space="0" w:color="000000"/>
              <w:left w:val="nil"/>
              <w:bottom w:val="single" w:sz="4" w:space="0" w:color="000000"/>
              <w:right w:val="nil"/>
            </w:tcBorders>
          </w:tcPr>
          <w:p w:rsidR="00862C2F" w:rsidRPr="00BA283F" w:rsidRDefault="00862C2F" w:rsidP="0020392C">
            <w:pPr>
              <w:pStyle w:val="Table"/>
            </w:pPr>
          </w:p>
        </w:tc>
        <w:tc>
          <w:tcPr>
            <w:tcW w:w="2189" w:type="dxa"/>
            <w:gridSpan w:val="4"/>
            <w:tcBorders>
              <w:top w:val="single" w:sz="4" w:space="0" w:color="000000"/>
              <w:left w:val="nil"/>
              <w:bottom w:val="single" w:sz="4" w:space="0" w:color="000000"/>
              <w:right w:val="single" w:sz="4" w:space="0" w:color="000000"/>
            </w:tcBorders>
          </w:tcPr>
          <w:p w:rsidR="00862C2F" w:rsidRPr="00BA283F" w:rsidRDefault="00862C2F" w:rsidP="0020392C">
            <w:pPr>
              <w:pStyle w:val="Table"/>
            </w:pPr>
            <w:r w:rsidRPr="00BA283F">
              <w:t xml:space="preserve">по КБК___ </w:t>
            </w:r>
          </w:p>
        </w:tc>
        <w:tc>
          <w:tcPr>
            <w:tcW w:w="44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86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r>
      <w:tr w:rsidR="00862C2F" w:rsidRPr="00BA283F" w:rsidTr="00B764EB">
        <w:trPr>
          <w:trHeight w:val="300"/>
        </w:trPr>
        <w:tc>
          <w:tcPr>
            <w:tcW w:w="420"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103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1597"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1070"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1073"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865"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86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r>
      <w:tr w:rsidR="00862C2F" w:rsidRPr="00BA283F" w:rsidTr="00B764EB">
        <w:trPr>
          <w:trHeight w:val="276"/>
        </w:trPr>
        <w:tc>
          <w:tcPr>
            <w:tcW w:w="420"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103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1597"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1070"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1073"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865"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86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r>
      <w:tr w:rsidR="00862C2F" w:rsidRPr="00BA283F" w:rsidTr="00B764EB">
        <w:trPr>
          <w:trHeight w:val="470"/>
        </w:trPr>
        <w:tc>
          <w:tcPr>
            <w:tcW w:w="420" w:type="dxa"/>
            <w:tcBorders>
              <w:top w:val="single" w:sz="4" w:space="0" w:color="000000"/>
              <w:left w:val="single" w:sz="4" w:space="0" w:color="000000"/>
              <w:bottom w:val="single" w:sz="4" w:space="0" w:color="000000"/>
              <w:right w:val="nil"/>
            </w:tcBorders>
          </w:tcPr>
          <w:p w:rsidR="00862C2F" w:rsidRPr="00BA283F" w:rsidRDefault="00862C2F" w:rsidP="0020392C">
            <w:pPr>
              <w:pStyle w:val="Table"/>
            </w:pPr>
          </w:p>
        </w:tc>
        <w:tc>
          <w:tcPr>
            <w:tcW w:w="1032" w:type="dxa"/>
            <w:tcBorders>
              <w:top w:val="single" w:sz="4" w:space="0" w:color="000000"/>
              <w:left w:val="nil"/>
              <w:bottom w:val="single" w:sz="4" w:space="0" w:color="000000"/>
              <w:right w:val="nil"/>
            </w:tcBorders>
          </w:tcPr>
          <w:p w:rsidR="00862C2F" w:rsidRPr="00BA283F" w:rsidRDefault="00862C2F" w:rsidP="0020392C">
            <w:pPr>
              <w:pStyle w:val="Table"/>
            </w:pPr>
          </w:p>
        </w:tc>
        <w:tc>
          <w:tcPr>
            <w:tcW w:w="3740" w:type="dxa"/>
            <w:gridSpan w:val="3"/>
            <w:tcBorders>
              <w:top w:val="single" w:sz="4" w:space="0" w:color="000000"/>
              <w:left w:val="nil"/>
              <w:bottom w:val="single" w:sz="4" w:space="0" w:color="000000"/>
              <w:right w:val="single" w:sz="4" w:space="0" w:color="000000"/>
            </w:tcBorders>
          </w:tcPr>
          <w:p w:rsidR="00862C2F" w:rsidRPr="00BA283F" w:rsidRDefault="00862C2F" w:rsidP="0020392C">
            <w:pPr>
              <w:pStyle w:val="Table"/>
            </w:pPr>
            <w:r w:rsidRPr="00BA283F">
              <w:t xml:space="preserve">ИТОГО по услуге _____________________________________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865"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86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r>
      <w:tr w:rsidR="00862C2F" w:rsidRPr="00BA283F" w:rsidTr="00B764EB">
        <w:trPr>
          <w:trHeight w:val="240"/>
        </w:trPr>
        <w:tc>
          <w:tcPr>
            <w:tcW w:w="420" w:type="dxa"/>
            <w:tcBorders>
              <w:top w:val="single" w:sz="4" w:space="0" w:color="000000"/>
              <w:left w:val="single" w:sz="4" w:space="0" w:color="000000"/>
              <w:bottom w:val="single" w:sz="4" w:space="0" w:color="000000"/>
              <w:right w:val="nil"/>
            </w:tcBorders>
          </w:tcPr>
          <w:p w:rsidR="00862C2F" w:rsidRPr="00BA283F" w:rsidRDefault="00862C2F" w:rsidP="0020392C">
            <w:pPr>
              <w:pStyle w:val="Table"/>
            </w:pPr>
          </w:p>
        </w:tc>
        <w:tc>
          <w:tcPr>
            <w:tcW w:w="1032" w:type="dxa"/>
            <w:tcBorders>
              <w:top w:val="single" w:sz="4" w:space="0" w:color="000000"/>
              <w:left w:val="nil"/>
              <w:bottom w:val="single" w:sz="4" w:space="0" w:color="000000"/>
              <w:right w:val="nil"/>
            </w:tcBorders>
          </w:tcPr>
          <w:p w:rsidR="00862C2F" w:rsidRPr="00BA283F" w:rsidRDefault="00862C2F" w:rsidP="0020392C">
            <w:pPr>
              <w:pStyle w:val="Table"/>
            </w:pPr>
          </w:p>
        </w:tc>
        <w:tc>
          <w:tcPr>
            <w:tcW w:w="3740" w:type="dxa"/>
            <w:gridSpan w:val="3"/>
            <w:tcBorders>
              <w:top w:val="single" w:sz="4" w:space="0" w:color="000000"/>
              <w:left w:val="nil"/>
              <w:bottom w:val="single" w:sz="4" w:space="0" w:color="000000"/>
              <w:right w:val="nil"/>
            </w:tcBorders>
          </w:tcPr>
          <w:p w:rsidR="00862C2F" w:rsidRPr="00BA283F" w:rsidRDefault="00862C2F" w:rsidP="0020392C">
            <w:pPr>
              <w:pStyle w:val="Table"/>
            </w:pPr>
          </w:p>
        </w:tc>
        <w:tc>
          <w:tcPr>
            <w:tcW w:w="2189" w:type="dxa"/>
            <w:gridSpan w:val="4"/>
            <w:tcBorders>
              <w:top w:val="single" w:sz="4" w:space="0" w:color="000000"/>
              <w:left w:val="nil"/>
              <w:bottom w:val="single" w:sz="4" w:space="0" w:color="000000"/>
              <w:right w:val="single" w:sz="4" w:space="0" w:color="000000"/>
            </w:tcBorders>
          </w:tcPr>
          <w:p w:rsidR="00862C2F" w:rsidRPr="00BA283F" w:rsidRDefault="00862C2F" w:rsidP="0020392C">
            <w:pPr>
              <w:pStyle w:val="Table"/>
            </w:pPr>
            <w:r w:rsidRPr="00BA283F">
              <w:t xml:space="preserve">по КБК___ </w:t>
            </w:r>
          </w:p>
        </w:tc>
        <w:tc>
          <w:tcPr>
            <w:tcW w:w="44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86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r>
      <w:tr w:rsidR="00862C2F" w:rsidRPr="00BA283F" w:rsidTr="00B764EB">
        <w:trPr>
          <w:trHeight w:val="240"/>
        </w:trPr>
        <w:tc>
          <w:tcPr>
            <w:tcW w:w="420" w:type="dxa"/>
            <w:tcBorders>
              <w:top w:val="single" w:sz="4" w:space="0" w:color="000000"/>
              <w:left w:val="single" w:sz="4" w:space="0" w:color="000000"/>
              <w:bottom w:val="single" w:sz="4" w:space="0" w:color="000000"/>
              <w:right w:val="nil"/>
            </w:tcBorders>
          </w:tcPr>
          <w:p w:rsidR="00862C2F" w:rsidRPr="00BA283F" w:rsidRDefault="00862C2F" w:rsidP="0020392C">
            <w:pPr>
              <w:pStyle w:val="Table"/>
            </w:pPr>
          </w:p>
        </w:tc>
        <w:tc>
          <w:tcPr>
            <w:tcW w:w="1032" w:type="dxa"/>
            <w:tcBorders>
              <w:top w:val="single" w:sz="4" w:space="0" w:color="000000"/>
              <w:left w:val="nil"/>
              <w:bottom w:val="single" w:sz="4" w:space="0" w:color="000000"/>
              <w:right w:val="nil"/>
            </w:tcBorders>
          </w:tcPr>
          <w:p w:rsidR="00862C2F" w:rsidRPr="00BA283F" w:rsidRDefault="00862C2F" w:rsidP="0020392C">
            <w:pPr>
              <w:pStyle w:val="Table"/>
            </w:pPr>
          </w:p>
        </w:tc>
        <w:tc>
          <w:tcPr>
            <w:tcW w:w="3740" w:type="dxa"/>
            <w:gridSpan w:val="3"/>
            <w:tcBorders>
              <w:top w:val="single" w:sz="4" w:space="0" w:color="000000"/>
              <w:left w:val="nil"/>
              <w:bottom w:val="single" w:sz="4" w:space="0" w:color="000000"/>
              <w:right w:val="nil"/>
            </w:tcBorders>
          </w:tcPr>
          <w:p w:rsidR="00862C2F" w:rsidRPr="00BA283F" w:rsidRDefault="00862C2F" w:rsidP="0020392C">
            <w:pPr>
              <w:pStyle w:val="Table"/>
            </w:pPr>
          </w:p>
        </w:tc>
        <w:tc>
          <w:tcPr>
            <w:tcW w:w="2189" w:type="dxa"/>
            <w:gridSpan w:val="4"/>
            <w:tcBorders>
              <w:top w:val="single" w:sz="4" w:space="0" w:color="000000"/>
              <w:left w:val="nil"/>
              <w:bottom w:val="single" w:sz="4" w:space="0" w:color="000000"/>
              <w:right w:val="single" w:sz="4" w:space="0" w:color="000000"/>
            </w:tcBorders>
          </w:tcPr>
          <w:p w:rsidR="00862C2F" w:rsidRPr="00BA283F" w:rsidRDefault="00862C2F" w:rsidP="0020392C">
            <w:pPr>
              <w:pStyle w:val="Table"/>
            </w:pPr>
            <w:r w:rsidRPr="00BA283F">
              <w:t xml:space="preserve">по КБК___ </w:t>
            </w:r>
          </w:p>
        </w:tc>
        <w:tc>
          <w:tcPr>
            <w:tcW w:w="44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442"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c>
          <w:tcPr>
            <w:tcW w:w="864" w:type="dxa"/>
            <w:tcBorders>
              <w:top w:val="single" w:sz="4" w:space="0" w:color="000000"/>
              <w:left w:val="single" w:sz="4" w:space="0" w:color="000000"/>
              <w:bottom w:val="single" w:sz="4" w:space="0" w:color="000000"/>
              <w:right w:val="single" w:sz="4" w:space="0" w:color="000000"/>
            </w:tcBorders>
          </w:tcPr>
          <w:p w:rsidR="00862C2F" w:rsidRPr="00BA283F" w:rsidRDefault="00862C2F" w:rsidP="0020392C">
            <w:pPr>
              <w:pStyle w:val="Table"/>
            </w:pPr>
            <w:r w:rsidRPr="00BA283F">
              <w:t xml:space="preserve"> </w:t>
            </w:r>
          </w:p>
        </w:tc>
      </w:tr>
    </w:tbl>
    <w:p w:rsidR="00862C2F" w:rsidRPr="00BA283F" w:rsidRDefault="00862C2F" w:rsidP="00BA283F"/>
    <w:p w:rsidR="00862C2F" w:rsidRPr="00BA283F" w:rsidRDefault="00862C2F" w:rsidP="00BA283F">
      <w:r w:rsidRPr="00BA283F">
        <w:t xml:space="preserve">Руководитель </w:t>
      </w:r>
    </w:p>
    <w:p w:rsidR="00862C2F" w:rsidRPr="00BA283F" w:rsidRDefault="00862C2F" w:rsidP="00BA283F">
      <w:r w:rsidRPr="00BA283F">
        <w:t>Уполномоченного органа</w:t>
      </w:r>
      <w:r w:rsidR="00BA283F">
        <w:t xml:space="preserve"> </w:t>
      </w:r>
      <w:r w:rsidRPr="00BA283F">
        <w:rPr>
          <w:rFonts w:eastAsia="Calibri"/>
          <w:noProof/>
        </w:rPr>
        <mc:AlternateContent>
          <mc:Choice Requires="wpg">
            <w:drawing>
              <wp:inline distT="0" distB="0" distL="0" distR="0" wp14:anchorId="4D4CEAFF" wp14:editId="1AE007D7">
                <wp:extent cx="3781934" cy="6096"/>
                <wp:effectExtent l="0" t="0" r="0" b="0"/>
                <wp:docPr id="2" name="Group 96008"/>
                <wp:cNvGraphicFramePr/>
                <a:graphic xmlns:a="http://schemas.openxmlformats.org/drawingml/2006/main">
                  <a:graphicData uri="http://schemas.microsoft.com/office/word/2010/wordprocessingGroup">
                    <wpg:wgp>
                      <wpg:cNvGrpSpPr/>
                      <wpg:grpSpPr>
                        <a:xfrm>
                          <a:off x="0" y="0"/>
                          <a:ext cx="3781934" cy="6096"/>
                          <a:chOff x="0" y="0"/>
                          <a:chExt cx="3781934" cy="6096"/>
                        </a:xfrm>
                      </wpg:grpSpPr>
                      <wps:wsp>
                        <wps:cNvPr id="3" name="Shape 110157"/>
                        <wps:cNvSpPr/>
                        <wps:spPr>
                          <a:xfrm>
                            <a:off x="0" y="0"/>
                            <a:ext cx="893375" cy="9144"/>
                          </a:xfrm>
                          <a:custGeom>
                            <a:avLst/>
                            <a:gdLst/>
                            <a:ahLst/>
                            <a:cxnLst/>
                            <a:rect l="0" t="0" r="0" b="0"/>
                            <a:pathLst>
                              <a:path w="893375" h="9144">
                                <a:moveTo>
                                  <a:pt x="0" y="0"/>
                                </a:moveTo>
                                <a:lnTo>
                                  <a:pt x="893375" y="0"/>
                                </a:lnTo>
                                <a:lnTo>
                                  <a:pt x="893375" y="9144"/>
                                </a:lnTo>
                                <a:lnTo>
                                  <a:pt x="0" y="9144"/>
                                </a:lnTo>
                                <a:lnTo>
                                  <a:pt x="0" y="0"/>
                                </a:lnTo>
                              </a:path>
                            </a:pathLst>
                          </a:custGeom>
                          <a:solidFill>
                            <a:srgbClr val="000000"/>
                          </a:solidFill>
                          <a:ln w="0" cap="flat">
                            <a:noFill/>
                            <a:miter lim="127000"/>
                          </a:ln>
                          <a:effectLst/>
                        </wps:spPr>
                        <wps:bodyPr/>
                      </wps:wsp>
                      <wps:wsp>
                        <wps:cNvPr id="4" name="Shape 110158"/>
                        <wps:cNvSpPr/>
                        <wps:spPr>
                          <a:xfrm>
                            <a:off x="984748" y="0"/>
                            <a:ext cx="995160" cy="9144"/>
                          </a:xfrm>
                          <a:custGeom>
                            <a:avLst/>
                            <a:gdLst/>
                            <a:ahLst/>
                            <a:cxnLst/>
                            <a:rect l="0" t="0" r="0" b="0"/>
                            <a:pathLst>
                              <a:path w="995160" h="9144">
                                <a:moveTo>
                                  <a:pt x="0" y="0"/>
                                </a:moveTo>
                                <a:lnTo>
                                  <a:pt x="995160" y="0"/>
                                </a:lnTo>
                                <a:lnTo>
                                  <a:pt x="995160" y="9144"/>
                                </a:lnTo>
                                <a:lnTo>
                                  <a:pt x="0" y="9144"/>
                                </a:lnTo>
                                <a:lnTo>
                                  <a:pt x="0" y="0"/>
                                </a:lnTo>
                              </a:path>
                            </a:pathLst>
                          </a:custGeom>
                          <a:solidFill>
                            <a:srgbClr val="000000"/>
                          </a:solidFill>
                          <a:ln w="0" cap="flat">
                            <a:noFill/>
                            <a:miter lim="127000"/>
                          </a:ln>
                          <a:effectLst/>
                        </wps:spPr>
                        <wps:bodyPr/>
                      </wps:wsp>
                      <wps:wsp>
                        <wps:cNvPr id="5" name="Shape 110159"/>
                        <wps:cNvSpPr/>
                        <wps:spPr>
                          <a:xfrm>
                            <a:off x="2100712" y="0"/>
                            <a:ext cx="1681222" cy="9144"/>
                          </a:xfrm>
                          <a:custGeom>
                            <a:avLst/>
                            <a:gdLst/>
                            <a:ahLst/>
                            <a:cxnLst/>
                            <a:rect l="0" t="0" r="0" b="0"/>
                            <a:pathLst>
                              <a:path w="1681222" h="9144">
                                <a:moveTo>
                                  <a:pt x="0" y="0"/>
                                </a:moveTo>
                                <a:lnTo>
                                  <a:pt x="1681222" y="0"/>
                                </a:lnTo>
                                <a:lnTo>
                                  <a:pt x="1681222"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id="Group 96008" o:spid="_x0000_s1026" style="width:297.8pt;height:.5pt;mso-position-horizontal-relative:char;mso-position-vertical-relative:line" coordsize="3781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">
                <v:shape id="Shape 110157" o:spid="_x0000_s1027" style="position:absolute;width:8933;height:91;visibility:visible;mso-wrap-style:square;v-text-anchor:top" coordsize="89337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bizsQA&#10;AADaAAAADwAAAGRycy9kb3ducmV2LnhtbESPQWvCQBSE74L/YXkFb3VTC1Kjq5RCsYhFTau9PrLP&#10;bDD7NmTXGPvr3ULB4zAz3zCzRWcr0VLjS8cKnoYJCOLc6ZILBd9f748vIHxA1lg5JgVX8rCY93sz&#10;TLW78I7aLBQiQtinqMCEUKdS+tyQRT90NXH0jq6xGKJsCqkbvES4reQoScbSYslxwWBNb4byU3a2&#10;Csqfw6c2++N18rtct9vN/rwygZQaPHSvUxCBunAP/7c/tIJn+LsSb4C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W4s7EAAAA2gAAAA8AAAAAAAAAAAAAAAAAmAIAAGRycy9k&#10;b3ducmV2LnhtbFBLBQYAAAAABAAEAPUAAACJAwAAAAA=&#10;" path="m,l893375,r,9144l,9144,,e" fillcolor="black" stroked="f" strokeweight="0">
                  <v:stroke miterlimit="83231f" joinstyle="miter"/>
                  <v:path arrowok="t" textboxrect="0,0,893375,9144"/>
                </v:shape>
                <v:shape id="Shape 110158" o:spid="_x0000_s1028" style="position:absolute;left:9847;width:9952;height:91;visibility:visible;mso-wrap-style:square;v-text-anchor:top" coordsize="99516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z68YA&#10;AADaAAAADwAAAGRycy9kb3ducmV2LnhtbESPT2vCQBTE70K/w/IKXkQ3LdKG6EakUCrag1pRvD2y&#10;L3/a7Ns0u2r89q5Q6HGYmd8w01lnanGm1lWWFTyNIhDEmdUVFwp2X+/DGITzyBpry6TgSg5m6UNv&#10;iom2F97QeesLESDsElRQet8kUrqsJINuZBvi4OW2NeiDbAupW7wEuKnlcxS9SIMVh4USG3orKfvZ&#10;noyC+Li55r8fY7la778P89fP5QDXqFT/sZtPQHjq/H/4r73QCsZwvxJugEx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e/z68YAAADaAAAADwAAAAAAAAAAAAAAAACYAgAAZHJz&#10;L2Rvd25yZXYueG1sUEsFBgAAAAAEAAQA9QAAAIsDAAAAAA==&#10;" path="m,l995160,r,9144l,9144,,e" fillcolor="black" stroked="f" strokeweight="0">
                  <v:stroke miterlimit="83231f" joinstyle="miter"/>
                  <v:path arrowok="t" textboxrect="0,0,995160,9144"/>
                </v:shape>
                <v:shape id="Shape 110159" o:spid="_x0000_s1029" style="position:absolute;left:21007;width:16812;height:91;visibility:visible;mso-wrap-style:square;v-text-anchor:top" coordsize="16812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uIr8MA&#10;AADaAAAADwAAAGRycy9kb3ducmV2LnhtbESPT4vCMBTE7wt+h/CEva2pgl2tRqkuwoIe/NODx0fz&#10;bIvNS2mi1m+/EYQ9DjPzG2a+7Ewt7tS6yrKC4SACQZxbXXGhIDttviYgnEfWWFsmBU9ysFz0PuaY&#10;aPvgA92PvhABwi5BBaX3TSKly0sy6Aa2IQ7exbYGfZBtIXWLjwA3tRxFUSwNVhwWSmxoXVJ+Pd6M&#10;gnhdrW77n2x6jsejIjvvUvzepkp99rt0BsJT5//D7/avVjCG15VwA+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0uIr8MAAADaAAAADwAAAAAAAAAAAAAAAACYAgAAZHJzL2Rv&#10;d25yZXYueG1sUEsFBgAAAAAEAAQA9QAAAIgDAAAAAA==&#10;" path="m,l1681222,r,9144l,9144,,e" fillcolor="black" stroked="f" strokeweight="0">
                  <v:stroke miterlimit="83231f" joinstyle="miter"/>
                  <v:path arrowok="t" textboxrect="0,0,1681222,9144"/>
                </v:shape>
                <w10:anchorlock/>
              </v:group>
            </w:pict>
          </mc:Fallback>
        </mc:AlternateContent>
      </w:r>
    </w:p>
    <w:p w:rsidR="00862C2F" w:rsidRPr="00BA283F" w:rsidRDefault="00862C2F" w:rsidP="00BA283F">
      <w:r w:rsidRPr="00BA283F">
        <w:t xml:space="preserve"> (должность)</w:t>
      </w:r>
      <w:r w:rsidR="00BA283F">
        <w:t xml:space="preserve"> </w:t>
      </w:r>
      <w:r w:rsidRPr="00BA283F">
        <w:t xml:space="preserve">(подпись) (расшифровка подписи) </w:t>
      </w:r>
    </w:p>
    <w:p w:rsidR="00862C2F" w:rsidRPr="00BA283F" w:rsidRDefault="00862C2F" w:rsidP="00BA283F">
      <w:r w:rsidRPr="00BA283F">
        <w:t xml:space="preserve">"__" ______ 20__ г. </w:t>
      </w:r>
    </w:p>
    <w:p w:rsidR="00862C2F" w:rsidRPr="00BA283F" w:rsidRDefault="00862C2F" w:rsidP="00BA283F">
      <w:r w:rsidRPr="00BA283F">
        <w:t xml:space="preserve">______________________________ </w:t>
      </w:r>
    </w:p>
    <w:p w:rsidR="00862C2F" w:rsidRPr="00BA283F" w:rsidRDefault="00862C2F" w:rsidP="00BA283F"/>
    <w:p w:rsidR="00862C2F" w:rsidRPr="00BA283F" w:rsidRDefault="00862C2F" w:rsidP="00BA283F">
      <w:r w:rsidRPr="00BA283F">
        <w:t>Приложение формируется в случае заключения соглашения о финансовом обеспечении (возмещении) затрат, связанных с оказанием</w:t>
      </w:r>
      <w:r w:rsidR="00BA283F">
        <w:t xml:space="preserve"> </w:t>
      </w:r>
      <w:r w:rsidRPr="00BA283F">
        <w:t>муниципальной(ых) услуги (услуг) в социальной сфере в соответствии с социальным сертификатом, в случае предоставления исполнителем</w:t>
      </w:r>
      <w:r w:rsidR="00BA283F">
        <w:t xml:space="preserve"> </w:t>
      </w:r>
      <w:r w:rsidRPr="00BA283F">
        <w:t>муниципальных услуг социального сертификата в уполномоченный орган или без предоставления социального сертификата в соответствии с</w:t>
      </w:r>
      <w:r w:rsidRPr="0020392C">
        <w:t xml:space="preserve"> частью 12 статьи 20</w:t>
      </w:r>
      <w:hyperlink r:id="rId26">
        <w:r w:rsidRPr="00BA283F">
          <w:rPr>
            <w:rStyle w:val="af2"/>
          </w:rPr>
          <w:t xml:space="preserve"> </w:t>
        </w:r>
      </w:hyperlink>
      <w:r w:rsidRPr="00BA283F">
        <w:t xml:space="preserve">Федерального закона (далее соответственно – Соглашение, Услуга (Услуги), Исполнитель, социальный сертификат). </w:t>
      </w:r>
    </w:p>
    <w:p w:rsidR="00862C2F" w:rsidRPr="00BA283F" w:rsidRDefault="00862C2F" w:rsidP="00BA283F">
      <w:r w:rsidRPr="00BA283F">
        <w:t xml:space="preserve">Сведения об объеме (размере) Субсидии, подлежащей предоставлению Исполнителю, формируются автоматически на основании данных сформированных в пункте 2 настоящего расчета. </w:t>
      </w:r>
    </w:p>
    <w:p w:rsidR="00862C2F" w:rsidRPr="00BA283F" w:rsidRDefault="00862C2F" w:rsidP="00BA283F">
      <w:r w:rsidRPr="00BA283F">
        <w:t xml:space="preserve">Информация, предусматриваемая в пункте 2 настоящего расчета, формируется нарастающим итогом. </w:t>
      </w:r>
    </w:p>
    <w:p w:rsidR="00862C2F" w:rsidRPr="00BA283F" w:rsidRDefault="00862C2F" w:rsidP="00BA283F">
      <w:r w:rsidRPr="00BA283F">
        <w:t xml:space="preserve">Формируется на основании сформированной в соответствии с Положением о структуре реестра исполнителей муниципальных услуг в социальной сфере в соответствии с социальным сертификатом на получение муниципальной услуги в социальной сфере и порядке формирования информации, включаемой в такой реестр, утвержденным постановлением Правительства Российской Федерации от 13.02.2021 № 183, реестровой записи об Исполнителе. </w:t>
      </w:r>
    </w:p>
    <w:p w:rsidR="00862C2F" w:rsidRPr="00BA283F" w:rsidRDefault="00862C2F" w:rsidP="00BA283F">
      <w:r w:rsidRPr="00BA283F">
        <w:t xml:space="preserve">Заполняется в соответствии с информацией, включенной в реестр потребителей услуг, имеющих право на получение муниципальной услуги в социальной сфере в соответствии с социальным сертификатом, формируемый в соответствии с </w:t>
      </w:r>
      <w:r w:rsidRPr="0020392C">
        <w:t>частью 3 статьи 20</w:t>
      </w:r>
      <w:hyperlink r:id="rId27">
        <w:r w:rsidRPr="00BA283F">
          <w:rPr>
            <w:rStyle w:val="af2"/>
          </w:rPr>
          <w:t xml:space="preserve"> </w:t>
        </w:r>
      </w:hyperlink>
      <w:r w:rsidRPr="00BA283F">
        <w:t xml:space="preserve">Федерального закона (далее - реестр потребителей). </w:t>
      </w:r>
    </w:p>
    <w:p w:rsidR="00862C2F" w:rsidRPr="00BA283F" w:rsidRDefault="00862C2F" w:rsidP="00BA283F">
      <w:r w:rsidRPr="00BA283F">
        <w:t xml:space="preserve">Заполняется в соответствии с информацией, включенной в реестр потребителей, и рассчитывается как произведение значения нормативных затрат на </w:t>
      </w:r>
      <w:r w:rsidRPr="00BA283F">
        <w:lastRenderedPageBreak/>
        <w:t xml:space="preserve">оказание Услуги (Услуг) и объема оказания Услуги (Услуг), подлежащих оказанию потребителям услуг. В случае оказания Исполнителем Услуги (Услуг), предусматривающей </w:t>
      </w:r>
    </w:p>
    <w:p w:rsidR="00862C2F" w:rsidRPr="00BA283F" w:rsidRDefault="00862C2F" w:rsidP="00BA283F">
      <w:r w:rsidRPr="00BA283F">
        <w:t xml:space="preserve">(предусматривающих) взимание платы за счет собственных средств потребителей услуг (их представителей), при расчете Субсидии, нормативные затраты на оказание Услуги (Услуг) подлежат уменьшению на установленный Уполномоченным органом размер платы. </w:t>
      </w:r>
    </w:p>
    <w:p w:rsidR="0020392C" w:rsidRDefault="0020392C" w:rsidP="00BA283F"/>
    <w:p w:rsidR="00862C2F" w:rsidRPr="0020392C" w:rsidRDefault="00862C2F" w:rsidP="0020392C">
      <w:pPr>
        <w:jc w:val="right"/>
        <w:rPr>
          <w:rFonts w:cs="Arial"/>
          <w:b/>
          <w:bCs/>
          <w:kern w:val="28"/>
          <w:sz w:val="32"/>
          <w:szCs w:val="32"/>
        </w:rPr>
      </w:pPr>
      <w:r w:rsidRPr="0020392C">
        <w:rPr>
          <w:rFonts w:cs="Arial"/>
          <w:b/>
          <w:bCs/>
          <w:kern w:val="28"/>
          <w:sz w:val="32"/>
          <w:szCs w:val="32"/>
        </w:rPr>
        <w:t>Приложение № 3</w:t>
      </w:r>
    </w:p>
    <w:p w:rsidR="00862C2F" w:rsidRPr="0020392C" w:rsidRDefault="00862C2F" w:rsidP="0020392C">
      <w:pPr>
        <w:jc w:val="right"/>
        <w:rPr>
          <w:rFonts w:cs="Arial"/>
          <w:b/>
          <w:bCs/>
          <w:kern w:val="28"/>
          <w:sz w:val="32"/>
          <w:szCs w:val="32"/>
        </w:rPr>
      </w:pPr>
      <w:r w:rsidRPr="0020392C">
        <w:rPr>
          <w:rFonts w:cs="Arial"/>
          <w:b/>
          <w:bCs/>
          <w:kern w:val="28"/>
          <w:sz w:val="32"/>
          <w:szCs w:val="32"/>
        </w:rPr>
        <w:t xml:space="preserve">к Типовой форме соглашения, заключаемого по результатам отбора исполнителей муниципальных услуг в социальной сфере </w:t>
      </w:r>
    </w:p>
    <w:p w:rsidR="00862C2F" w:rsidRPr="0020392C" w:rsidRDefault="00862C2F" w:rsidP="0020392C">
      <w:pPr>
        <w:jc w:val="right"/>
        <w:rPr>
          <w:rFonts w:cs="Arial"/>
          <w:b/>
          <w:bCs/>
          <w:kern w:val="28"/>
          <w:sz w:val="32"/>
          <w:szCs w:val="32"/>
        </w:rPr>
      </w:pPr>
    </w:p>
    <w:p w:rsidR="00862C2F" w:rsidRPr="0020392C" w:rsidRDefault="00862C2F" w:rsidP="0020392C">
      <w:pPr>
        <w:jc w:val="right"/>
        <w:rPr>
          <w:rFonts w:cs="Arial"/>
          <w:b/>
          <w:bCs/>
          <w:kern w:val="28"/>
          <w:sz w:val="32"/>
          <w:szCs w:val="32"/>
        </w:rPr>
      </w:pPr>
      <w:r w:rsidRPr="0020392C">
        <w:rPr>
          <w:rFonts w:cs="Arial"/>
          <w:b/>
          <w:bCs/>
          <w:kern w:val="28"/>
          <w:sz w:val="32"/>
          <w:szCs w:val="32"/>
        </w:rPr>
        <w:t xml:space="preserve">Приложение № ___ </w:t>
      </w:r>
    </w:p>
    <w:p w:rsidR="00862C2F" w:rsidRPr="0020392C" w:rsidRDefault="00862C2F" w:rsidP="0020392C">
      <w:pPr>
        <w:jc w:val="right"/>
        <w:rPr>
          <w:rFonts w:cs="Arial"/>
          <w:b/>
          <w:bCs/>
          <w:kern w:val="28"/>
          <w:sz w:val="32"/>
          <w:szCs w:val="32"/>
        </w:rPr>
      </w:pPr>
      <w:r w:rsidRPr="0020392C">
        <w:rPr>
          <w:rFonts w:cs="Arial"/>
          <w:b/>
          <w:bCs/>
          <w:kern w:val="28"/>
          <w:sz w:val="32"/>
          <w:szCs w:val="32"/>
        </w:rPr>
        <w:t xml:space="preserve">к соглашению от _______ № ____ </w:t>
      </w:r>
    </w:p>
    <w:p w:rsidR="00862C2F" w:rsidRPr="0020392C" w:rsidRDefault="00862C2F" w:rsidP="0020392C">
      <w:pPr>
        <w:jc w:val="right"/>
        <w:rPr>
          <w:rFonts w:cs="Arial"/>
          <w:b/>
          <w:bCs/>
          <w:kern w:val="28"/>
          <w:sz w:val="32"/>
          <w:szCs w:val="32"/>
        </w:rPr>
      </w:pPr>
      <w:r w:rsidRPr="0020392C">
        <w:rPr>
          <w:rFonts w:cs="Arial"/>
          <w:b/>
          <w:bCs/>
          <w:kern w:val="28"/>
          <w:sz w:val="32"/>
          <w:szCs w:val="32"/>
        </w:rPr>
        <w:t xml:space="preserve">(Приложение № ___ </w:t>
      </w:r>
    </w:p>
    <w:p w:rsidR="00862C2F" w:rsidRPr="0020392C" w:rsidRDefault="00862C2F" w:rsidP="0020392C">
      <w:pPr>
        <w:jc w:val="right"/>
        <w:rPr>
          <w:rFonts w:cs="Arial"/>
          <w:b/>
          <w:bCs/>
          <w:kern w:val="28"/>
          <w:sz w:val="32"/>
          <w:szCs w:val="32"/>
        </w:rPr>
      </w:pPr>
      <w:r w:rsidRPr="0020392C">
        <w:rPr>
          <w:rFonts w:cs="Arial"/>
          <w:b/>
          <w:bCs/>
          <w:kern w:val="28"/>
          <w:sz w:val="32"/>
          <w:szCs w:val="32"/>
        </w:rPr>
        <w:t xml:space="preserve">к Дополнительному соглашению </w:t>
      </w:r>
    </w:p>
    <w:p w:rsidR="00862C2F" w:rsidRPr="0020392C" w:rsidRDefault="0020392C" w:rsidP="0020392C">
      <w:pPr>
        <w:jc w:val="right"/>
        <w:rPr>
          <w:rFonts w:cs="Arial"/>
          <w:b/>
          <w:bCs/>
          <w:kern w:val="28"/>
          <w:sz w:val="32"/>
          <w:szCs w:val="32"/>
        </w:rPr>
      </w:pPr>
      <w:r w:rsidRPr="0020392C">
        <w:rPr>
          <w:rFonts w:cs="Arial"/>
          <w:b/>
          <w:bCs/>
          <w:kern w:val="28"/>
          <w:sz w:val="32"/>
          <w:szCs w:val="32"/>
        </w:rPr>
        <w:t>от ________________ № ____)</w:t>
      </w:r>
      <w:r w:rsidR="00862C2F" w:rsidRPr="0020392C">
        <w:rPr>
          <w:rFonts w:cs="Arial"/>
          <w:b/>
          <w:bCs/>
          <w:kern w:val="28"/>
          <w:sz w:val="32"/>
          <w:szCs w:val="32"/>
        </w:rPr>
        <w:t xml:space="preserve"> </w:t>
      </w:r>
    </w:p>
    <w:p w:rsidR="00862C2F" w:rsidRPr="0020392C" w:rsidRDefault="00862C2F" w:rsidP="0020392C">
      <w:pPr>
        <w:jc w:val="right"/>
        <w:rPr>
          <w:rFonts w:cs="Arial"/>
          <w:b/>
          <w:bCs/>
          <w:kern w:val="28"/>
          <w:sz w:val="32"/>
          <w:szCs w:val="32"/>
        </w:rPr>
      </w:pPr>
      <w:r w:rsidRPr="0020392C">
        <w:rPr>
          <w:rFonts w:cs="Arial"/>
          <w:b/>
          <w:bCs/>
          <w:kern w:val="28"/>
          <w:sz w:val="32"/>
          <w:szCs w:val="32"/>
        </w:rPr>
        <w:t xml:space="preserve"> </w:t>
      </w:r>
    </w:p>
    <w:p w:rsidR="00862C2F" w:rsidRDefault="00862C2F" w:rsidP="0020392C">
      <w:pPr>
        <w:jc w:val="center"/>
        <w:rPr>
          <w:rFonts w:cs="Arial"/>
          <w:b/>
          <w:bCs/>
          <w:kern w:val="32"/>
          <w:sz w:val="32"/>
          <w:szCs w:val="32"/>
        </w:rPr>
      </w:pPr>
      <w:r w:rsidRPr="0020392C">
        <w:rPr>
          <w:rFonts w:cs="Arial"/>
          <w:b/>
          <w:bCs/>
          <w:kern w:val="32"/>
          <w:sz w:val="32"/>
          <w:szCs w:val="32"/>
        </w:rPr>
        <w:t>План-график перечисления Субсидии (Изменения в план-график перечисления Субсидии)</w:t>
      </w:r>
      <w:r w:rsidR="00BA283F" w:rsidRPr="0020392C">
        <w:rPr>
          <w:rFonts w:cs="Arial"/>
          <w:b/>
          <w:bCs/>
          <w:kern w:val="32"/>
          <w:sz w:val="32"/>
          <w:szCs w:val="32"/>
        </w:rPr>
        <w:t xml:space="preserve"> </w:t>
      </w:r>
    </w:p>
    <w:p w:rsidR="006A1F61" w:rsidRPr="0020392C" w:rsidRDefault="006A1F61" w:rsidP="0020392C">
      <w:pPr>
        <w:jc w:val="center"/>
        <w:rPr>
          <w:rFonts w:cs="Arial"/>
          <w:b/>
          <w:bCs/>
          <w:kern w:val="32"/>
          <w:sz w:val="32"/>
          <w:szCs w:val="32"/>
        </w:rPr>
      </w:pPr>
    </w:p>
    <w:p w:rsidR="00862C2F" w:rsidRPr="00BA283F" w:rsidRDefault="00862C2F" w:rsidP="00BA283F">
      <w:r w:rsidRPr="00BA283F">
        <w:rPr>
          <w:noProof/>
        </w:rPr>
        <w:drawing>
          <wp:inline distT="0" distB="0" distL="0" distR="0" wp14:anchorId="1F36ACCF" wp14:editId="0F905592">
            <wp:extent cx="5772150" cy="4181475"/>
            <wp:effectExtent l="0" t="0" r="0" b="9525"/>
            <wp:docPr id="84508" name="Picture 105844"/>
            <wp:cNvGraphicFramePr/>
            <a:graphic xmlns:a="http://schemas.openxmlformats.org/drawingml/2006/main">
              <a:graphicData uri="http://schemas.openxmlformats.org/drawingml/2006/picture">
                <pic:pic xmlns:pic="http://schemas.openxmlformats.org/drawingml/2006/picture">
                  <pic:nvPicPr>
                    <pic:cNvPr id="105844" name="Picture 105844"/>
                    <pic:cNvPicPr/>
                  </pic:nvPicPr>
                  <pic:blipFill>
                    <a:blip r:embed="rId28"/>
                    <a:stretch>
                      <a:fillRect/>
                    </a:stretch>
                  </pic:blipFill>
                  <pic:spPr>
                    <a:xfrm>
                      <a:off x="0" y="0"/>
                      <a:ext cx="5772933" cy="4182042"/>
                    </a:xfrm>
                    <a:prstGeom prst="rect">
                      <a:avLst/>
                    </a:prstGeom>
                  </pic:spPr>
                </pic:pic>
              </a:graphicData>
            </a:graphic>
          </wp:inline>
        </w:drawing>
      </w:r>
    </w:p>
    <w:p w:rsidR="00862C2F" w:rsidRPr="00BA283F" w:rsidRDefault="00BA283F" w:rsidP="00BA283F">
      <w:r>
        <w:rPr>
          <w:rFonts w:eastAsia="Calibri"/>
        </w:rPr>
        <w:lastRenderedPageBreak/>
        <w:t xml:space="preserve"> </w:t>
      </w:r>
    </w:p>
    <w:p w:rsidR="00862C2F" w:rsidRPr="00BA283F" w:rsidRDefault="00862C2F" w:rsidP="00BA283F">
      <w:r w:rsidRPr="00BA283F">
        <w:t xml:space="preserve">Указывается в случае заключения Дополнительного соглашения к Соглашению. </w:t>
      </w:r>
    </w:p>
    <w:p w:rsidR="00862C2F" w:rsidRPr="00BA283F" w:rsidRDefault="00862C2F" w:rsidP="00BA283F">
      <w:r w:rsidRPr="00BA283F">
        <w:t xml:space="preserve">Заполняется в случае, если Исполнителем является физическое лицо. </w:t>
      </w:r>
    </w:p>
    <w:p w:rsidR="00862C2F" w:rsidRPr="00BA283F" w:rsidRDefault="00862C2F" w:rsidP="00BA283F">
      <w:r w:rsidRPr="00BA283F">
        <w:t xml:space="preserve">Указывается в случае, если Субсидия предоставляется в целях достижения результатов (выполнения мероприятий) структурных элементов муниципальной программы (результатов федерального проекта). В кодовой зоне указываются 4 и 5 разряды целевой статьи расходов федерального бюджета. </w:t>
      </w:r>
    </w:p>
    <w:p w:rsidR="00862C2F" w:rsidRPr="00BA283F" w:rsidRDefault="00862C2F" w:rsidP="00BA283F">
      <w:r w:rsidRPr="00BA283F">
        <w:t xml:space="preserve">При представлении уточненного плана-графика указывается номер очередного внесения изменения в приложение (например, «1», «2», «3», «...»). </w:t>
      </w:r>
    </w:p>
    <w:p w:rsidR="0020392C" w:rsidRDefault="00862C2F" w:rsidP="00BA283F">
      <w:pPr>
        <w:rPr>
          <w:rFonts w:eastAsia="Calibri"/>
        </w:rPr>
      </w:pPr>
      <w:r w:rsidRPr="00BA283F">
        <w:t>Указывается в соответствии с пунктом 2.4 Соглашения.</w:t>
      </w:r>
      <w:r w:rsidRPr="00BA283F">
        <w:rPr>
          <w:rFonts w:eastAsia="Calibri"/>
        </w:rPr>
        <w:t xml:space="preserve"> </w:t>
      </w:r>
    </w:p>
    <w:p w:rsidR="0020392C" w:rsidRDefault="0020392C" w:rsidP="00BA283F">
      <w:pPr>
        <w:rPr>
          <w:rFonts w:eastAsia="Calibri"/>
        </w:rPr>
      </w:pPr>
    </w:p>
    <w:p w:rsidR="00862C2F" w:rsidRPr="0020392C" w:rsidRDefault="00933CA9" w:rsidP="0020392C">
      <w:pPr>
        <w:jc w:val="right"/>
        <w:rPr>
          <w:rFonts w:cs="Arial"/>
          <w:b/>
          <w:bCs/>
          <w:kern w:val="28"/>
          <w:sz w:val="32"/>
          <w:szCs w:val="32"/>
        </w:rPr>
      </w:pPr>
      <w:r w:rsidRPr="0020392C">
        <w:rPr>
          <w:rFonts w:cs="Arial"/>
          <w:b/>
          <w:bCs/>
          <w:kern w:val="28"/>
          <w:sz w:val="32"/>
          <w:szCs w:val="32"/>
        </w:rPr>
        <w:t>Приложение № 4</w:t>
      </w:r>
    </w:p>
    <w:p w:rsidR="00862C2F" w:rsidRPr="0020392C" w:rsidRDefault="00862C2F" w:rsidP="0020392C">
      <w:pPr>
        <w:jc w:val="right"/>
        <w:rPr>
          <w:rFonts w:cs="Arial"/>
          <w:b/>
          <w:bCs/>
          <w:kern w:val="28"/>
          <w:sz w:val="32"/>
          <w:szCs w:val="32"/>
        </w:rPr>
      </w:pPr>
      <w:r w:rsidRPr="0020392C">
        <w:rPr>
          <w:rFonts w:cs="Arial"/>
          <w:b/>
          <w:bCs/>
          <w:kern w:val="28"/>
          <w:sz w:val="32"/>
          <w:szCs w:val="32"/>
        </w:rPr>
        <w:t xml:space="preserve">к Типовой форме соглашения, заключаемого по результатам отбора исполнителей муниципальных услуг в социальной сфере </w:t>
      </w:r>
    </w:p>
    <w:p w:rsidR="00862C2F" w:rsidRPr="0020392C" w:rsidRDefault="00862C2F" w:rsidP="0020392C">
      <w:pPr>
        <w:jc w:val="right"/>
        <w:rPr>
          <w:rFonts w:cs="Arial"/>
          <w:b/>
          <w:bCs/>
          <w:kern w:val="28"/>
          <w:sz w:val="32"/>
          <w:szCs w:val="32"/>
        </w:rPr>
      </w:pPr>
      <w:r w:rsidRPr="0020392C">
        <w:rPr>
          <w:rFonts w:cs="Arial"/>
          <w:b/>
          <w:bCs/>
          <w:kern w:val="28"/>
          <w:sz w:val="32"/>
          <w:szCs w:val="32"/>
        </w:rPr>
        <w:t xml:space="preserve"> </w:t>
      </w:r>
    </w:p>
    <w:p w:rsidR="00862C2F" w:rsidRPr="0020392C" w:rsidRDefault="00862C2F" w:rsidP="0020392C">
      <w:pPr>
        <w:jc w:val="right"/>
        <w:rPr>
          <w:rFonts w:cs="Arial"/>
          <w:b/>
          <w:bCs/>
          <w:kern w:val="28"/>
          <w:sz w:val="32"/>
          <w:szCs w:val="32"/>
        </w:rPr>
      </w:pPr>
      <w:r w:rsidRPr="0020392C">
        <w:rPr>
          <w:rFonts w:cs="Arial"/>
          <w:b/>
          <w:bCs/>
          <w:kern w:val="28"/>
          <w:sz w:val="32"/>
          <w:szCs w:val="32"/>
        </w:rPr>
        <w:t xml:space="preserve">Приложение № ___ </w:t>
      </w:r>
    </w:p>
    <w:p w:rsidR="00862C2F" w:rsidRPr="0020392C" w:rsidRDefault="00862C2F" w:rsidP="0020392C">
      <w:pPr>
        <w:jc w:val="right"/>
        <w:rPr>
          <w:rFonts w:cs="Arial"/>
          <w:b/>
          <w:bCs/>
          <w:kern w:val="28"/>
          <w:sz w:val="32"/>
          <w:szCs w:val="32"/>
        </w:rPr>
      </w:pPr>
      <w:r w:rsidRPr="0020392C">
        <w:rPr>
          <w:rFonts w:cs="Arial"/>
          <w:b/>
          <w:bCs/>
          <w:kern w:val="28"/>
          <w:sz w:val="32"/>
          <w:szCs w:val="32"/>
        </w:rPr>
        <w:t xml:space="preserve">к Соглашению от ____________ № _____ </w:t>
      </w:r>
    </w:p>
    <w:p w:rsidR="00862C2F" w:rsidRPr="0020392C" w:rsidRDefault="00862C2F" w:rsidP="0020392C">
      <w:pPr>
        <w:jc w:val="right"/>
        <w:rPr>
          <w:rFonts w:cs="Arial"/>
          <w:b/>
          <w:bCs/>
          <w:kern w:val="28"/>
          <w:sz w:val="32"/>
          <w:szCs w:val="32"/>
        </w:rPr>
      </w:pPr>
      <w:r w:rsidRPr="0020392C">
        <w:rPr>
          <w:rFonts w:eastAsia="Courier New" w:cs="Arial"/>
          <w:b/>
          <w:bCs/>
          <w:kern w:val="28"/>
          <w:sz w:val="32"/>
          <w:szCs w:val="32"/>
        </w:rPr>
        <w:t xml:space="preserve"> </w:t>
      </w:r>
    </w:p>
    <w:p w:rsidR="00862C2F" w:rsidRPr="0020392C" w:rsidRDefault="00862C2F" w:rsidP="0020392C">
      <w:pPr>
        <w:jc w:val="center"/>
        <w:rPr>
          <w:rFonts w:cs="Arial"/>
          <w:b/>
          <w:bCs/>
          <w:kern w:val="32"/>
          <w:sz w:val="32"/>
          <w:szCs w:val="32"/>
        </w:rPr>
      </w:pPr>
      <w:r w:rsidRPr="0020392C">
        <w:rPr>
          <w:rFonts w:cs="Arial"/>
          <w:b/>
          <w:bCs/>
          <w:kern w:val="32"/>
          <w:sz w:val="32"/>
          <w:szCs w:val="32"/>
        </w:rPr>
        <w:t xml:space="preserve">Расчет средств Субсидии, подлежащих возврату в местный бюджет </w:t>
      </w:r>
    </w:p>
    <w:p w:rsidR="00862C2F" w:rsidRPr="00BA283F" w:rsidRDefault="00862C2F" w:rsidP="00BA283F">
      <w:r w:rsidRPr="00BA283F">
        <w:t xml:space="preserve"> </w:t>
      </w:r>
    </w:p>
    <w:p w:rsidR="00862C2F" w:rsidRPr="00BA283F" w:rsidRDefault="00862C2F" w:rsidP="00BA283F">
      <w:r w:rsidRPr="00BA283F">
        <w:t xml:space="preserve">Наименование Уполномоченного органа______________________________ </w:t>
      </w:r>
    </w:p>
    <w:p w:rsidR="00862C2F" w:rsidRDefault="00862C2F" w:rsidP="00BA283F">
      <w:r w:rsidRPr="00BA283F">
        <w:t xml:space="preserve">Наименование Исполнителя ________________________________________ </w:t>
      </w:r>
    </w:p>
    <w:p w:rsidR="0020392C" w:rsidRDefault="0020392C" w:rsidP="00BA283F"/>
    <w:tbl>
      <w:tblPr>
        <w:tblStyle w:val="TableGrid"/>
        <w:tblW w:w="5191" w:type="pct"/>
        <w:tblInd w:w="-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left w:w="43" w:type="dxa"/>
        </w:tblCellMar>
        <w:tblLook w:val="04A0" w:firstRow="1" w:lastRow="0" w:firstColumn="1" w:lastColumn="0" w:noHBand="0" w:noVBand="1"/>
      </w:tblPr>
      <w:tblGrid>
        <w:gridCol w:w="232"/>
        <w:gridCol w:w="232"/>
        <w:gridCol w:w="545"/>
        <w:gridCol w:w="606"/>
        <w:gridCol w:w="548"/>
        <w:gridCol w:w="437"/>
        <w:gridCol w:w="435"/>
        <w:gridCol w:w="262"/>
        <w:gridCol w:w="377"/>
        <w:gridCol w:w="390"/>
        <w:gridCol w:w="843"/>
        <w:gridCol w:w="388"/>
        <w:gridCol w:w="566"/>
        <w:gridCol w:w="743"/>
        <w:gridCol w:w="244"/>
        <w:gridCol w:w="388"/>
        <w:gridCol w:w="379"/>
        <w:gridCol w:w="920"/>
        <w:gridCol w:w="388"/>
        <w:gridCol w:w="745"/>
        <w:gridCol w:w="388"/>
      </w:tblGrid>
      <w:tr w:rsidR="0049005D" w:rsidRPr="00BA283F" w:rsidTr="006A1F61">
        <w:trPr>
          <w:trHeight w:val="1133"/>
        </w:trPr>
        <w:tc>
          <w:tcPr>
            <w:tcW w:w="229" w:type="dxa"/>
            <w:vMerge w:val="restart"/>
          </w:tcPr>
          <w:p w:rsidR="00862C2F" w:rsidRPr="00BA283F" w:rsidRDefault="00862C2F" w:rsidP="0049005D">
            <w:pPr>
              <w:pStyle w:val="Table0"/>
            </w:pPr>
            <w:r w:rsidRPr="00BA283F">
              <w:rPr>
                <w:rFonts w:eastAsia="Calibri"/>
                <w:noProof/>
              </w:rPr>
              <mc:AlternateContent>
                <mc:Choice Requires="wpg">
                  <w:drawing>
                    <wp:inline distT="0" distB="0" distL="0" distR="0" wp14:anchorId="524502DD" wp14:editId="3C8BAF5A">
                      <wp:extent cx="158608" cy="1732789"/>
                      <wp:effectExtent l="0" t="0" r="0" b="0"/>
                      <wp:docPr id="6" name="Group 96564"/>
                      <wp:cNvGraphicFramePr/>
                      <a:graphic xmlns:a="http://schemas.openxmlformats.org/drawingml/2006/main">
                        <a:graphicData uri="http://schemas.microsoft.com/office/word/2010/wordprocessingGroup">
                          <wpg:wgp>
                            <wpg:cNvGrpSpPr/>
                            <wpg:grpSpPr>
                              <a:xfrm>
                                <a:off x="0" y="0"/>
                                <a:ext cx="158608" cy="1732789"/>
                                <a:chOff x="0" y="0"/>
                                <a:chExt cx="158608" cy="1732789"/>
                              </a:xfrm>
                            </wpg:grpSpPr>
                            <wps:wsp>
                              <wps:cNvPr id="7" name="Rectangle 5675"/>
                              <wps:cNvSpPr/>
                              <wps:spPr>
                                <a:xfrm rot="-5399999">
                                  <a:off x="-990757" y="537196"/>
                                  <a:ext cx="2204880" cy="186306"/>
                                </a:xfrm>
                                <a:prstGeom prst="rect">
                                  <a:avLst/>
                                </a:prstGeom>
                                <a:ln>
                                  <a:noFill/>
                                </a:ln>
                              </wps:spPr>
                              <wps:txbx>
                                <w:txbxContent>
                                  <w:p w:rsidR="00CE3093" w:rsidRDefault="00CE3093" w:rsidP="00862C2F">
                                    <w:pPr>
                                      <w:spacing w:after="160" w:line="259" w:lineRule="auto"/>
                                      <w:ind w:firstLine="0"/>
                                      <w:jc w:val="left"/>
                                    </w:pPr>
                                    <w:r>
                                      <w:rPr>
                                        <w:sz w:val="20"/>
                                      </w:rPr>
                                      <w:t>Наименование Услуги (Услуг)</w:t>
                                    </w:r>
                                  </w:p>
                                </w:txbxContent>
                              </wps:txbx>
                              <wps:bodyPr horzOverflow="overflow" vert="horz" lIns="0" tIns="0" rIns="0" bIns="0" rtlCol="0">
                                <a:noAutofit/>
                              </wps:bodyPr>
                            </wps:wsp>
                            <wps:wsp>
                              <wps:cNvPr id="8" name="Rectangle 5676"/>
                              <wps:cNvSpPr/>
                              <wps:spPr>
                                <a:xfrm rot="-5399999">
                                  <a:off x="33242" y="-15197"/>
                                  <a:ext cx="54727" cy="121211"/>
                                </a:xfrm>
                                <a:prstGeom prst="rect">
                                  <a:avLst/>
                                </a:prstGeom>
                                <a:ln>
                                  <a:noFill/>
                                </a:ln>
                              </wps:spPr>
                              <wps:txbx>
                                <w:txbxContent>
                                  <w:p w:rsidR="00CE3093" w:rsidRDefault="00CE3093" w:rsidP="00862C2F">
                                    <w:pPr>
                                      <w:spacing w:after="160" w:line="259" w:lineRule="auto"/>
                                      <w:ind w:firstLine="0"/>
                                      <w:jc w:val="left"/>
                                    </w:pPr>
                                    <w:r>
                                      <w:rPr>
                                        <w:sz w:val="13"/>
                                      </w:rPr>
                                      <w:t>1</w:t>
                                    </w:r>
                                  </w:p>
                                </w:txbxContent>
                              </wps:txbx>
                              <wps:bodyPr horzOverflow="overflow" vert="horz" lIns="0" tIns="0" rIns="0" bIns="0" rtlCol="0">
                                <a:noAutofit/>
                              </wps:bodyPr>
                            </wps:wsp>
                            <wps:wsp>
                              <wps:cNvPr id="9" name="Rectangle 5677"/>
                              <wps:cNvSpPr/>
                              <wps:spPr>
                                <a:xfrm rot="-5399999">
                                  <a:off x="90652" y="-82559"/>
                                  <a:ext cx="42058" cy="186306"/>
                                </a:xfrm>
                                <a:prstGeom prst="rect">
                                  <a:avLst/>
                                </a:prstGeom>
                                <a:ln>
                                  <a:noFill/>
                                </a:ln>
                              </wps:spPr>
                              <wps:txbx>
                                <w:txbxContent>
                                  <w:p w:rsidR="00CE3093" w:rsidRDefault="00CE3093" w:rsidP="00862C2F">
                                    <w:pPr>
                                      <w:spacing w:after="160" w:line="259" w:lineRule="auto"/>
                                      <w:ind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96564" o:spid="_x0000_s1026" style="width:12.5pt;height:136.45pt;mso-position-horizontal-relative:char;mso-position-vertical-relative:line" coordsize="1586,17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">
                      <v:rect id="Rectangle 5675" o:spid="_x0000_s1027" style="position:absolute;left:-9907;top:5372;width:22047;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f4dsMA&#10;AADaAAAADwAAAGRycy9kb3ducmV2LnhtbESPT4vCMBTE7wt+h/AEb2uqyCrVKCJIvSisruLx2bz+&#10;wealNlG7334jCHscZuY3zGzRmko8qHGlZQWDfgSCOLW65FzBz2H9OQHhPLLGyjIp+CUHi3nnY4ax&#10;tk/+psfe5yJA2MWooPC+jqV0aUEGXd/WxMHLbGPQB9nkUjf4DHBTyWEUfUmDJYeFAmtaFZRe93ej&#10;4Dg43E+J2134nN3Go61PdlmeKNXrtsspCE+t/w+/2xutYAyvK+EGy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f4dsMAAADaAAAADwAAAAAAAAAAAAAAAACYAgAAZHJzL2Rv&#10;d25yZXYueG1sUEsFBgAAAAAEAAQA9QAAAIgDAAAAAA==&#10;" filled="f" stroked="f">
                        <v:textbox inset="0,0,0,0">
                          <w:txbxContent>
                            <w:p w:rsidR="00CE3093" w:rsidRDefault="00CE3093" w:rsidP="00862C2F">
                              <w:pPr>
                                <w:spacing w:after="160" w:line="259" w:lineRule="auto"/>
                                <w:ind w:firstLine="0"/>
                                <w:jc w:val="left"/>
                              </w:pPr>
                              <w:r>
                                <w:rPr>
                                  <w:sz w:val="20"/>
                                </w:rPr>
                                <w:t>Наименование Услуги (Услуг)</w:t>
                              </w:r>
                            </w:p>
                          </w:txbxContent>
                        </v:textbox>
                      </v:rect>
                      <v:rect id="Rectangle 5676" o:spid="_x0000_s1028" style="position:absolute;left:332;top:-152;width:547;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hsBMAA&#10;AADaAAAADwAAAGRycy9kb3ducmV2LnhtbERPy4rCMBTdC/MP4Q64s6kyqFSjDIJ0Ngq+hllem9sH&#10;09zUJmr9e7MQXB7Oe77sTC1u1LrKsoJhFIMgzqyuuFBwPKwHUxDOI2usLZOCBzlYLj56c0y0vfOO&#10;bntfiBDCLkEFpfdNIqXLSjLoItsQBy63rUEfYFtI3eI9hJtajuJ4LA1WHBpKbGhVUva/vxoFp+Hh&#10;+pu67Zn/8svka+PTbV6kSvU/u+8ZCE+df4tf7h+tIGwNV8INkI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dhsBMAAAADaAAAADwAAAAAAAAAAAAAAAACYAgAAZHJzL2Rvd25y&#10;ZXYueG1sUEsFBgAAAAAEAAQA9QAAAIUDAAAAAA==&#10;" filled="f" stroked="f">
                        <v:textbox inset="0,0,0,0">
                          <w:txbxContent>
                            <w:p w:rsidR="00CE3093" w:rsidRDefault="00CE3093" w:rsidP="00862C2F">
                              <w:pPr>
                                <w:spacing w:after="160" w:line="259" w:lineRule="auto"/>
                                <w:ind w:firstLine="0"/>
                                <w:jc w:val="left"/>
                              </w:pPr>
                              <w:r>
                                <w:rPr>
                                  <w:sz w:val="13"/>
                                </w:rPr>
                                <w:t>1</w:t>
                              </w:r>
                            </w:p>
                          </w:txbxContent>
                        </v:textbox>
                      </v:rect>
                      <v:rect id="Rectangle 5677" o:spid="_x0000_s1029" style="position:absolute;left:907;top:-826;width:42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TJn8MA&#10;AADaAAAADwAAAGRycy9kb3ducmV2LnhtbESPS2sCQRCE7wH/w9CCtziriNHVUUQIm0uE+MJju9P7&#10;wJ2ezc6o6793hECORVV9Rc2XranEjRpXWlYw6EcgiFOrS84V7Hef7xMQziNrrCyTggc5WC46b3OM&#10;tb3zD922PhcBwi5GBYX3dSylSwsy6Pq2Jg5eZhuDPsgml7rBe4CbSg6jaCwNlhwWCqxpXVB62V6N&#10;gsNgdz0mbnPmU/b7Mfr2ySbLE6V63XY1A+Gp9f/hv/aXVjCF15VwA+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TJn8MAAADaAAAADwAAAAAAAAAAAAAAAACYAgAAZHJzL2Rv&#10;d25yZXYueG1sUEsFBgAAAAAEAAQA9QAAAIgDAAAAAA==&#10;" filled="f" stroked="f">
                        <v:textbox inset="0,0,0,0">
                          <w:txbxContent>
                            <w:p w:rsidR="00CE3093" w:rsidRDefault="00CE3093" w:rsidP="00862C2F">
                              <w:pPr>
                                <w:spacing w:after="160" w:line="259" w:lineRule="auto"/>
                                <w:ind w:firstLine="0"/>
                                <w:jc w:val="left"/>
                              </w:pPr>
                              <w:r>
                                <w:rPr>
                                  <w:sz w:val="20"/>
                                </w:rPr>
                                <w:t xml:space="preserve"> </w:t>
                              </w:r>
                            </w:p>
                          </w:txbxContent>
                        </v:textbox>
                      </v:rect>
                      <w10:anchorlock/>
                    </v:group>
                  </w:pict>
                </mc:Fallback>
              </mc:AlternateContent>
            </w:r>
          </w:p>
        </w:tc>
        <w:tc>
          <w:tcPr>
            <w:tcW w:w="230" w:type="dxa"/>
            <w:vMerge w:val="restart"/>
          </w:tcPr>
          <w:p w:rsidR="00862C2F" w:rsidRPr="00BA283F" w:rsidRDefault="00862C2F" w:rsidP="0049005D">
            <w:pPr>
              <w:pStyle w:val="Table0"/>
            </w:pPr>
            <w:r w:rsidRPr="00BA283F">
              <w:rPr>
                <w:rFonts w:eastAsia="Calibri"/>
                <w:noProof/>
              </w:rPr>
              <mc:AlternateContent>
                <mc:Choice Requires="wpg">
                  <w:drawing>
                    <wp:inline distT="0" distB="0" distL="0" distR="0" wp14:anchorId="55D2EC15" wp14:editId="17B7BA0C">
                      <wp:extent cx="158620" cy="2150251"/>
                      <wp:effectExtent l="0" t="0" r="0" b="0"/>
                      <wp:docPr id="10" name="Group 96607"/>
                      <wp:cNvGraphicFramePr/>
                      <a:graphic xmlns:a="http://schemas.openxmlformats.org/drawingml/2006/main">
                        <a:graphicData uri="http://schemas.microsoft.com/office/word/2010/wordprocessingGroup">
                          <wpg:wgp>
                            <wpg:cNvGrpSpPr/>
                            <wpg:grpSpPr>
                              <a:xfrm>
                                <a:off x="0" y="0"/>
                                <a:ext cx="226183" cy="2773360"/>
                                <a:chOff x="-21335" y="-623108"/>
                                <a:chExt cx="226183" cy="2773360"/>
                              </a:xfrm>
                            </wpg:grpSpPr>
                            <wps:wsp>
                              <wps:cNvPr id="11" name="Rectangle 5678"/>
                              <wps:cNvSpPr/>
                              <wps:spPr>
                                <a:xfrm rot="-5399999">
                                  <a:off x="-1274985" y="670418"/>
                                  <a:ext cx="2773360" cy="186307"/>
                                </a:xfrm>
                                <a:prstGeom prst="rect">
                                  <a:avLst/>
                                </a:prstGeom>
                                <a:ln>
                                  <a:noFill/>
                                </a:ln>
                              </wps:spPr>
                              <wps:txbx>
                                <w:txbxContent>
                                  <w:p w:rsidR="00CE3093" w:rsidRDefault="00CE3093" w:rsidP="00862C2F">
                                    <w:pPr>
                                      <w:spacing w:after="160" w:line="259" w:lineRule="auto"/>
                                      <w:ind w:firstLine="0"/>
                                      <w:jc w:val="left"/>
                                    </w:pPr>
                                    <w:r>
                                      <w:rPr>
                                        <w:sz w:val="20"/>
                                      </w:rPr>
                                      <w:t>Уникальный номер реестровой записи</w:t>
                                    </w:r>
                                  </w:p>
                                </w:txbxContent>
                              </wps:txbx>
                              <wps:bodyPr horzOverflow="overflow" vert="horz" lIns="0" tIns="0" rIns="0" bIns="0" rtlCol="0">
                                <a:noAutofit/>
                              </wps:bodyPr>
                            </wps:wsp>
                            <wps:wsp>
                              <wps:cNvPr id="12" name="Rectangle 86420"/>
                              <wps:cNvSpPr/>
                              <wps:spPr>
                                <a:xfrm rot="-5399999">
                                  <a:off x="29596" y="-28368"/>
                                  <a:ext cx="84117" cy="121211"/>
                                </a:xfrm>
                                <a:prstGeom prst="rect">
                                  <a:avLst/>
                                </a:prstGeom>
                                <a:ln>
                                  <a:noFill/>
                                </a:ln>
                              </wps:spPr>
                              <wps:txbx>
                                <w:txbxContent>
                                  <w:p w:rsidR="00CE3093" w:rsidRDefault="00CE3093" w:rsidP="00862C2F">
                                    <w:pPr>
                                      <w:spacing w:after="160" w:line="259" w:lineRule="auto"/>
                                      <w:ind w:firstLine="0"/>
                                      <w:jc w:val="left"/>
                                    </w:pPr>
                                    <w:r>
                                      <w:rPr>
                                        <w:sz w:val="13"/>
                                      </w:rPr>
                                      <w:t>1</w:t>
                                    </w:r>
                                  </w:p>
                                </w:txbxContent>
                              </wps:txbx>
                              <wps:bodyPr horzOverflow="overflow" vert="horz" lIns="0" tIns="0" rIns="0" bIns="0" rtlCol="0">
                                <a:noAutofit/>
                              </wps:bodyPr>
                            </wps:wsp>
                            <wps:wsp>
                              <wps:cNvPr id="13" name="Rectangle 86421"/>
                              <wps:cNvSpPr/>
                              <wps:spPr>
                                <a:xfrm rot="-5399999">
                                  <a:off x="-2788" y="-60753"/>
                                  <a:ext cx="84117" cy="121211"/>
                                </a:xfrm>
                                <a:prstGeom prst="rect">
                                  <a:avLst/>
                                </a:prstGeom>
                                <a:ln>
                                  <a:noFill/>
                                </a:ln>
                              </wps:spPr>
                              <wps:txbx>
                                <w:txbxContent>
                                  <w:p w:rsidR="00CE3093" w:rsidRDefault="00CE3093" w:rsidP="00862C2F">
                                    <w:pPr>
                                      <w:spacing w:after="160" w:line="259" w:lineRule="auto"/>
                                      <w:ind w:firstLine="0"/>
                                      <w:jc w:val="left"/>
                                    </w:pPr>
                                    <w:r>
                                      <w:rPr>
                                        <w:sz w:val="13"/>
                                      </w:rPr>
                                      <w:t xml:space="preserve"> </w:t>
                                    </w:r>
                                  </w:p>
                                </w:txbxContent>
                              </wps:txbx>
                              <wps:bodyPr horzOverflow="overflow" vert="horz" lIns="0" tIns="0" rIns="0" bIns="0" rtlCol="0">
                                <a:noAutofit/>
                              </wps:bodyPr>
                            </wps:wsp>
                          </wpg:wgp>
                        </a:graphicData>
                      </a:graphic>
                    </wp:inline>
                  </w:drawing>
                </mc:Choice>
                <mc:Fallback>
                  <w:pict>
                    <v:group id="Group 96607" o:spid="_x0000_s1030" style="width:12.5pt;height:169.3pt;mso-position-horizontal-relative:char;mso-position-vertical-relative:line" coordorigin="-213,-6231" coordsize="2261,27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">
                      <v:rect id="Rectangle 5678" o:spid="_x0000_s1031" style="position:absolute;left:-12750;top:6704;width:27733;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7Q28EA&#10;AADbAAAADwAAAGRycy9kb3ducmV2LnhtbERPS2vCQBC+C/0PyxS86SZFtERXKYUSLwrVKh7H7OSB&#10;2dmYXTX+e7cgeJuP7zmzRWdqcaXWVZYVxMMIBHFmdcWFgr/tz+AThPPIGmvLpOBODhbzt94ME21v&#10;/EvXjS9ECGGXoILS+yaR0mUlGXRD2xAHLretQR9gW0jd4i2Em1p+RNFYGqw4NJTY0HdJ2WlzMQp2&#10;8fayT936yIf8PBmtfLrOi1Sp/nv3NQXhqfMv8dO91GF+DP+/hA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u0NvBAAAA2wAAAA8AAAAAAAAAAAAAAAAAmAIAAGRycy9kb3du&#10;cmV2LnhtbFBLBQYAAAAABAAEAPUAAACGAwAAAAA=&#10;" filled="f" stroked="f">
                        <v:textbox inset="0,0,0,0">
                          <w:txbxContent>
                            <w:p w:rsidR="00CE3093" w:rsidRDefault="00CE3093" w:rsidP="00862C2F">
                              <w:pPr>
                                <w:spacing w:after="160" w:line="259" w:lineRule="auto"/>
                                <w:ind w:firstLine="0"/>
                                <w:jc w:val="left"/>
                              </w:pPr>
                              <w:r>
                                <w:rPr>
                                  <w:sz w:val="20"/>
                                </w:rPr>
                                <w:t>Уникальный номер реестровой записи</w:t>
                              </w:r>
                            </w:p>
                          </w:txbxContent>
                        </v:textbox>
                      </v:rect>
                      <v:rect id="Rectangle 86420" o:spid="_x0000_s1032" style="position:absolute;left:296;top:-284;width:840;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xOrMEA&#10;AADbAAAADwAAAGRycy9kb3ducmV2LnhtbERPS4vCMBC+C/6HMMLeNFUWXapRFkHqRWHVFY9jM32w&#10;zaQ2Ueu/NwuCt/n4njNbtKYSN2pcaVnBcBCBIE6tLjlXcNiv+l8gnEfWWFkmBQ9ysJh3OzOMtb3z&#10;D912PhchhF2MCgrv61hKlxZk0A1sTRy4zDYGfYBNLnWD9xBuKjmKorE0WHJoKLCmZUHp3+5qFPwO&#10;99dj4rZnPmWXyefGJ9ssT5T66LXfUxCeWv8Wv9xrHeaP4P+XcIC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8TqzBAAAA2wAAAA8AAAAAAAAAAAAAAAAAmAIAAGRycy9kb3du&#10;cmV2LnhtbFBLBQYAAAAABAAEAPUAAACGAwAAAAA=&#10;" filled="f" stroked="f">
                        <v:textbox inset="0,0,0,0">
                          <w:txbxContent>
                            <w:p w:rsidR="00CE3093" w:rsidRDefault="00CE3093" w:rsidP="00862C2F">
                              <w:pPr>
                                <w:spacing w:after="160" w:line="259" w:lineRule="auto"/>
                                <w:ind w:firstLine="0"/>
                                <w:jc w:val="left"/>
                              </w:pPr>
                              <w:r>
                                <w:rPr>
                                  <w:sz w:val="13"/>
                                </w:rPr>
                                <w:t>1</w:t>
                              </w:r>
                            </w:p>
                          </w:txbxContent>
                        </v:textbox>
                      </v:rect>
                      <v:rect id="Rectangle 86421" o:spid="_x0000_s1033" style="position:absolute;left:-28;top:-607;width:841;height:121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DrN8IA&#10;AADbAAAADwAAAGRycy9kb3ducmV2LnhtbERPS2sCMRC+C/0PYYTeNKsVK1ujFEHWi4JaxeN0M/vA&#10;zWTdRF3/vREKvc3H95zpvDWVuFHjSssKBv0IBHFqdcm5gp/9sjcB4TyyxsoyKXiQg/nsrTPFWNs7&#10;b+m287kIIexiVFB4X8dSurQgg65va+LAZbYx6ANscqkbvIdwU8lhFI2lwZJDQ4E1LQpKz7urUXAY&#10;7K/HxG1++ZRdPkdrn2yyPFHqvdt+f4Hw1Pp/8Z97pcP8D3j9Eg6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cOs3wgAAANsAAAAPAAAAAAAAAAAAAAAAAJgCAABkcnMvZG93&#10;bnJldi54bWxQSwUGAAAAAAQABAD1AAAAhwMAAAAA&#10;" filled="f" stroked="f">
                        <v:textbox inset="0,0,0,0">
                          <w:txbxContent>
                            <w:p w:rsidR="00CE3093" w:rsidRDefault="00CE3093" w:rsidP="00862C2F">
                              <w:pPr>
                                <w:spacing w:after="160" w:line="259" w:lineRule="auto"/>
                                <w:ind w:firstLine="0"/>
                                <w:jc w:val="left"/>
                              </w:pPr>
                              <w:r>
                                <w:rPr>
                                  <w:sz w:val="13"/>
                                </w:rPr>
                                <w:t xml:space="preserve"> </w:t>
                              </w:r>
                            </w:p>
                          </w:txbxContent>
                        </v:textbox>
                      </v:rect>
                      <w10:anchorlock/>
                    </v:group>
                  </w:pict>
                </mc:Fallback>
              </mc:AlternateContent>
            </w:r>
          </w:p>
        </w:tc>
        <w:tc>
          <w:tcPr>
            <w:tcW w:w="1689" w:type="dxa"/>
            <w:gridSpan w:val="3"/>
            <w:vMerge w:val="restart"/>
          </w:tcPr>
          <w:p w:rsidR="00862C2F" w:rsidRPr="00BA283F" w:rsidRDefault="00862C2F" w:rsidP="0049005D">
            <w:pPr>
              <w:pStyle w:val="Table0"/>
            </w:pPr>
            <w:r w:rsidRPr="00BA283F">
              <w:t xml:space="preserve">Показатель, характеризующий </w:t>
            </w:r>
          </w:p>
          <w:p w:rsidR="00862C2F" w:rsidRPr="00BA283F" w:rsidRDefault="00862C2F" w:rsidP="0049005D">
            <w:pPr>
              <w:pStyle w:val="Table0"/>
            </w:pPr>
            <w:r w:rsidRPr="00BA283F">
              <w:t xml:space="preserve">содержание Услуги </w:t>
            </w:r>
          </w:p>
          <w:p w:rsidR="00862C2F" w:rsidRPr="00BA283F" w:rsidRDefault="0049005D" w:rsidP="0049005D">
            <w:pPr>
              <w:pStyle w:val="Table0"/>
            </w:pPr>
            <w:r>
              <w:t>(Услуг)</w:t>
            </w:r>
            <w:r w:rsidR="00862C2F" w:rsidRPr="00BA283F">
              <w:t xml:space="preserve"> </w:t>
            </w:r>
          </w:p>
        </w:tc>
        <w:tc>
          <w:tcPr>
            <w:tcW w:w="868" w:type="dxa"/>
            <w:gridSpan w:val="2"/>
            <w:vMerge w:val="restart"/>
          </w:tcPr>
          <w:p w:rsidR="00862C2F" w:rsidRPr="00BA283F" w:rsidRDefault="00862C2F" w:rsidP="0049005D">
            <w:pPr>
              <w:pStyle w:val="Table0"/>
            </w:pPr>
            <w:r w:rsidRPr="00BA283F">
              <w:t xml:space="preserve">Условия </w:t>
            </w:r>
          </w:p>
          <w:p w:rsidR="00862C2F" w:rsidRPr="00BA283F" w:rsidRDefault="00862C2F" w:rsidP="0049005D">
            <w:pPr>
              <w:pStyle w:val="Table0"/>
            </w:pPr>
            <w:r w:rsidRPr="00BA283F">
              <w:t xml:space="preserve">(формы) оказания Услуги </w:t>
            </w:r>
          </w:p>
          <w:p w:rsidR="00862C2F" w:rsidRPr="00BA283F" w:rsidRDefault="00862C2F" w:rsidP="0049005D">
            <w:pPr>
              <w:pStyle w:val="Table0"/>
            </w:pPr>
            <w:r w:rsidRPr="00BA283F">
              <w:t xml:space="preserve">(Услуг) </w:t>
            </w:r>
          </w:p>
        </w:tc>
        <w:tc>
          <w:tcPr>
            <w:tcW w:w="1884" w:type="dxa"/>
            <w:gridSpan w:val="4"/>
            <w:vAlign w:val="center"/>
          </w:tcPr>
          <w:p w:rsidR="00862C2F" w:rsidRPr="00BA283F" w:rsidRDefault="00862C2F" w:rsidP="0049005D">
            <w:pPr>
              <w:pStyle w:val="Table0"/>
            </w:pPr>
            <w:r w:rsidRPr="00BA283F">
              <w:t>Показатель, характеризующий объем</w:t>
            </w:r>
            <w:r w:rsidR="00BA283F">
              <w:t xml:space="preserve"> </w:t>
            </w:r>
          </w:p>
          <w:p w:rsidR="00862C2F" w:rsidRPr="00BA283F" w:rsidRDefault="00862C2F" w:rsidP="0049005D">
            <w:pPr>
              <w:pStyle w:val="Table0"/>
            </w:pPr>
            <w:r w:rsidRPr="00BA283F">
              <w:t xml:space="preserve">неоказанной(ых) Услуги (Услуг) </w:t>
            </w:r>
          </w:p>
        </w:tc>
        <w:tc>
          <w:tcPr>
            <w:tcW w:w="386" w:type="dxa"/>
            <w:vMerge w:val="restart"/>
          </w:tcPr>
          <w:p w:rsidR="00862C2F" w:rsidRPr="00BA283F" w:rsidRDefault="00862C2F" w:rsidP="0049005D">
            <w:pPr>
              <w:pStyle w:val="Table0"/>
            </w:pPr>
            <w:r w:rsidRPr="00BA283F">
              <w:rPr>
                <w:rFonts w:eastAsia="Calibri"/>
                <w:noProof/>
              </w:rPr>
              <mc:AlternateContent>
                <mc:Choice Requires="wpg">
                  <w:drawing>
                    <wp:inline distT="0" distB="0" distL="0" distR="0" wp14:anchorId="7E691EB8" wp14:editId="21CC7A2C">
                      <wp:extent cx="290945" cy="3063127"/>
                      <wp:effectExtent l="0" t="0" r="0" b="0"/>
                      <wp:docPr id="14" name="Group 96913"/>
                      <wp:cNvGraphicFramePr/>
                      <a:graphic xmlns:a="http://schemas.openxmlformats.org/drawingml/2006/main">
                        <a:graphicData uri="http://schemas.microsoft.com/office/word/2010/wordprocessingGroup">
                          <wpg:wgp>
                            <wpg:cNvGrpSpPr/>
                            <wpg:grpSpPr>
                              <a:xfrm>
                                <a:off x="0" y="0"/>
                                <a:ext cx="290945" cy="3063127"/>
                                <a:chOff x="0" y="0"/>
                                <a:chExt cx="290945" cy="3063127"/>
                              </a:xfrm>
                            </wpg:grpSpPr>
                            <wps:wsp>
                              <wps:cNvPr id="15" name="Rectangle 5696"/>
                              <wps:cNvSpPr/>
                              <wps:spPr>
                                <a:xfrm rot="-5399999">
                                  <a:off x="-1943825" y="932994"/>
                                  <a:ext cx="4073960" cy="186307"/>
                                </a:xfrm>
                                <a:prstGeom prst="rect">
                                  <a:avLst/>
                                </a:prstGeom>
                                <a:ln>
                                  <a:noFill/>
                                </a:ln>
                              </wps:spPr>
                              <wps:txbx>
                                <w:txbxContent>
                                  <w:p w:rsidR="00CE3093" w:rsidRDefault="00CE3093" w:rsidP="00862C2F">
                                    <w:pPr>
                                      <w:spacing w:after="160" w:line="259" w:lineRule="auto"/>
                                      <w:ind w:firstLine="0"/>
                                      <w:jc w:val="left"/>
                                    </w:pPr>
                                    <w:r>
                                      <w:rPr>
                                        <w:sz w:val="20"/>
                                      </w:rPr>
                                      <w:t xml:space="preserve">Нормативные затраты на оказание единицы показателя, </w:t>
                                    </w:r>
                                  </w:p>
                                </w:txbxContent>
                              </wps:txbx>
                              <wps:bodyPr horzOverflow="overflow" vert="horz" lIns="0" tIns="0" rIns="0" bIns="0" rtlCol="0">
                                <a:noAutofit/>
                              </wps:bodyPr>
                            </wps:wsp>
                            <wps:wsp>
                              <wps:cNvPr id="16" name="Rectangle 5697"/>
                              <wps:cNvSpPr/>
                              <wps:spPr>
                                <a:xfrm rot="-5399999">
                                  <a:off x="-1592587" y="1020593"/>
                                  <a:ext cx="3673211" cy="186307"/>
                                </a:xfrm>
                                <a:prstGeom prst="rect">
                                  <a:avLst/>
                                </a:prstGeom>
                                <a:ln>
                                  <a:noFill/>
                                </a:ln>
                              </wps:spPr>
                              <wps:txbx>
                                <w:txbxContent>
                                  <w:p w:rsidR="00CE3093" w:rsidRDefault="00CE3093" w:rsidP="00862C2F">
                                    <w:pPr>
                                      <w:spacing w:after="160" w:line="259" w:lineRule="auto"/>
                                      <w:ind w:firstLine="0"/>
                                      <w:jc w:val="left"/>
                                    </w:pPr>
                                    <w:r>
                                      <w:rPr>
                                        <w:sz w:val="20"/>
                                      </w:rPr>
                                      <w:t>характеризующего объем оказания Услуги (Услуг)</w:t>
                                    </w:r>
                                  </w:p>
                                </w:txbxContent>
                              </wps:txbx>
                              <wps:bodyPr horzOverflow="overflow" vert="horz" lIns="0" tIns="0" rIns="0" bIns="0" rtlCol="0">
                                <a:noAutofit/>
                              </wps:bodyPr>
                            </wps:wsp>
                            <wps:wsp>
                              <wps:cNvPr id="17" name="Rectangle 86392"/>
                              <wps:cNvSpPr/>
                              <wps:spPr>
                                <a:xfrm rot="-5399999">
                                  <a:off x="161932" y="93551"/>
                                  <a:ext cx="84118" cy="121211"/>
                                </a:xfrm>
                                <a:prstGeom prst="rect">
                                  <a:avLst/>
                                </a:prstGeom>
                                <a:ln>
                                  <a:noFill/>
                                </a:ln>
                              </wps:spPr>
                              <wps:txbx>
                                <w:txbxContent>
                                  <w:p w:rsidR="00CE3093" w:rsidRDefault="00CE3093" w:rsidP="00862C2F">
                                    <w:pPr>
                                      <w:spacing w:after="160" w:line="259" w:lineRule="auto"/>
                                      <w:ind w:firstLine="0"/>
                                      <w:jc w:val="left"/>
                                    </w:pPr>
                                    <w:r>
                                      <w:rPr>
                                        <w:sz w:val="13"/>
                                      </w:rPr>
                                      <w:t>3</w:t>
                                    </w:r>
                                  </w:p>
                                </w:txbxContent>
                              </wps:txbx>
                              <wps:bodyPr horzOverflow="overflow" vert="horz" lIns="0" tIns="0" rIns="0" bIns="0" rtlCol="0">
                                <a:noAutofit/>
                              </wps:bodyPr>
                            </wps:wsp>
                            <wps:wsp>
                              <wps:cNvPr id="18" name="Rectangle 86393"/>
                              <wps:cNvSpPr/>
                              <wps:spPr>
                                <a:xfrm rot="-5399999">
                                  <a:off x="129547" y="61166"/>
                                  <a:ext cx="84118" cy="121211"/>
                                </a:xfrm>
                                <a:prstGeom prst="rect">
                                  <a:avLst/>
                                </a:prstGeom>
                                <a:ln>
                                  <a:noFill/>
                                </a:ln>
                              </wps:spPr>
                              <wps:txbx>
                                <w:txbxContent>
                                  <w:p w:rsidR="00CE3093" w:rsidRDefault="00CE3093" w:rsidP="00862C2F">
                                    <w:pPr>
                                      <w:spacing w:after="160" w:line="259" w:lineRule="auto"/>
                                      <w:ind w:firstLine="0"/>
                                      <w:jc w:val="left"/>
                                    </w:pPr>
                                    <w:r>
                                      <w:rPr>
                                        <w:sz w:val="13"/>
                                      </w:rPr>
                                      <w:t xml:space="preserve"> </w:t>
                                    </w:r>
                                  </w:p>
                                </w:txbxContent>
                              </wps:txbx>
                              <wps:bodyPr horzOverflow="overflow" vert="horz" lIns="0" tIns="0" rIns="0" bIns="0" rtlCol="0">
                                <a:noAutofit/>
                              </wps:bodyPr>
                            </wps:wsp>
                          </wpg:wgp>
                        </a:graphicData>
                      </a:graphic>
                    </wp:inline>
                  </w:drawing>
                </mc:Choice>
                <mc:Fallback>
                  <w:pict>
                    <v:group id="Group 96913" o:spid="_x0000_s1034" style="width:22.9pt;height:241.2pt;mso-position-horizontal-relative:char;mso-position-vertical-relative:line" coordsize="2909,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">
                      <v:rect id="Rectangle 5696" o:spid="_x0000_s1035" style="position:absolute;left:-19438;top:9330;width:40739;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XW2MIA&#10;AADbAAAADwAAAGRycy9kb3ducmV2LnhtbERPS2sCMRC+C/0PYYTeNKtUK1ujFEHWi4JaxeN0M/vA&#10;zWTdRF3/vREKvc3H95zpvDWVuFHjSssKBv0IBHFqdcm5gp/9sjcB4TyyxsoyKXiQg/nsrTPFWNs7&#10;b+m287kIIexiVFB4X8dSurQgg65va+LAZbYx6ANscqkbvIdwU8lhFI2lwZJDQ4E1LQpKz7urUXAY&#10;7K/HxG1++ZRdPj/WPtlkeaLUe7f9/gLhqfX/4j/3Sof5I3j9Eg6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1dbYwgAAANsAAAAPAAAAAAAAAAAAAAAAAJgCAABkcnMvZG93&#10;bnJldi54bWxQSwUGAAAAAAQABAD1AAAAhwMAAAAA&#10;" filled="f" stroked="f">
                        <v:textbox inset="0,0,0,0">
                          <w:txbxContent>
                            <w:p w:rsidR="00CE3093" w:rsidRDefault="00CE3093" w:rsidP="00862C2F">
                              <w:pPr>
                                <w:spacing w:after="160" w:line="259" w:lineRule="auto"/>
                                <w:ind w:firstLine="0"/>
                                <w:jc w:val="left"/>
                              </w:pPr>
                              <w:r>
                                <w:rPr>
                                  <w:sz w:val="20"/>
                                </w:rPr>
                                <w:t xml:space="preserve">Нормативные затраты на оказание единицы показателя, </w:t>
                              </w:r>
                            </w:p>
                          </w:txbxContent>
                        </v:textbox>
                      </v:rect>
                      <v:rect id="Rectangle 5697" o:spid="_x0000_s1036" style="position:absolute;left:-15926;top:10206;width:36731;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dIr8MA&#10;AADbAAAADwAAAGRycy9kb3ducmV2LnhtbERPS2vCQBC+C/6HZYTezMYiVlJXEUHipUKTWnqcZicP&#10;zM6m2Y2m/75bKPQ2H99zNrvRtOJGvWssK1hEMQjiwuqGKwVv+XG+BuE8ssbWMin4Jge77XSywUTb&#10;O7/SLfOVCCHsElRQe98lUrqiJoMush1x4ErbG/QB9pXUPd5DuGnlYxyvpMGGQ0ONHR1qKq7ZYBRc&#10;FvnwnrrzJ3+UX0/LF5+eyypV6mE27p9BeBr9v/jPfdJh/gp+fwkHyO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dIr8MAAADbAAAADwAAAAAAAAAAAAAAAACYAgAAZHJzL2Rv&#10;d25yZXYueG1sUEsFBgAAAAAEAAQA9QAAAIgDAAAAAA==&#10;" filled="f" stroked="f">
                        <v:textbox inset="0,0,0,0">
                          <w:txbxContent>
                            <w:p w:rsidR="00CE3093" w:rsidRDefault="00CE3093" w:rsidP="00862C2F">
                              <w:pPr>
                                <w:spacing w:after="160" w:line="259" w:lineRule="auto"/>
                                <w:ind w:firstLine="0"/>
                                <w:jc w:val="left"/>
                              </w:pPr>
                              <w:r>
                                <w:rPr>
                                  <w:sz w:val="20"/>
                                </w:rPr>
                                <w:t>характеризующего объем оказания Услуги (Услуг)</w:t>
                              </w:r>
                            </w:p>
                          </w:txbxContent>
                        </v:textbox>
                      </v:rect>
                      <v:rect id="Rectangle 86392" o:spid="_x0000_s1037" style="position:absolute;left:1618;top:935;width:842;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vtNMMA&#10;AADbAAAADwAAAGRycy9kb3ducmV2LnhtbERPS2vCQBC+C/6HZYTezMZStKSuUgRJLw1obOlxmp08&#10;aHY2zW40/nu3UPA2H99z1tvRtOJMvWssK1hEMQjiwuqGKwWnfD9/BuE8ssbWMim4koPtZjpZY6Lt&#10;hQ90PvpKhBB2CSqove8SKV1Rk0EX2Y44cKXtDfoA+0rqHi8h3LTyMY6X0mDDoaHGjnY1FT/HwSj4&#10;WOTDZ+qyb/4qf1dP7z7NyipV6mE2vr6A8DT6u/jf/abD/BX8/RIOkJ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UvtNMMAAADbAAAADwAAAAAAAAAAAAAAAACYAgAAZHJzL2Rv&#10;d25yZXYueG1sUEsFBgAAAAAEAAQA9QAAAIgDAAAAAA==&#10;" filled="f" stroked="f">
                        <v:textbox inset="0,0,0,0">
                          <w:txbxContent>
                            <w:p w:rsidR="00CE3093" w:rsidRDefault="00CE3093" w:rsidP="00862C2F">
                              <w:pPr>
                                <w:spacing w:after="160" w:line="259" w:lineRule="auto"/>
                                <w:ind w:firstLine="0"/>
                                <w:jc w:val="left"/>
                              </w:pPr>
                              <w:r>
                                <w:rPr>
                                  <w:sz w:val="13"/>
                                </w:rPr>
                                <w:t>3</w:t>
                              </w:r>
                            </w:p>
                          </w:txbxContent>
                        </v:textbox>
                      </v:rect>
                      <v:rect id="Rectangle 86393" o:spid="_x0000_s1038" style="position:absolute;left:1295;top:612;width:841;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R5RsUA&#10;AADbAAAADwAAAGRycy9kb3ducmV2LnhtbESPS2sCQRCE70L+w9ABbzqrhERWRwmCbC4K8RFybHd6&#10;H2SnZ90ZdfPv04eAt26quurrxap3jbpRF2rPBibjBBRx7m3NpYHjYTOagQoR2WLjmQz8UoDV8mmw&#10;wNT6O3/SbR9LJSEcUjRQxdimWoe8Iodh7Fti0QrfOYyydqW2Hd4l3DV6miSv2mHN0lBhS+uK8p/9&#10;1Rk4TQ7XryzszvxdXN5etjHbFWVmzPC5f5+DitTHh/n/+sMKvsDKLzKAX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1HlGxQAAANsAAAAPAAAAAAAAAAAAAAAAAJgCAABkcnMv&#10;ZG93bnJldi54bWxQSwUGAAAAAAQABAD1AAAAigMAAAAA&#10;" filled="f" stroked="f">
                        <v:textbox inset="0,0,0,0">
                          <w:txbxContent>
                            <w:p w:rsidR="00CE3093" w:rsidRDefault="00CE3093" w:rsidP="00862C2F">
                              <w:pPr>
                                <w:spacing w:after="160" w:line="259" w:lineRule="auto"/>
                                <w:ind w:firstLine="0"/>
                                <w:jc w:val="left"/>
                              </w:pPr>
                              <w:r>
                                <w:rPr>
                                  <w:sz w:val="13"/>
                                </w:rPr>
                                <w:t xml:space="preserve"> </w:t>
                              </w:r>
                            </w:p>
                          </w:txbxContent>
                        </v:textbox>
                      </v:rect>
                      <w10:anchorlock/>
                    </v:group>
                  </w:pict>
                </mc:Fallback>
              </mc:AlternateContent>
            </w:r>
          </w:p>
        </w:tc>
        <w:tc>
          <w:tcPr>
            <w:tcW w:w="562" w:type="dxa"/>
            <w:vMerge w:val="restart"/>
          </w:tcPr>
          <w:p w:rsidR="00862C2F" w:rsidRPr="00BA283F" w:rsidRDefault="00862C2F" w:rsidP="0049005D">
            <w:pPr>
              <w:pStyle w:val="Table0"/>
            </w:pPr>
            <w:r w:rsidRPr="00BA283F">
              <w:rPr>
                <w:rFonts w:eastAsia="Calibri"/>
                <w:noProof/>
              </w:rPr>
              <mc:AlternateContent>
                <mc:Choice Requires="wpg">
                  <w:drawing>
                    <wp:inline distT="0" distB="0" distL="0" distR="0" wp14:anchorId="3C77B118" wp14:editId="56D1A7A8">
                      <wp:extent cx="440308" cy="3360665"/>
                      <wp:effectExtent l="0" t="0" r="0" b="0"/>
                      <wp:docPr id="19" name="Group 96955"/>
                      <wp:cNvGraphicFramePr/>
                      <a:graphic xmlns:a="http://schemas.openxmlformats.org/drawingml/2006/main">
                        <a:graphicData uri="http://schemas.microsoft.com/office/word/2010/wordprocessingGroup">
                          <wpg:wgp>
                            <wpg:cNvGrpSpPr/>
                            <wpg:grpSpPr>
                              <a:xfrm>
                                <a:off x="0" y="0"/>
                                <a:ext cx="440308" cy="3360665"/>
                                <a:chOff x="0" y="0"/>
                                <a:chExt cx="440308" cy="3360665"/>
                              </a:xfrm>
                            </wpg:grpSpPr>
                            <wps:wsp>
                              <wps:cNvPr id="20" name="Rectangle 5699"/>
                              <wps:cNvSpPr/>
                              <wps:spPr>
                                <a:xfrm rot="-5399999">
                                  <a:off x="-1756856" y="1417502"/>
                                  <a:ext cx="3700020" cy="186307"/>
                                </a:xfrm>
                                <a:prstGeom prst="rect">
                                  <a:avLst/>
                                </a:prstGeom>
                                <a:ln>
                                  <a:noFill/>
                                </a:ln>
                              </wps:spPr>
                              <wps:txbx>
                                <w:txbxContent>
                                  <w:p w:rsidR="00CE3093" w:rsidRDefault="00CE3093" w:rsidP="00862C2F">
                                    <w:pPr>
                                      <w:spacing w:after="160" w:line="259" w:lineRule="auto"/>
                                      <w:ind w:firstLine="0"/>
                                      <w:jc w:val="left"/>
                                    </w:pPr>
                                    <w:r>
                                      <w:rPr>
                                        <w:sz w:val="20"/>
                                      </w:rPr>
                                      <w:t>Объем Субсидии, подлежащий возврату в местный</w:t>
                                    </w:r>
                                  </w:p>
                                </w:txbxContent>
                              </wps:txbx>
                              <wps:bodyPr horzOverflow="overflow" vert="horz" lIns="0" tIns="0" rIns="0" bIns="0" rtlCol="0">
                                <a:noAutofit/>
                              </wps:bodyPr>
                            </wps:wsp>
                            <wps:wsp>
                              <wps:cNvPr id="21" name="Rectangle 5700"/>
                              <wps:cNvSpPr/>
                              <wps:spPr>
                                <a:xfrm rot="-5399999">
                                  <a:off x="72124" y="464533"/>
                                  <a:ext cx="42058" cy="186307"/>
                                </a:xfrm>
                                <a:prstGeom prst="rect">
                                  <a:avLst/>
                                </a:prstGeom>
                                <a:ln>
                                  <a:noFill/>
                                </a:ln>
                              </wps:spPr>
                              <wps:txbx>
                                <w:txbxContent>
                                  <w:p w:rsidR="00CE3093" w:rsidRDefault="00CE3093" w:rsidP="00862C2F">
                                    <w:pPr>
                                      <w:spacing w:after="160" w:line="259" w:lineRule="auto"/>
                                      <w:ind w:firstLine="0"/>
                                      <w:jc w:val="left"/>
                                    </w:pPr>
                                    <w:r>
                                      <w:rPr>
                                        <w:sz w:val="20"/>
                                      </w:rPr>
                                      <w:t xml:space="preserve"> </w:t>
                                    </w:r>
                                  </w:p>
                                </w:txbxContent>
                              </wps:txbx>
                              <wps:bodyPr horzOverflow="overflow" vert="horz" lIns="0" tIns="0" rIns="0" bIns="0" rtlCol="0">
                                <a:noAutofit/>
                              </wps:bodyPr>
                            </wps:wsp>
                            <wps:wsp>
                              <wps:cNvPr id="22" name="Rectangle 5701"/>
                              <wps:cNvSpPr/>
                              <wps:spPr>
                                <a:xfrm rot="-5399999">
                                  <a:off x="-269396" y="89485"/>
                                  <a:ext cx="725100" cy="186307"/>
                                </a:xfrm>
                                <a:prstGeom prst="rect">
                                  <a:avLst/>
                                </a:prstGeom>
                                <a:ln>
                                  <a:noFill/>
                                </a:ln>
                              </wps:spPr>
                              <wps:txbx>
                                <w:txbxContent>
                                  <w:p w:rsidR="00CE3093" w:rsidRDefault="00CE3093" w:rsidP="00862C2F">
                                    <w:pPr>
                                      <w:spacing w:after="160" w:line="259" w:lineRule="auto"/>
                                      <w:ind w:firstLine="0"/>
                                      <w:jc w:val="left"/>
                                    </w:pPr>
                                    <w:r>
                                      <w:rPr>
                                        <w:sz w:val="20"/>
                                      </w:rPr>
                                      <w:t xml:space="preserve">бюджет в </w:t>
                                    </w:r>
                                  </w:p>
                                </w:txbxContent>
                              </wps:txbx>
                              <wps:bodyPr horzOverflow="overflow" vert="horz" lIns="0" tIns="0" rIns="0" bIns="0" rtlCol="0">
                                <a:noAutofit/>
                              </wps:bodyPr>
                            </wps:wsp>
                            <wps:wsp>
                              <wps:cNvPr id="23" name="Rectangle 5702"/>
                              <wps:cNvSpPr/>
                              <wps:spPr>
                                <a:xfrm rot="-5399999">
                                  <a:off x="165153" y="3033187"/>
                                  <a:ext cx="154704" cy="186307"/>
                                </a:xfrm>
                                <a:prstGeom prst="rect">
                                  <a:avLst/>
                                </a:prstGeom>
                                <a:ln>
                                  <a:noFill/>
                                </a:ln>
                              </wps:spPr>
                              <wps:txbx>
                                <w:txbxContent>
                                  <w:p w:rsidR="00CE3093" w:rsidRDefault="00CE3093" w:rsidP="00862C2F">
                                    <w:pPr>
                                      <w:spacing w:after="160" w:line="259" w:lineRule="auto"/>
                                      <w:ind w:firstLine="0"/>
                                      <w:jc w:val="left"/>
                                    </w:pPr>
                                    <w:r>
                                      <w:rPr>
                                        <w:sz w:val="20"/>
                                      </w:rPr>
                                      <w:t>св</w:t>
                                    </w:r>
                                  </w:p>
                                </w:txbxContent>
                              </wps:txbx>
                              <wps:bodyPr horzOverflow="overflow" vert="horz" lIns="0" tIns="0" rIns="0" bIns="0" rtlCol="0">
                                <a:noAutofit/>
                              </wps:bodyPr>
                            </wps:wsp>
                            <wps:wsp>
                              <wps:cNvPr id="24" name="Rectangle 5703"/>
                              <wps:cNvSpPr/>
                              <wps:spPr>
                                <a:xfrm rot="-5399999">
                                  <a:off x="-1705653" y="1046556"/>
                                  <a:ext cx="3896318" cy="186307"/>
                                </a:xfrm>
                                <a:prstGeom prst="rect">
                                  <a:avLst/>
                                </a:prstGeom>
                                <a:ln>
                                  <a:noFill/>
                                </a:ln>
                              </wps:spPr>
                              <wps:txbx>
                                <w:txbxContent>
                                  <w:p w:rsidR="00CE3093" w:rsidRDefault="00CE3093" w:rsidP="00862C2F">
                                    <w:pPr>
                                      <w:spacing w:after="160" w:line="259" w:lineRule="auto"/>
                                      <w:ind w:firstLine="0"/>
                                      <w:jc w:val="left"/>
                                    </w:pPr>
                                    <w:r>
                                      <w:rPr>
                                        <w:sz w:val="20"/>
                                      </w:rPr>
                                      <w:t xml:space="preserve">язи с недостижением Исполнителем объема оказания </w:t>
                                    </w:r>
                                  </w:p>
                                </w:txbxContent>
                              </wps:txbx>
                              <wps:bodyPr horzOverflow="overflow" vert="horz" lIns="0" tIns="0" rIns="0" bIns="0" rtlCol="0">
                                <a:noAutofit/>
                              </wps:bodyPr>
                            </wps:wsp>
                            <wps:wsp>
                              <wps:cNvPr id="25" name="Rectangle 5704"/>
                              <wps:cNvSpPr/>
                              <wps:spPr>
                                <a:xfrm rot="-5399999">
                                  <a:off x="-454265" y="1413774"/>
                                  <a:ext cx="1695295" cy="186307"/>
                                </a:xfrm>
                                <a:prstGeom prst="rect">
                                  <a:avLst/>
                                </a:prstGeom>
                                <a:ln>
                                  <a:noFill/>
                                </a:ln>
                              </wps:spPr>
                              <wps:txbx>
                                <w:txbxContent>
                                  <w:p w:rsidR="00CE3093" w:rsidRDefault="00CE3093" w:rsidP="00862C2F">
                                    <w:pPr>
                                      <w:spacing w:after="160" w:line="259" w:lineRule="auto"/>
                                      <w:ind w:firstLine="0"/>
                                      <w:jc w:val="left"/>
                                    </w:pPr>
                                    <w:r>
                                      <w:rPr>
                                        <w:sz w:val="20"/>
                                      </w:rPr>
                                      <w:t>Услуги (Услуг), рублей</w:t>
                                    </w:r>
                                  </w:p>
                                </w:txbxContent>
                              </wps:txbx>
                              <wps:bodyPr horzOverflow="overflow" vert="horz" lIns="0" tIns="0" rIns="0" bIns="0" rtlCol="0">
                                <a:noAutofit/>
                              </wps:bodyPr>
                            </wps:wsp>
                            <wps:wsp>
                              <wps:cNvPr id="26" name="Rectangle 86424"/>
                              <wps:cNvSpPr/>
                              <wps:spPr>
                                <a:xfrm rot="-5399999">
                                  <a:off x="311233" y="987295"/>
                                  <a:ext cx="84624" cy="121211"/>
                                </a:xfrm>
                                <a:prstGeom prst="rect">
                                  <a:avLst/>
                                </a:prstGeom>
                                <a:ln>
                                  <a:noFill/>
                                </a:ln>
                              </wps:spPr>
                              <wps:txbx>
                                <w:txbxContent>
                                  <w:p w:rsidR="00CE3093" w:rsidRDefault="00CE3093" w:rsidP="00862C2F">
                                    <w:pPr>
                                      <w:spacing w:after="160" w:line="259" w:lineRule="auto"/>
                                      <w:ind w:firstLine="0"/>
                                      <w:jc w:val="left"/>
                                    </w:pPr>
                                    <w:r>
                                      <w:rPr>
                                        <w:sz w:val="13"/>
                                      </w:rPr>
                                      <w:t>4</w:t>
                                    </w:r>
                                  </w:p>
                                </w:txbxContent>
                              </wps:txbx>
                              <wps:bodyPr horzOverflow="overflow" vert="horz" lIns="0" tIns="0" rIns="0" bIns="0" rtlCol="0">
                                <a:noAutofit/>
                              </wps:bodyPr>
                            </wps:wsp>
                            <wps:wsp>
                              <wps:cNvPr id="27" name="Rectangle 86425"/>
                              <wps:cNvSpPr/>
                              <wps:spPr>
                                <a:xfrm rot="-5399999">
                                  <a:off x="278466" y="954529"/>
                                  <a:ext cx="84624" cy="121211"/>
                                </a:xfrm>
                                <a:prstGeom prst="rect">
                                  <a:avLst/>
                                </a:prstGeom>
                                <a:ln>
                                  <a:noFill/>
                                </a:ln>
                              </wps:spPr>
                              <wps:txbx>
                                <w:txbxContent>
                                  <w:p w:rsidR="00CE3093" w:rsidRDefault="00CE3093" w:rsidP="00862C2F">
                                    <w:pPr>
                                      <w:spacing w:after="160" w:line="259" w:lineRule="auto"/>
                                      <w:ind w:firstLine="0"/>
                                      <w:jc w:val="left"/>
                                    </w:pPr>
                                    <w:r>
                                      <w:rPr>
                                        <w:sz w:val="13"/>
                                      </w:rPr>
                                      <w:t xml:space="preserve"> </w:t>
                                    </w:r>
                                  </w:p>
                                </w:txbxContent>
                              </wps:txbx>
                              <wps:bodyPr horzOverflow="overflow" vert="horz" lIns="0" tIns="0" rIns="0" bIns="0" rtlCol="0">
                                <a:noAutofit/>
                              </wps:bodyPr>
                            </wps:wsp>
                          </wpg:wgp>
                        </a:graphicData>
                      </a:graphic>
                    </wp:inline>
                  </w:drawing>
                </mc:Choice>
                <mc:Fallback>
                  <w:pict>
                    <v:group id="Group 96955" o:spid="_x0000_s1039" style="width:34.65pt;height:264.6pt;mso-position-horizontal-relative:char;mso-position-vertical-relative:line" coordsize="4403,33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">
                      <v:rect id="Rectangle 5699" o:spid="_x0000_s1040" style="position:absolute;left:-17568;top:14175;width:36999;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6//cEA&#10;AADbAAAADwAAAGRycy9kb3ducmV2LnhtbERPy4rCMBTdC/5DuAPubKoMKtUogyCdjcKoM7i8NrcP&#10;bG5qE7X+/WQhuDyc92LVmVrcqXWVZQWjKAZBnFldcaHgeNgMZyCcR9ZYWyYFT3KwWvZ7C0y0ffAP&#10;3fe+ECGEXYIKSu+bREqXlWTQRbYhDlxuW4M+wLaQusVHCDe1HMfxRBqsODSU2NC6pOyyvxkFv6PD&#10;7S91uzOf8uv0c+vTXV6kSg0+uq85CE+df4tf7m+tYBzWhy/hB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Ov/3BAAAA2wAAAA8AAAAAAAAAAAAAAAAAmAIAAGRycy9kb3du&#10;cmV2LnhtbFBLBQYAAAAABAAEAPUAAACGAwAAAAA=&#10;" filled="f" stroked="f">
                        <v:textbox inset="0,0,0,0">
                          <w:txbxContent>
                            <w:p w:rsidR="00CE3093" w:rsidRDefault="00CE3093" w:rsidP="00862C2F">
                              <w:pPr>
                                <w:spacing w:after="160" w:line="259" w:lineRule="auto"/>
                                <w:ind w:firstLine="0"/>
                                <w:jc w:val="left"/>
                              </w:pPr>
                              <w:r>
                                <w:rPr>
                                  <w:sz w:val="20"/>
                                </w:rPr>
                                <w:t>Объем Субсидии, подлежащий возврату в местный</w:t>
                              </w:r>
                            </w:p>
                          </w:txbxContent>
                        </v:textbox>
                      </v:rect>
                      <v:rect id="Rectangle 5700" o:spid="_x0000_s1041" style="position:absolute;left:721;top:4645;width:421;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IaZsUA&#10;AADbAAAADwAAAGRycy9kb3ducmV2LnhtbESPT2vCQBTE7wW/w/KE3ppNpLQlugkiSHqpoLalx2f2&#10;5Q9m36bZVeO3d4VCj8PM/IZZ5KPpxJkG11pWkEQxCOLS6pZrBZ/79dMbCOeRNXaWScGVHOTZ5GGB&#10;qbYX3tJ552sRIOxSVNB436dSurIhgy6yPXHwKjsY9EEOtdQDXgLcdHIWxy/SYMthocGeVg2Vx93J&#10;KPhK9qfvwm0O/FP9vj5/+GJT1YVSj9NxOQfhafT/4b/2u1YwS+D+JfwA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ghpmxQAAANsAAAAPAAAAAAAAAAAAAAAAAJgCAABkcnMv&#10;ZG93bnJldi54bWxQSwUGAAAAAAQABAD1AAAAigMAAAAA&#10;" filled="f" stroked="f">
                        <v:textbox inset="0,0,0,0">
                          <w:txbxContent>
                            <w:p w:rsidR="00CE3093" w:rsidRDefault="00CE3093" w:rsidP="00862C2F">
                              <w:pPr>
                                <w:spacing w:after="160" w:line="259" w:lineRule="auto"/>
                                <w:ind w:firstLine="0"/>
                                <w:jc w:val="left"/>
                              </w:pPr>
                              <w:r>
                                <w:rPr>
                                  <w:sz w:val="20"/>
                                </w:rPr>
                                <w:t xml:space="preserve"> </w:t>
                              </w:r>
                            </w:p>
                          </w:txbxContent>
                        </v:textbox>
                      </v:rect>
                      <v:rect id="Rectangle 5701" o:spid="_x0000_s1042" style="position:absolute;left:-2693;top:894;width:725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CEEcUA&#10;AADbAAAADwAAAGRycy9kb3ducmV2LnhtbESPT2vCQBTE7wW/w/KE3pqNobQlugkiSHqpoLalx2f2&#10;5Q9m36bZVeO3d4VCj8PM/IZZ5KPpxJkG11pWMItiEMSl1S3XCj7366c3EM4ja+wsk4IrOcizycMC&#10;U20vvKXzztciQNilqKDxvk+ldGVDBl1ke+LgVXYw6IMcaqkHvAS46WQSxy/SYMthocGeVg2Vx93J&#10;KPia7U/fhdsc+Kf6fX3+8MWmqgulHqfjcg7C0+j/w3/td60gSeD+JfwA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UIQRxQAAANsAAAAPAAAAAAAAAAAAAAAAAJgCAABkcnMv&#10;ZG93bnJldi54bWxQSwUGAAAAAAQABAD1AAAAigMAAAAA&#10;" filled="f" stroked="f">
                        <v:textbox inset="0,0,0,0">
                          <w:txbxContent>
                            <w:p w:rsidR="00CE3093" w:rsidRDefault="00CE3093" w:rsidP="00862C2F">
                              <w:pPr>
                                <w:spacing w:after="160" w:line="259" w:lineRule="auto"/>
                                <w:ind w:firstLine="0"/>
                                <w:jc w:val="left"/>
                              </w:pPr>
                              <w:r>
                                <w:rPr>
                                  <w:sz w:val="20"/>
                                </w:rPr>
                                <w:t xml:space="preserve">бюджет в </w:t>
                              </w:r>
                            </w:p>
                          </w:txbxContent>
                        </v:textbox>
                      </v:rect>
                      <v:rect id="Rectangle 5702" o:spid="_x0000_s1043" style="position:absolute;left:1651;top:30331;width:1547;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whisUA&#10;AADbAAAADwAAAGRycy9kb3ducmV2LnhtbESPT2vCQBTE7wW/w/KE3upGW6rEbKQUJF4Uqq30+Jp9&#10;+YPZtzG7avrtXUHwOMzMb5hk0ZtGnKlztWUF41EEgji3uuZSwfdu+TID4TyyxsYyKfgnB4t08JRg&#10;rO2Fv+i89aUIEHYxKqi8b2MpXV6RQTeyLXHwCtsZ9EF2pdQdXgLcNHISRe/SYM1hocKWPivKD9uT&#10;UfAz3p32mdv88W9xnL6tfbYpykyp52H/MQfhqfeP8L290gomr3D7En6AT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HCGKxQAAANsAAAAPAAAAAAAAAAAAAAAAAJgCAABkcnMv&#10;ZG93bnJldi54bWxQSwUGAAAAAAQABAD1AAAAigMAAAAA&#10;" filled="f" stroked="f">
                        <v:textbox inset="0,0,0,0">
                          <w:txbxContent>
                            <w:p w:rsidR="00CE3093" w:rsidRDefault="00CE3093" w:rsidP="00862C2F">
                              <w:pPr>
                                <w:spacing w:after="160" w:line="259" w:lineRule="auto"/>
                                <w:ind w:firstLine="0"/>
                                <w:jc w:val="left"/>
                              </w:pPr>
                              <w:r>
                                <w:rPr>
                                  <w:sz w:val="20"/>
                                </w:rPr>
                                <w:t>св</w:t>
                              </w:r>
                            </w:p>
                          </w:txbxContent>
                        </v:textbox>
                      </v:rect>
                      <v:rect id="Rectangle 5703" o:spid="_x0000_s1044" style="position:absolute;left:-17056;top:10465;width:38962;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5/sUA&#10;AADbAAAADwAAAGRycy9kb3ducmV2LnhtbESPT2vCQBTE74V+h+UVeqsbQ9ASXaUUJL0oVNvi8TX7&#10;8odm38bsmsRv7xYEj8PM/IZZrkfTiJ46V1tWMJ1EIIhzq2suFXwdNi+vIJxH1thYJgUXcrBePT4s&#10;MdV24E/q974UAcIuRQWV920qpcsrMugmtiUOXmE7gz7IrpS6wyHATSPjKJpJgzWHhQpbeq8o/9uf&#10;jYLv6eH8k7ndLx+L0zzZ+mxXlJlSz0/j2wKEp9Hfw7f2h1YQJ/D/JfwA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9bn+xQAAANsAAAAPAAAAAAAAAAAAAAAAAJgCAABkcnMv&#10;ZG93bnJldi54bWxQSwUGAAAAAAQABAD1AAAAigMAAAAA&#10;" filled="f" stroked="f">
                        <v:textbox inset="0,0,0,0">
                          <w:txbxContent>
                            <w:p w:rsidR="00CE3093" w:rsidRDefault="00CE3093" w:rsidP="00862C2F">
                              <w:pPr>
                                <w:spacing w:after="160" w:line="259" w:lineRule="auto"/>
                                <w:ind w:firstLine="0"/>
                                <w:jc w:val="left"/>
                              </w:pPr>
                              <w:r>
                                <w:rPr>
                                  <w:sz w:val="20"/>
                                </w:rPr>
                                <w:t xml:space="preserve">язи с недостижением Исполнителем объема оказания </w:t>
                              </w:r>
                            </w:p>
                          </w:txbxContent>
                        </v:textbox>
                      </v:rect>
                      <v:rect id="Rectangle 5704" o:spid="_x0000_s1045" style="position:absolute;left:-4543;top:14137;width:16953;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kcZcUA&#10;AADbAAAADwAAAGRycy9kb3ducmV2LnhtbESPT2vCQBTE7wW/w/KE3upGaavEbKQUJF4Uqq30+Jp9&#10;+YPZtzG7avrtXUHwOMzMb5hk0ZtGnKlztWUF41EEgji3uuZSwfdu+TID4TyyxsYyKfgnB4t08JRg&#10;rO2Fv+i89aUIEHYxKqi8b2MpXV6RQTeyLXHwCtsZ9EF2pdQdXgLcNHISRe/SYM1hocKWPivKD9uT&#10;UfAz3p32mdv88W9xnL6ufbYpykyp52H/MQfhqfeP8L290gomb3D7En6AT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uRxlxQAAANsAAAAPAAAAAAAAAAAAAAAAAJgCAABkcnMv&#10;ZG93bnJldi54bWxQSwUGAAAAAAQABAD1AAAAigMAAAAA&#10;" filled="f" stroked="f">
                        <v:textbox inset="0,0,0,0">
                          <w:txbxContent>
                            <w:p w:rsidR="00CE3093" w:rsidRDefault="00CE3093" w:rsidP="00862C2F">
                              <w:pPr>
                                <w:spacing w:after="160" w:line="259" w:lineRule="auto"/>
                                <w:ind w:firstLine="0"/>
                                <w:jc w:val="left"/>
                              </w:pPr>
                              <w:r>
                                <w:rPr>
                                  <w:sz w:val="20"/>
                                </w:rPr>
                                <w:t>Услуги (Услуг), рублей</w:t>
                              </w:r>
                            </w:p>
                          </w:txbxContent>
                        </v:textbox>
                      </v:rect>
                      <v:rect id="Rectangle 86424" o:spid="_x0000_s1046" style="position:absolute;left:3111;top:9873;width:847;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uCEsUA&#10;AADbAAAADwAAAGRycy9kb3ducmV2LnhtbESPS2vDMBCE74X8B7GB3mo5pqTBsRJCoLiXBvJoyXFr&#10;rR/UWrmW4rj/vgoUchxm5hsmW4+mFQP1rrGsYBbFIIgLqxuuFJyOr08LEM4ja2wtk4JfcrBeTR4y&#10;TLW98p6Gg69EgLBLUUHtfZdK6YqaDLrIdsTBK21v0AfZV1L3eA1w08okjufSYMNhocaOtjUV34eL&#10;UfAxO14+c7f74nP58/L87vNdWeVKPU7HzRKEp9Hfw//tN60gmcPtS/gB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a4ISxQAAANsAAAAPAAAAAAAAAAAAAAAAAJgCAABkcnMv&#10;ZG93bnJldi54bWxQSwUGAAAAAAQABAD1AAAAigMAAAAA&#10;" filled="f" stroked="f">
                        <v:textbox inset="0,0,0,0">
                          <w:txbxContent>
                            <w:p w:rsidR="00CE3093" w:rsidRDefault="00CE3093" w:rsidP="00862C2F">
                              <w:pPr>
                                <w:spacing w:after="160" w:line="259" w:lineRule="auto"/>
                                <w:ind w:firstLine="0"/>
                                <w:jc w:val="left"/>
                              </w:pPr>
                              <w:r>
                                <w:rPr>
                                  <w:sz w:val="13"/>
                                </w:rPr>
                                <w:t>4</w:t>
                              </w:r>
                            </w:p>
                          </w:txbxContent>
                        </v:textbox>
                      </v:rect>
                      <v:rect id="Rectangle 86425" o:spid="_x0000_s1047" style="position:absolute;left:2784;top:9545;width:846;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cnicUA&#10;AADbAAAADwAAAGRycy9kb3ducmV2LnhtbESPT2vCQBTE74V+h+UVvDUbg2iJWaUUJF4Uqm3x+Jp9&#10;+UOzb2N2jfHbdwsFj8PM/IbJ1qNpxUC9aywrmEYxCOLC6oYrBR/HzfMLCOeRNbaWScGNHKxXjw8Z&#10;ptpe+Z2Gg69EgLBLUUHtfZdK6YqaDLrIdsTBK21v0AfZV1L3eA1w08okjufSYMNhocaO3moqfg4X&#10;o+Bzerx85W7/zafyvJjtfL4vq1ypydP4ugThafT38H97qxUkC/j7En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JyeJxQAAANsAAAAPAAAAAAAAAAAAAAAAAJgCAABkcnMv&#10;ZG93bnJldi54bWxQSwUGAAAAAAQABAD1AAAAigMAAAAA&#10;" filled="f" stroked="f">
                        <v:textbox inset="0,0,0,0">
                          <w:txbxContent>
                            <w:p w:rsidR="00CE3093" w:rsidRDefault="00CE3093" w:rsidP="00862C2F">
                              <w:pPr>
                                <w:spacing w:after="160" w:line="259" w:lineRule="auto"/>
                                <w:ind w:firstLine="0"/>
                                <w:jc w:val="left"/>
                              </w:pPr>
                              <w:r>
                                <w:rPr>
                                  <w:sz w:val="13"/>
                                </w:rPr>
                                <w:t xml:space="preserve"> </w:t>
                              </w:r>
                            </w:p>
                          </w:txbxContent>
                        </v:textbox>
                      </v:rect>
                      <w10:anchorlock/>
                    </v:group>
                  </w:pict>
                </mc:Fallback>
              </mc:AlternateContent>
            </w:r>
          </w:p>
        </w:tc>
        <w:tc>
          <w:tcPr>
            <w:tcW w:w="738" w:type="dxa"/>
            <w:vMerge w:val="restart"/>
          </w:tcPr>
          <w:p w:rsidR="00862C2F" w:rsidRPr="00BA283F" w:rsidRDefault="00862C2F" w:rsidP="0049005D">
            <w:pPr>
              <w:pStyle w:val="Table0"/>
            </w:pPr>
            <w:r w:rsidRPr="00BA283F">
              <w:rPr>
                <w:rFonts w:eastAsia="Calibri"/>
                <w:noProof/>
              </w:rPr>
              <mc:AlternateContent>
                <mc:Choice Requires="wpg">
                  <w:drawing>
                    <wp:inline distT="0" distB="0" distL="0" distR="0" wp14:anchorId="4419ABE0" wp14:editId="27E39408">
                      <wp:extent cx="589660" cy="3401525"/>
                      <wp:effectExtent l="0" t="0" r="0" b="0"/>
                      <wp:docPr id="28" name="Group 97011"/>
                      <wp:cNvGraphicFramePr/>
                      <a:graphic xmlns:a="http://schemas.openxmlformats.org/drawingml/2006/main">
                        <a:graphicData uri="http://schemas.microsoft.com/office/word/2010/wordprocessingGroup">
                          <wpg:wgp>
                            <wpg:cNvGrpSpPr/>
                            <wpg:grpSpPr>
                              <a:xfrm>
                                <a:off x="0" y="0"/>
                                <a:ext cx="589660" cy="3401525"/>
                                <a:chOff x="0" y="0"/>
                                <a:chExt cx="589660" cy="3401525"/>
                              </a:xfrm>
                            </wpg:grpSpPr>
                            <wps:wsp>
                              <wps:cNvPr id="29" name="Rectangle 5706"/>
                              <wps:cNvSpPr/>
                              <wps:spPr>
                                <a:xfrm rot="-5399999">
                                  <a:off x="-2168860" y="1046357"/>
                                  <a:ext cx="4524030" cy="186307"/>
                                </a:xfrm>
                                <a:prstGeom prst="rect">
                                  <a:avLst/>
                                </a:prstGeom>
                                <a:ln>
                                  <a:noFill/>
                                </a:ln>
                              </wps:spPr>
                              <wps:txbx>
                                <w:txbxContent>
                                  <w:p w:rsidR="00CE3093" w:rsidRDefault="00CE3093" w:rsidP="00862C2F">
                                    <w:pPr>
                                      <w:spacing w:after="160" w:line="259" w:lineRule="auto"/>
                                      <w:ind w:firstLine="0"/>
                                      <w:jc w:val="left"/>
                                    </w:pPr>
                                    <w:r>
                                      <w:rPr>
                                        <w:sz w:val="20"/>
                                      </w:rPr>
                                      <w:t xml:space="preserve">Выявленные нарушения стандарта (порядка) оказания Услуги </w:t>
                                    </w:r>
                                  </w:p>
                                </w:txbxContent>
                              </wps:txbx>
                              <wps:bodyPr horzOverflow="overflow" vert="horz" lIns="0" tIns="0" rIns="0" bIns="0" rtlCol="0">
                                <a:noAutofit/>
                              </wps:bodyPr>
                            </wps:wsp>
                            <wps:wsp>
                              <wps:cNvPr id="30" name="Rectangle 86405"/>
                              <wps:cNvSpPr/>
                              <wps:spPr>
                                <a:xfrm rot="-5399999">
                                  <a:off x="-282124" y="2610016"/>
                                  <a:ext cx="4058984" cy="186307"/>
                                </a:xfrm>
                                <a:prstGeom prst="rect">
                                  <a:avLst/>
                                </a:prstGeom>
                                <a:ln>
                                  <a:noFill/>
                                </a:ln>
                              </wps:spPr>
                              <wps:txbx>
                                <w:txbxContent>
                                  <w:p w:rsidR="00CE3093" w:rsidRDefault="00CE3093" w:rsidP="00862C2F">
                                    <w:pPr>
                                      <w:spacing w:after="160" w:line="259" w:lineRule="auto"/>
                                      <w:ind w:firstLine="0"/>
                                      <w:jc w:val="left"/>
                                    </w:pPr>
                                    <w:r>
                                      <w:rPr>
                                        <w:sz w:val="20"/>
                                      </w:rPr>
                                      <w:t>(</w:t>
                                    </w:r>
                                  </w:p>
                                </w:txbxContent>
                              </wps:txbx>
                              <wps:bodyPr horzOverflow="overflow" vert="horz" lIns="0" tIns="0" rIns="0" bIns="0" rtlCol="0">
                                <a:noAutofit/>
                              </wps:bodyPr>
                            </wps:wsp>
                            <wps:wsp>
                              <wps:cNvPr id="31" name="Rectangle 86406"/>
                              <wps:cNvSpPr/>
                              <wps:spPr>
                                <a:xfrm rot="-5399999">
                                  <a:off x="-1808250" y="1083891"/>
                                  <a:ext cx="4058984" cy="186307"/>
                                </a:xfrm>
                                <a:prstGeom prst="rect">
                                  <a:avLst/>
                                </a:prstGeom>
                                <a:ln>
                                  <a:noFill/>
                                </a:ln>
                              </wps:spPr>
                              <wps:txbx>
                                <w:txbxContent>
                                  <w:p w:rsidR="00CE3093" w:rsidRDefault="00CE3093" w:rsidP="00862C2F">
                                    <w:pPr>
                                      <w:spacing w:after="160" w:line="259" w:lineRule="auto"/>
                                      <w:ind w:firstLine="0"/>
                                      <w:jc w:val="left"/>
                                    </w:pPr>
                                    <w:r>
                                      <w:rPr>
                                        <w:sz w:val="20"/>
                                      </w:rPr>
                                      <w:t xml:space="preserve">Услуг) или требований к условиям и порядку оказания </w:t>
                                    </w:r>
                                  </w:p>
                                </w:txbxContent>
                              </wps:txbx>
                              <wps:bodyPr horzOverflow="overflow" vert="horz" lIns="0" tIns="0" rIns="0" bIns="0" rtlCol="0">
                                <a:noAutofit/>
                              </wps:bodyPr>
                            </wps:wsp>
                            <wps:wsp>
                              <wps:cNvPr id="86368" name="Rectangle 5708"/>
                              <wps:cNvSpPr/>
                              <wps:spPr>
                                <a:xfrm rot="-5399999">
                                  <a:off x="-1851309" y="1051490"/>
                                  <a:ext cx="4486334" cy="186307"/>
                                </a:xfrm>
                                <a:prstGeom prst="rect">
                                  <a:avLst/>
                                </a:prstGeom>
                                <a:ln>
                                  <a:noFill/>
                                </a:ln>
                              </wps:spPr>
                              <wps:txbx>
                                <w:txbxContent>
                                  <w:p w:rsidR="00CE3093" w:rsidRDefault="00CE3093" w:rsidP="00862C2F">
                                    <w:pPr>
                                      <w:spacing w:after="160" w:line="259" w:lineRule="auto"/>
                                      <w:ind w:firstLine="0"/>
                                      <w:jc w:val="left"/>
                                    </w:pPr>
                                    <w:r>
                                      <w:rPr>
                                        <w:sz w:val="20"/>
                                      </w:rPr>
                                      <w:t xml:space="preserve">такой(их) Услуги (Услуг), предусмотренных пунктом 3 части </w:t>
                                    </w:r>
                                  </w:p>
                                </w:txbxContent>
                              </wps:txbx>
                              <wps:bodyPr horzOverflow="overflow" vert="horz" lIns="0" tIns="0" rIns="0" bIns="0" rtlCol="0">
                                <a:noAutofit/>
                              </wps:bodyPr>
                            </wps:wsp>
                            <wps:wsp>
                              <wps:cNvPr id="86369" name="Rectangle 86409"/>
                              <wps:cNvSpPr/>
                              <wps:spPr>
                                <a:xfrm rot="-5399999">
                                  <a:off x="226599" y="2205854"/>
                                  <a:ext cx="2293329" cy="186306"/>
                                </a:xfrm>
                                <a:prstGeom prst="rect">
                                  <a:avLst/>
                                </a:prstGeom>
                                <a:ln>
                                  <a:noFill/>
                                </a:ln>
                              </wps:spPr>
                              <wps:txbx>
                                <w:txbxContent>
                                  <w:p w:rsidR="00CE3093" w:rsidRDefault="00CE3093" w:rsidP="00862C2F">
                                    <w:pPr>
                                      <w:spacing w:after="160" w:line="259" w:lineRule="auto"/>
                                      <w:ind w:firstLine="0"/>
                                      <w:jc w:val="left"/>
                                    </w:pPr>
                                    <w:r>
                                      <w:rPr>
                                        <w:sz w:val="20"/>
                                      </w:rPr>
                                      <w:t>1</w:t>
                                    </w:r>
                                  </w:p>
                                </w:txbxContent>
                              </wps:txbx>
                              <wps:bodyPr horzOverflow="overflow" vert="horz" lIns="0" tIns="0" rIns="0" bIns="0" rtlCol="0">
                                <a:noAutofit/>
                              </wps:bodyPr>
                            </wps:wsp>
                            <wps:wsp>
                              <wps:cNvPr id="86370" name="Rectangle 86410"/>
                              <wps:cNvSpPr/>
                              <wps:spPr>
                                <a:xfrm rot="-5399999">
                                  <a:off x="-635870" y="1343385"/>
                                  <a:ext cx="2293329" cy="186306"/>
                                </a:xfrm>
                                <a:prstGeom prst="rect">
                                  <a:avLst/>
                                </a:prstGeom>
                                <a:ln>
                                  <a:noFill/>
                                </a:ln>
                              </wps:spPr>
                              <wps:txbx>
                                <w:txbxContent>
                                  <w:p w:rsidR="00CE3093" w:rsidRDefault="00CE3093" w:rsidP="00862C2F">
                                    <w:pPr>
                                      <w:spacing w:after="160" w:line="259" w:lineRule="auto"/>
                                      <w:ind w:firstLine="0"/>
                                      <w:jc w:val="left"/>
                                    </w:pPr>
                                    <w:r>
                                      <w:rPr>
                                        <w:sz w:val="20"/>
                                      </w:rPr>
                                      <w:t xml:space="preserve"> статьи 4 Федерального закона</w:t>
                                    </w:r>
                                  </w:p>
                                </w:txbxContent>
                              </wps:txbx>
                              <wps:bodyPr horzOverflow="overflow" vert="horz" lIns="0" tIns="0" rIns="0" bIns="0" rtlCol="0">
                                <a:noAutofit/>
                              </wps:bodyPr>
                            </wps:wsp>
                            <wps:wsp>
                              <wps:cNvPr id="86371" name="Rectangle 5710"/>
                              <wps:cNvSpPr/>
                              <wps:spPr>
                                <a:xfrm rot="-5399999">
                                  <a:off x="521703" y="775142"/>
                                  <a:ext cx="42058" cy="186306"/>
                                </a:xfrm>
                                <a:prstGeom prst="rect">
                                  <a:avLst/>
                                </a:prstGeom>
                                <a:ln>
                                  <a:noFill/>
                                </a:ln>
                              </wps:spPr>
                              <wps:txbx>
                                <w:txbxContent>
                                  <w:p w:rsidR="00CE3093" w:rsidRDefault="00CE3093" w:rsidP="00862C2F">
                                    <w:pPr>
                                      <w:spacing w:after="160" w:line="259" w:lineRule="auto"/>
                                      <w:ind w:firstLine="0"/>
                                      <w:jc w:val="left"/>
                                    </w:pPr>
                                    <w:r>
                                      <w:rPr>
                                        <w:sz w:val="20"/>
                                      </w:rPr>
                                      <w:t xml:space="preserve"> </w:t>
                                    </w:r>
                                  </w:p>
                                </w:txbxContent>
                              </wps:txbx>
                              <wps:bodyPr horzOverflow="overflow" vert="horz" lIns="0" tIns="0" rIns="0" bIns="0" rtlCol="0">
                                <a:noAutofit/>
                              </wps:bodyPr>
                            </wps:wsp>
                            <wps:wsp>
                              <wps:cNvPr id="86372" name="Rectangle 5711"/>
                              <wps:cNvSpPr/>
                              <wps:spPr>
                                <a:xfrm rot="-5399999">
                                  <a:off x="464294" y="769352"/>
                                  <a:ext cx="54727" cy="121211"/>
                                </a:xfrm>
                                <a:prstGeom prst="rect">
                                  <a:avLst/>
                                </a:prstGeom>
                                <a:ln>
                                  <a:noFill/>
                                </a:ln>
                              </wps:spPr>
                              <wps:txbx>
                                <w:txbxContent>
                                  <w:p w:rsidR="00CE3093" w:rsidRDefault="00CE3093" w:rsidP="00862C2F">
                                    <w:pPr>
                                      <w:spacing w:after="160" w:line="259" w:lineRule="auto"/>
                                      <w:ind w:firstLine="0"/>
                                      <w:jc w:val="left"/>
                                    </w:pPr>
                                    <w:r>
                                      <w:rPr>
                                        <w:sz w:val="13"/>
                                      </w:rPr>
                                      <w:t>5</w:t>
                                    </w:r>
                                  </w:p>
                                </w:txbxContent>
                              </wps:txbx>
                              <wps:bodyPr horzOverflow="overflow" vert="horz" lIns="0" tIns="0" rIns="0" bIns="0" rtlCol="0">
                                <a:noAutofit/>
                              </wps:bodyPr>
                            </wps:wsp>
                            <wps:wsp>
                              <wps:cNvPr id="86373" name="Rectangle 5712"/>
                              <wps:cNvSpPr/>
                              <wps:spPr>
                                <a:xfrm rot="-5399999">
                                  <a:off x="521703" y="702002"/>
                                  <a:ext cx="42058" cy="186306"/>
                                </a:xfrm>
                                <a:prstGeom prst="rect">
                                  <a:avLst/>
                                </a:prstGeom>
                                <a:ln>
                                  <a:noFill/>
                                </a:ln>
                              </wps:spPr>
                              <wps:txbx>
                                <w:txbxContent>
                                  <w:p w:rsidR="00CE3093" w:rsidRDefault="00CE3093" w:rsidP="00862C2F">
                                    <w:pPr>
                                      <w:spacing w:after="160" w:line="259" w:lineRule="auto"/>
                                      <w:ind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97011" o:spid="_x0000_s1048" style="width:46.45pt;height:267.85pt;mso-position-horizontal-relative:char;mso-position-vertical-relative:line" coordsize="5896,34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">
                      <v:rect id="Rectangle 5706" o:spid="_x0000_s1049" style="position:absolute;left:-21688;top:10463;width:4524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QWYMUA&#10;AADbAAAADwAAAGRycy9kb3ducmV2LnhtbESPT2vCQBTE7wW/w/KE3upGKa3GbKQUJF4Uqq30+Jp9&#10;+YPZtzG7avrtXUHwOMzMb5hk0ZtGnKlztWUF41EEgji3uuZSwfdu+TIF4TyyxsYyKfgnB4t08JRg&#10;rO2Fv+i89aUIEHYxKqi8b2MpXV6RQTeyLXHwCtsZ9EF2pdQdXgLcNHISRW/SYM1hocKWPivKD9uT&#10;UfAz3p32mdv88W9xfH9d+2xTlJlSz8P+Yw7CU+8f4Xt7pRVMZnD7En6AT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9BZgxQAAANsAAAAPAAAAAAAAAAAAAAAAAJgCAABkcnMv&#10;ZG93bnJldi54bWxQSwUGAAAAAAQABAD1AAAAigMAAAAA&#10;" filled="f" stroked="f">
                        <v:textbox inset="0,0,0,0">
                          <w:txbxContent>
                            <w:p w:rsidR="00CE3093" w:rsidRDefault="00CE3093" w:rsidP="00862C2F">
                              <w:pPr>
                                <w:spacing w:after="160" w:line="259" w:lineRule="auto"/>
                                <w:ind w:firstLine="0"/>
                                <w:jc w:val="left"/>
                              </w:pPr>
                              <w:r>
                                <w:rPr>
                                  <w:sz w:val="20"/>
                                </w:rPr>
                                <w:t xml:space="preserve">Выявленные нарушения стандарта (порядка) оказания Услуги </w:t>
                              </w:r>
                            </w:p>
                          </w:txbxContent>
                        </v:textbox>
                      </v:rect>
                      <v:rect id="Rectangle 86405" o:spid="_x0000_s1050" style="position:absolute;left:-2821;top:26099;width:4059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cpIMIA&#10;AADbAAAADwAAAGRycy9kb3ducmV2LnhtbERPy2rCQBTdC/2H4Ra600ls0ZI6hiJIumnAR0uXt5mb&#10;B83ciZnRpH/vLASXh/NepaNpxYV611hWEM8iEMSF1Q1XCo6H7fQVhPPIGlvLpOCfHKTrh8kKE20H&#10;3tFl7ysRQtglqKD2vkukdEVNBt3MdsSBK21v0AfYV1L3OIRw08p5FC2kwYZDQ40dbWoq/vZno+Ar&#10;Ppy/M5f/8k95Wr58+iwvq0ypp8fx/Q2Ep9HfxTf3h1bwHNaHL+EHyP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FykgwgAAANsAAAAPAAAAAAAAAAAAAAAAAJgCAABkcnMvZG93&#10;bnJldi54bWxQSwUGAAAAAAQABAD1AAAAhwMAAAAA&#10;" filled="f" stroked="f">
                        <v:textbox inset="0,0,0,0">
                          <w:txbxContent>
                            <w:p w:rsidR="00CE3093" w:rsidRDefault="00CE3093" w:rsidP="00862C2F">
                              <w:pPr>
                                <w:spacing w:after="160" w:line="259" w:lineRule="auto"/>
                                <w:ind w:firstLine="0"/>
                                <w:jc w:val="left"/>
                              </w:pPr>
                              <w:r>
                                <w:rPr>
                                  <w:sz w:val="20"/>
                                </w:rPr>
                                <w:t>(</w:t>
                              </w:r>
                            </w:p>
                          </w:txbxContent>
                        </v:textbox>
                      </v:rect>
                      <v:rect id="Rectangle 86406" o:spid="_x0000_s1051" style="position:absolute;left:-18083;top:10839;width:40589;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uMu8QA&#10;AADbAAAADwAAAGRycy9kb3ducmV2LnhtbESPT2vCQBTE74V+h+UVvNVNVKxEVymCpJcKahWPz+zL&#10;H5p9G7Orxm/fLQgeh5n5DTNbdKYWV2pdZVlB3I9AEGdWV1wo+Nmt3icgnEfWWFsmBXdysJi/vsww&#10;0fbGG7pufSEChF2CCkrvm0RKl5Vk0PVtQxy83LYGfZBtIXWLtwA3tRxE0VgarDgslNjQsqTsd3sx&#10;Cvbx7nJI3frEx/z8Mfr26TovUqV6b93nFISnzj/Dj/aXVjCM4f9L+AF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bjLvEAAAA2wAAAA8AAAAAAAAAAAAAAAAAmAIAAGRycy9k&#10;b3ducmV2LnhtbFBLBQYAAAAABAAEAPUAAACJAwAAAAA=&#10;" filled="f" stroked="f">
                        <v:textbox inset="0,0,0,0">
                          <w:txbxContent>
                            <w:p w:rsidR="00CE3093" w:rsidRDefault="00CE3093" w:rsidP="00862C2F">
                              <w:pPr>
                                <w:spacing w:after="160" w:line="259" w:lineRule="auto"/>
                                <w:ind w:firstLine="0"/>
                                <w:jc w:val="left"/>
                              </w:pPr>
                              <w:r>
                                <w:rPr>
                                  <w:sz w:val="20"/>
                                </w:rPr>
                                <w:t xml:space="preserve">Услуг) или требований к условиям и порядку оказания </w:t>
                              </w:r>
                            </w:p>
                          </w:txbxContent>
                        </v:textbox>
                      </v:rect>
                      <v:rect id="Rectangle 5708" o:spid="_x0000_s1052" style="position:absolute;left:-18513;top:10515;width:44863;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fzycUA&#10;AADeAAAADwAAAGRycy9kb3ducmV2LnhtbERPy2rCQBTdF/oPwy24qxNbSSXNREqhxI1CTRWX18zN&#10;g2bupJlR4987i4LLw3mny9F04kyDay0rmE0jEMSl1S3XCn6Kr+cFCOeRNXaWScGVHCyzx4cUE20v&#10;/E3nra9FCGGXoILG+z6R0pUNGXRT2xMHrrKDQR/gUEs94CWEm06+RFEsDbYcGhrs6bOh8nd7Mgp2&#10;s+K0z93myIfq722+9vmmqnOlJk/jxzsIT6O/i//dK61gEb/GYW+4E6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J/PJxQAAAN4AAAAPAAAAAAAAAAAAAAAAAJgCAABkcnMv&#10;ZG93bnJldi54bWxQSwUGAAAAAAQABAD1AAAAigMAAAAA&#10;" filled="f" stroked="f">
                        <v:textbox inset="0,0,0,0">
                          <w:txbxContent>
                            <w:p w:rsidR="00CE3093" w:rsidRDefault="00CE3093" w:rsidP="00862C2F">
                              <w:pPr>
                                <w:spacing w:after="160" w:line="259" w:lineRule="auto"/>
                                <w:ind w:firstLine="0"/>
                                <w:jc w:val="left"/>
                              </w:pPr>
                              <w:r>
                                <w:rPr>
                                  <w:sz w:val="20"/>
                                </w:rPr>
                                <w:t xml:space="preserve">такой(их) Услуги (Услуг), предусмотренных пунктом 3 части </w:t>
                              </w:r>
                            </w:p>
                          </w:txbxContent>
                        </v:textbox>
                      </v:rect>
                      <v:rect id="Rectangle 86409" o:spid="_x0000_s1053" style="position:absolute;left:2266;top:22058;width:22933;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tWUscA&#10;AADeAAAADwAAAGRycy9kb3ducmV2LnhtbESPT2vCQBTE74V+h+UVvNWNtURNXaUIEi8V1FY8PrMv&#10;f2j2bcyumn57tyB4HGbmN8x03plaXKh1lWUFg34EgjizuuJCwfdu+ToG4TyyxtoyKfgjB/PZ89MU&#10;E22vvKHL1hciQNglqKD0vkmkdFlJBl3fNsTBy21r0AfZFlK3eA1wU8u3KIqlwYrDQokNLUrKfrdn&#10;o+BnsDvvU7c+8iE/jd6/fLrOi1Sp3kv3+QHCU+cf4Xt7pRWM42E8gf874QrI2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rVlL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1</w:t>
                              </w:r>
                            </w:p>
                          </w:txbxContent>
                        </v:textbox>
                      </v:rect>
                      <v:rect id="Rectangle 86410" o:spid="_x0000_s1054" style="position:absolute;left:-6359;top:13433;width:22934;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hpEsYA&#10;AADeAAAADwAAAGRycy9kb3ducmV2LnhtbESPy2rCQBSG90LfYTiF7nRiW1RSRykFiRuFaisuTzMn&#10;F5o5E2cmJn37zkJw+fPf+JbrwTTiSs7XlhVMJwkI4tzqmksFX8fNeAHCB2SNjWVS8Ece1quH0RJT&#10;bXv+pOshlCKOsE9RQRVCm0rp84oM+oltiaNXWGcwROlKqR32cdw08jlJZtJgzfGhwpY+Ksp/D51R&#10;8D09dqfM73/4XFzmr7uQ7YsyU+rpcXh/AxFoCPfwrb3VChazl3kEiDgRBeTq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hpEsYAAADeAAAADwAAAAAAAAAAAAAAAACYAgAAZHJz&#10;L2Rvd25yZXYueG1sUEsFBgAAAAAEAAQA9QAAAIsDAAAAAA==&#10;" filled="f" stroked="f">
                        <v:textbox inset="0,0,0,0">
                          <w:txbxContent>
                            <w:p w:rsidR="00CE3093" w:rsidRDefault="00CE3093" w:rsidP="00862C2F">
                              <w:pPr>
                                <w:spacing w:after="160" w:line="259" w:lineRule="auto"/>
                                <w:ind w:firstLine="0"/>
                                <w:jc w:val="left"/>
                              </w:pPr>
                              <w:r>
                                <w:rPr>
                                  <w:sz w:val="20"/>
                                </w:rPr>
                                <w:t xml:space="preserve"> статьи 4 Федерального закона</w:t>
                              </w:r>
                            </w:p>
                          </w:txbxContent>
                        </v:textbox>
                      </v:rect>
                      <v:rect id="Rectangle 5710" o:spid="_x0000_s1055" style="position:absolute;left:5216;top:7751;width:421;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TMiccA&#10;AADeAAAADwAAAGRycy9kb3ducmV2LnhtbESPT2vCQBTE70K/w/IKvekmVVSiq5SCpBcFtS0en9mX&#10;P5h9m2ZXjd/eFYQeh5n5DTNfdqYWF2pdZVlBPIhAEGdWV1wo+N6v+lMQziNrrC2Tghs5WC5eenNM&#10;tL3yli47X4gAYZeggtL7JpHSZSUZdAPbEAcvt61BH2RbSN3iNcBNLd+jaCwNVhwWSmzos6TstDsb&#10;BT/x/vybus2RD/nfZLT26SYvUqXeXruPGQhPnf8PP9tfWsF0PJzE8LgTroB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EzIn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 </w:t>
                              </w:r>
                            </w:p>
                          </w:txbxContent>
                        </v:textbox>
                      </v:rect>
                      <v:rect id="Rectangle 5711" o:spid="_x0000_s1056" style="position:absolute;left:4642;top:7693;width:548;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ZS/scA&#10;AADeAAAADwAAAGRycy9kb3ducmV2LnhtbESPT2vCQBTE74V+h+UJ3upGKyrRTSiFEi8Kaisen9mX&#10;P5h9m2ZXTb+9Wyj0OMzMb5hV2ptG3KhztWUF41EEgji3uuZSwefh42UBwnlkjY1lUvBDDtLk+WmF&#10;sbZ33tFt70sRIOxiVFB538ZSurwig25kW+LgFbYz6IPsSqk7vAe4aeQkimbSYM1hocKW3ivKL/ur&#10;UfA1PlyPmdue+VR8z6cbn22LMlNqOOjfliA89f4//NdeawWL2et8Ar93whWQ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WUv7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3"/>
                                </w:rPr>
                                <w:t>5</w:t>
                              </w:r>
                            </w:p>
                          </w:txbxContent>
                        </v:textbox>
                      </v:rect>
                      <v:rect id="Rectangle 5712" o:spid="_x0000_s1057" style="position:absolute;left:5217;top:7019;width:42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r3ZcgA&#10;AADeAAAADwAAAGRycy9kb3ducmV2LnhtbESPW2vCQBSE34X+h+UIfdONF1RSN6EIkr4oqG3p42n2&#10;5ILZszG7avrv3UKhj8PMfMOs09404kadqy0rmIwjEMS51TWXCt5P29EKhPPIGhvLpOCHHKTJ02CN&#10;sbZ3PtDt6EsRIOxiVFB538ZSurwig25sW+LgFbYz6IPsSqk7vAe4aeQ0ihbSYM1hocKWNhXl5+PV&#10;KPiYnK6fmdt/81dxWc53PtsXZabU87B/fQHhqff/4b/2m1awWsyWM/i9E66ATB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WvdlyAAAAN4AAAAPAAAAAAAAAAAAAAAAAJgCAABk&#10;cnMvZG93bnJldi54bWxQSwUGAAAAAAQABAD1AAAAjQMAAAAA&#10;" filled="f" stroked="f">
                        <v:textbox inset="0,0,0,0">
                          <w:txbxContent>
                            <w:p w:rsidR="00CE3093" w:rsidRDefault="00CE3093" w:rsidP="00862C2F">
                              <w:pPr>
                                <w:spacing w:after="160" w:line="259" w:lineRule="auto"/>
                                <w:ind w:firstLine="0"/>
                                <w:jc w:val="left"/>
                              </w:pPr>
                              <w:r>
                                <w:rPr>
                                  <w:sz w:val="20"/>
                                </w:rPr>
                                <w:t xml:space="preserve"> </w:t>
                              </w:r>
                            </w:p>
                          </w:txbxContent>
                        </v:textbox>
                      </v:rect>
                      <w10:anchorlock/>
                    </v:group>
                  </w:pict>
                </mc:Fallback>
              </mc:AlternateContent>
            </w:r>
          </w:p>
        </w:tc>
        <w:tc>
          <w:tcPr>
            <w:tcW w:w="1957" w:type="dxa"/>
            <w:gridSpan w:val="4"/>
            <w:vMerge w:val="restart"/>
          </w:tcPr>
          <w:p w:rsidR="00862C2F" w:rsidRPr="00BA283F" w:rsidRDefault="00862C2F" w:rsidP="0049005D">
            <w:pPr>
              <w:pStyle w:val="Table0"/>
            </w:pPr>
            <w:r w:rsidRPr="00BA283F">
              <w:t xml:space="preserve">Показатель, характеризующий качество оказания Услуги (Услуг) </w:t>
            </w:r>
          </w:p>
        </w:tc>
        <w:tc>
          <w:tcPr>
            <w:tcW w:w="386" w:type="dxa"/>
            <w:vMerge w:val="restart"/>
          </w:tcPr>
          <w:p w:rsidR="00862C2F" w:rsidRPr="00BA283F" w:rsidRDefault="00862C2F" w:rsidP="0049005D">
            <w:pPr>
              <w:pStyle w:val="Table0"/>
            </w:pPr>
            <w:r w:rsidRPr="00BA283F">
              <w:rPr>
                <w:rFonts w:eastAsia="Calibri"/>
                <w:noProof/>
              </w:rPr>
              <mc:AlternateContent>
                <mc:Choice Requires="wpg">
                  <w:drawing>
                    <wp:inline distT="0" distB="0" distL="0" distR="0" wp14:anchorId="60B2C0B5" wp14:editId="4497DCBC">
                      <wp:extent cx="290944" cy="3360665"/>
                      <wp:effectExtent l="0" t="0" r="0" b="0"/>
                      <wp:docPr id="86374" name="Group 97146"/>
                      <wp:cNvGraphicFramePr/>
                      <a:graphic xmlns:a="http://schemas.openxmlformats.org/drawingml/2006/main">
                        <a:graphicData uri="http://schemas.microsoft.com/office/word/2010/wordprocessingGroup">
                          <wpg:wgp>
                            <wpg:cNvGrpSpPr/>
                            <wpg:grpSpPr>
                              <a:xfrm>
                                <a:off x="0" y="0"/>
                                <a:ext cx="290944" cy="3360665"/>
                                <a:chOff x="0" y="0"/>
                                <a:chExt cx="290944" cy="3360665"/>
                              </a:xfrm>
                            </wpg:grpSpPr>
                            <wps:wsp>
                              <wps:cNvPr id="86375" name="Rectangle 5717"/>
                              <wps:cNvSpPr/>
                              <wps:spPr>
                                <a:xfrm rot="-5399999">
                                  <a:off x="-1756856" y="1417502"/>
                                  <a:ext cx="3700020" cy="186306"/>
                                </a:xfrm>
                                <a:prstGeom prst="rect">
                                  <a:avLst/>
                                </a:prstGeom>
                                <a:ln>
                                  <a:noFill/>
                                </a:ln>
                              </wps:spPr>
                              <wps:txbx>
                                <w:txbxContent>
                                  <w:p w:rsidR="00CE3093" w:rsidRDefault="00CE3093" w:rsidP="00862C2F">
                                    <w:pPr>
                                      <w:spacing w:after="160" w:line="259" w:lineRule="auto"/>
                                      <w:ind w:firstLine="0"/>
                                      <w:jc w:val="left"/>
                                    </w:pPr>
                                    <w:r>
                                      <w:rPr>
                                        <w:sz w:val="20"/>
                                      </w:rPr>
                                      <w:t>Объем Субсидии, подлежащий возврату в местный</w:t>
                                    </w:r>
                                  </w:p>
                                </w:txbxContent>
                              </wps:txbx>
                              <wps:bodyPr horzOverflow="overflow" vert="horz" lIns="0" tIns="0" rIns="0" bIns="0" rtlCol="0">
                                <a:noAutofit/>
                              </wps:bodyPr>
                            </wps:wsp>
                            <wps:wsp>
                              <wps:cNvPr id="86376" name="Rectangle 5718"/>
                              <wps:cNvSpPr/>
                              <wps:spPr>
                                <a:xfrm rot="-5399999">
                                  <a:off x="72124" y="464533"/>
                                  <a:ext cx="42058" cy="186306"/>
                                </a:xfrm>
                                <a:prstGeom prst="rect">
                                  <a:avLst/>
                                </a:prstGeom>
                                <a:ln>
                                  <a:noFill/>
                                </a:ln>
                              </wps:spPr>
                              <wps:txbx>
                                <w:txbxContent>
                                  <w:p w:rsidR="00CE3093" w:rsidRDefault="00CE3093" w:rsidP="00862C2F">
                                    <w:pPr>
                                      <w:spacing w:after="160" w:line="259" w:lineRule="auto"/>
                                      <w:ind w:firstLine="0"/>
                                      <w:jc w:val="left"/>
                                    </w:pPr>
                                    <w:r>
                                      <w:rPr>
                                        <w:sz w:val="20"/>
                                      </w:rPr>
                                      <w:t xml:space="preserve"> </w:t>
                                    </w:r>
                                  </w:p>
                                </w:txbxContent>
                              </wps:txbx>
                              <wps:bodyPr horzOverflow="overflow" vert="horz" lIns="0" tIns="0" rIns="0" bIns="0" rtlCol="0">
                                <a:noAutofit/>
                              </wps:bodyPr>
                            </wps:wsp>
                            <wps:wsp>
                              <wps:cNvPr id="86377" name="Rectangle 5719"/>
                              <wps:cNvSpPr/>
                              <wps:spPr>
                                <a:xfrm rot="-5399999">
                                  <a:off x="-269395" y="89485"/>
                                  <a:ext cx="725100" cy="186306"/>
                                </a:xfrm>
                                <a:prstGeom prst="rect">
                                  <a:avLst/>
                                </a:prstGeom>
                                <a:ln>
                                  <a:noFill/>
                                </a:ln>
                              </wps:spPr>
                              <wps:txbx>
                                <w:txbxContent>
                                  <w:p w:rsidR="00CE3093" w:rsidRDefault="00CE3093" w:rsidP="00862C2F">
                                    <w:pPr>
                                      <w:spacing w:after="160" w:line="259" w:lineRule="auto"/>
                                      <w:ind w:firstLine="0"/>
                                      <w:jc w:val="left"/>
                                    </w:pPr>
                                    <w:r>
                                      <w:rPr>
                                        <w:sz w:val="20"/>
                                      </w:rPr>
                                      <w:t xml:space="preserve">бюджет в </w:t>
                                    </w:r>
                                  </w:p>
                                </w:txbxContent>
                              </wps:txbx>
                              <wps:bodyPr horzOverflow="overflow" vert="horz" lIns="0" tIns="0" rIns="0" bIns="0" rtlCol="0">
                                <a:noAutofit/>
                              </wps:bodyPr>
                            </wps:wsp>
                            <wps:wsp>
                              <wps:cNvPr id="86378" name="Rectangle 5720"/>
                              <wps:cNvSpPr/>
                              <wps:spPr>
                                <a:xfrm rot="-5399999">
                                  <a:off x="-1861689" y="1103893"/>
                                  <a:ext cx="4211416" cy="186306"/>
                                </a:xfrm>
                                <a:prstGeom prst="rect">
                                  <a:avLst/>
                                </a:prstGeom>
                                <a:ln>
                                  <a:noFill/>
                                </a:ln>
                              </wps:spPr>
                              <wps:txbx>
                                <w:txbxContent>
                                  <w:p w:rsidR="00CE3093" w:rsidRDefault="00CE3093" w:rsidP="00862C2F">
                                    <w:pPr>
                                      <w:spacing w:after="160" w:line="259" w:lineRule="auto"/>
                                      <w:ind w:firstLine="0"/>
                                      <w:jc w:val="left"/>
                                    </w:pPr>
                                    <w:r>
                                      <w:rPr>
                                        <w:sz w:val="20"/>
                                      </w:rPr>
                                      <w:t xml:space="preserve">связи с ненадлежащим оказанием Услуги (Услуг), рублей </w:t>
                                    </w:r>
                                  </w:p>
                                </w:txbxContent>
                              </wps:txbx>
                              <wps:bodyPr horzOverflow="overflow" vert="horz" lIns="0" tIns="0" rIns="0" bIns="0" rtlCol="0">
                                <a:noAutofit/>
                              </wps:bodyPr>
                            </wps:wsp>
                            <wps:wsp>
                              <wps:cNvPr id="86379" name="Rectangle 86395"/>
                              <wps:cNvSpPr/>
                              <wps:spPr>
                                <a:xfrm rot="-5399999">
                                  <a:off x="161944" y="40581"/>
                                  <a:ext cx="84118" cy="121211"/>
                                </a:xfrm>
                                <a:prstGeom prst="rect">
                                  <a:avLst/>
                                </a:prstGeom>
                                <a:ln>
                                  <a:noFill/>
                                </a:ln>
                              </wps:spPr>
                              <wps:txbx>
                                <w:txbxContent>
                                  <w:p w:rsidR="00CE3093" w:rsidRDefault="00CE3093" w:rsidP="00862C2F">
                                    <w:pPr>
                                      <w:spacing w:after="160" w:line="259" w:lineRule="auto"/>
                                      <w:ind w:firstLine="0"/>
                                      <w:jc w:val="left"/>
                                    </w:pPr>
                                    <w:r>
                                      <w:rPr>
                                        <w:sz w:val="13"/>
                                      </w:rPr>
                                      <w:t>7</w:t>
                                    </w:r>
                                  </w:p>
                                </w:txbxContent>
                              </wps:txbx>
                              <wps:bodyPr horzOverflow="overflow" vert="horz" lIns="0" tIns="0" rIns="0" bIns="0" rtlCol="0">
                                <a:noAutofit/>
                              </wps:bodyPr>
                            </wps:wsp>
                            <wps:wsp>
                              <wps:cNvPr id="86380" name="Rectangle 86396"/>
                              <wps:cNvSpPr/>
                              <wps:spPr>
                                <a:xfrm rot="-5399999">
                                  <a:off x="129558" y="8196"/>
                                  <a:ext cx="84118" cy="121211"/>
                                </a:xfrm>
                                <a:prstGeom prst="rect">
                                  <a:avLst/>
                                </a:prstGeom>
                                <a:ln>
                                  <a:noFill/>
                                </a:ln>
                              </wps:spPr>
                              <wps:txbx>
                                <w:txbxContent>
                                  <w:p w:rsidR="00CE3093" w:rsidRDefault="00CE3093" w:rsidP="00862C2F">
                                    <w:pPr>
                                      <w:spacing w:after="160" w:line="259" w:lineRule="auto"/>
                                      <w:ind w:firstLine="0"/>
                                      <w:jc w:val="left"/>
                                    </w:pPr>
                                    <w:r>
                                      <w:rPr>
                                        <w:sz w:val="13"/>
                                      </w:rPr>
                                      <w:t xml:space="preserve"> </w:t>
                                    </w:r>
                                  </w:p>
                                </w:txbxContent>
                              </wps:txbx>
                              <wps:bodyPr horzOverflow="overflow" vert="horz" lIns="0" tIns="0" rIns="0" bIns="0" rtlCol="0">
                                <a:noAutofit/>
                              </wps:bodyPr>
                            </wps:wsp>
                          </wpg:wgp>
                        </a:graphicData>
                      </a:graphic>
                    </wp:inline>
                  </w:drawing>
                </mc:Choice>
                <mc:Fallback>
                  <w:pict>
                    <v:group id="Group 97146" o:spid="_x0000_s1058" style="width:22.9pt;height:264.6pt;mso-position-horizontal-relative:char;mso-position-vertical-relative:line" coordsize="2909,33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">
                      <v:rect id="Rectangle 5717" o:spid="_x0000_s1059" style="position:absolute;left:-17568;top:14175;width:36999;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KisgA&#10;AADeAAAADwAAAGRycy9kb3ducmV2LnhtbESPT2vCQBTE70K/w/IKvelGbVXSbEQKkl4qqFU8PrMv&#10;f2j2bZpdNf323YLQ4zAzv2GSZW8acaXO1ZYVjEcRCOLc6ppLBZ/79XABwnlkjY1lUvBDDpbpwyDB&#10;WNsbb+m686UIEHYxKqi8b2MpXV6RQTeyLXHwCtsZ9EF2pdQd3gLcNHISRTNpsOawUGFLbxXlX7uL&#10;UXAY7y/HzG3OfCq+588fPtsUZabU02O/egXhqff/4Xv7XStYzKbzF/i7E66ATH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8qKyAAAAN4AAAAPAAAAAAAAAAAAAAAAAJgCAABk&#10;cnMvZG93bnJldi54bWxQSwUGAAAAAAQABAD1AAAAjQMAAAAA&#10;" filled="f" stroked="f">
                        <v:textbox inset="0,0,0,0">
                          <w:txbxContent>
                            <w:p w:rsidR="00CE3093" w:rsidRDefault="00CE3093" w:rsidP="00862C2F">
                              <w:pPr>
                                <w:spacing w:after="160" w:line="259" w:lineRule="auto"/>
                                <w:ind w:firstLine="0"/>
                                <w:jc w:val="left"/>
                              </w:pPr>
                              <w:r>
                                <w:rPr>
                                  <w:sz w:val="20"/>
                                </w:rPr>
                                <w:t>Объем Субсидии, подлежащий возврату в местный</w:t>
                              </w:r>
                            </w:p>
                          </w:txbxContent>
                        </v:textbox>
                      </v:rect>
                      <v:rect id="Rectangle 5718" o:spid="_x0000_s1060" style="position:absolute;left:721;top:4645;width:421;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1U/ccA&#10;AADeAAAADwAAAGRycy9kb3ducmV2LnhtbESPT2vCQBTE70K/w/IK3nSjLVGiq5RCiZcKals8PrMv&#10;fzD7NmZXjd/eFYQeh5n5DTNfdqYWF2pdZVnBaBiBIM6srrhQ8LP7GkxBOI+ssbZMCm7kYLl46c0x&#10;0fbKG7psfSEChF2CCkrvm0RKl5Vk0A1tQxy83LYGfZBtIXWL1wA3tRxHUSwNVhwWSmzos6TsuD0b&#10;Bb+j3fkvdesD7/PT5P3bp+u8SJXqv3YfMxCeOv8ffrZXWsE0fpvE8LgTroB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4tVP3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 </w:t>
                              </w:r>
                            </w:p>
                          </w:txbxContent>
                        </v:textbox>
                      </v:rect>
                      <v:rect id="Rectangle 5719" o:spid="_x0000_s1061" style="position:absolute;left:-2693;top:894;width:725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HxZscA&#10;AADeAAAADwAAAGRycy9kb3ducmV2LnhtbESPT2vCQBTE70K/w/IK3nSjLUaiq5RCiZcKals8PrMv&#10;fzD7NmZXjd/eFYQeh5n5DTNfdqYWF2pdZVnBaBiBIM6srrhQ8LP7GkxBOI+ssbZMCm7kYLl46c0x&#10;0fbKG7psfSEChF2CCkrvm0RKl5Vk0A1tQxy83LYGfZBtIXWL1wA3tRxH0UQarDgslNjQZ0nZcXs2&#10;Cn5Hu/Nf6tYH3uen+P3bp+u8SJXqv3YfMxCeOv8ffrZXWsF08hbH8LgTroB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h8Wb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бюджет в </w:t>
                              </w:r>
                            </w:p>
                          </w:txbxContent>
                        </v:textbox>
                      </v:rect>
                      <v:rect id="Rectangle 5720" o:spid="_x0000_s1062" style="position:absolute;left:-18617;top:11039;width:42113;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5lFMUA&#10;AADeAAAADwAAAGRycy9kb3ducmV2LnhtbERPy2oCMRTdC/2HcAvdaca2qEyNUgoybhSqrbi8ndx5&#10;0MnNmGSc6d83C8Hl4byX68E04krO15YVTCcJCOLc6ppLBV/HzXgBwgdkjY1lUvBHHtarh9ESU217&#10;/qTrIZQihrBPUUEVQptK6fOKDPqJbYkjV1hnMEToSqkd9jHcNPI5SWbSYM2xocKWPirKfw+dUfA9&#10;PXanzO9/+Fxc5q+7kO2LMlPq6XF4fwMRaAh38c291QoWs5d53BvvxCs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mUUxQAAAN4AAAAPAAAAAAAAAAAAAAAAAJgCAABkcnMv&#10;ZG93bnJldi54bWxQSwUGAAAAAAQABAD1AAAAigMAAAAA&#10;" filled="f" stroked="f">
                        <v:textbox inset="0,0,0,0">
                          <w:txbxContent>
                            <w:p w:rsidR="00CE3093" w:rsidRDefault="00CE3093" w:rsidP="00862C2F">
                              <w:pPr>
                                <w:spacing w:after="160" w:line="259" w:lineRule="auto"/>
                                <w:ind w:firstLine="0"/>
                                <w:jc w:val="left"/>
                              </w:pPr>
                              <w:r>
                                <w:rPr>
                                  <w:sz w:val="20"/>
                                </w:rPr>
                                <w:t xml:space="preserve">связи с ненадлежащим оказанием Услуги (Услуг), рублей </w:t>
                              </w:r>
                            </w:p>
                          </w:txbxContent>
                        </v:textbox>
                      </v:rect>
                      <v:rect id="Rectangle 86395" o:spid="_x0000_s1063" style="position:absolute;left:1619;top:405;width:841;height:121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LAj8cA&#10;AADeAAAADwAAAGRycy9kb3ducmV2LnhtbESPS2sCQRCE74H8h6EDucVZk+BjdRQJhM1FwSce253e&#10;B+70bHZGXf+9Iwgei6r6ihpPW1OJMzWutKyg24lAEKdWl5wr2Kx/PwYgnEfWWFkmBVdyMJ28vowx&#10;1vbCSzqvfC4ChF2MCgrv61hKlxZk0HVsTRy8zDYGfZBNLnWDlwA3lfyMop40WHJYKLCmn4LS4+pk&#10;FGy769MucYsD77P//vfcJ4ssT5R6f2tnIxCeWv8MP9p/WsGg99Ufwv1OuAJy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wI/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3"/>
                                </w:rPr>
                                <w:t>7</w:t>
                              </w:r>
                            </w:p>
                          </w:txbxContent>
                        </v:textbox>
                      </v:rect>
                      <v:rect id="Rectangle 86396" o:spid="_x0000_s1064" style="position:absolute;left:1295;top:82;width:841;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0ZNcYA&#10;AADeAAAADwAAAGRycy9kb3ducmV2LnhtbESPy2rCQBSG9wXfYTiCuzqxFQ3RSRChxI1C1ZYuTzMn&#10;F8ycSTOjpm/fWRRc/vw3vnU2mFbcqHeNZQWzaQSCuLC64UrB+fT2HINwHllja5kU/JKDLB09rTHR&#10;9s7vdDv6SoQRdgkqqL3vEildUZNBN7UdcfBK2xv0QfaV1D3ew7hp5UsULaTBhsNDjR1tayoux6tR&#10;8DE7XT9zd/jmr/JnOd/7/FBWuVKT8bBZgfA0+Ef4v73TCuLFaxwAAk5A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10ZNcYAAADeAAAADwAAAAAAAAAAAAAAAACYAgAAZHJz&#10;L2Rvd25yZXYueG1sUEsFBgAAAAAEAAQA9QAAAIsDAAAAAA==&#10;" filled="f" stroked="f">
                        <v:textbox inset="0,0,0,0">
                          <w:txbxContent>
                            <w:p w:rsidR="00CE3093" w:rsidRDefault="00CE3093" w:rsidP="00862C2F">
                              <w:pPr>
                                <w:spacing w:after="160" w:line="259" w:lineRule="auto"/>
                                <w:ind w:firstLine="0"/>
                                <w:jc w:val="left"/>
                              </w:pPr>
                              <w:r>
                                <w:rPr>
                                  <w:sz w:val="13"/>
                                </w:rPr>
                                <w:t xml:space="preserve"> </w:t>
                              </w:r>
                            </w:p>
                          </w:txbxContent>
                        </v:textbox>
                      </v:rect>
                      <w10:anchorlock/>
                    </v:group>
                  </w:pict>
                </mc:Fallback>
              </mc:AlternateContent>
            </w:r>
          </w:p>
        </w:tc>
        <w:tc>
          <w:tcPr>
            <w:tcW w:w="741" w:type="dxa"/>
            <w:vMerge w:val="restart"/>
          </w:tcPr>
          <w:p w:rsidR="00862C2F" w:rsidRPr="00BA283F" w:rsidRDefault="00862C2F" w:rsidP="0049005D">
            <w:pPr>
              <w:pStyle w:val="Table0"/>
            </w:pPr>
            <w:r w:rsidRPr="00BA283F">
              <w:rPr>
                <w:rFonts w:eastAsia="Calibri"/>
                <w:noProof/>
              </w:rPr>
              <mc:AlternateContent>
                <mc:Choice Requires="wpg">
                  <w:drawing>
                    <wp:inline distT="0" distB="0" distL="0" distR="0" wp14:anchorId="10FBF13D" wp14:editId="2C627BF1">
                      <wp:extent cx="591434" cy="3388411"/>
                      <wp:effectExtent l="0" t="0" r="0" b="0"/>
                      <wp:docPr id="86381" name="Group 97179"/>
                      <wp:cNvGraphicFramePr/>
                      <a:graphic xmlns:a="http://schemas.openxmlformats.org/drawingml/2006/main">
                        <a:graphicData uri="http://schemas.microsoft.com/office/word/2010/wordprocessingGroup">
                          <wpg:wgp>
                            <wpg:cNvGrpSpPr/>
                            <wpg:grpSpPr>
                              <a:xfrm>
                                <a:off x="0" y="0"/>
                                <a:ext cx="591434" cy="3388411"/>
                                <a:chOff x="0" y="0"/>
                                <a:chExt cx="591434" cy="3388411"/>
                              </a:xfrm>
                            </wpg:grpSpPr>
                            <wps:wsp>
                              <wps:cNvPr id="86382" name="Rectangle 5722"/>
                              <wps:cNvSpPr/>
                              <wps:spPr>
                                <a:xfrm rot="-5399999">
                                  <a:off x="-1756855" y="1430008"/>
                                  <a:ext cx="3700020" cy="186306"/>
                                </a:xfrm>
                                <a:prstGeom prst="rect">
                                  <a:avLst/>
                                </a:prstGeom>
                                <a:ln>
                                  <a:noFill/>
                                </a:ln>
                              </wps:spPr>
                              <wps:txbx>
                                <w:txbxContent>
                                  <w:p w:rsidR="00CE3093" w:rsidRDefault="00CE3093" w:rsidP="00862C2F">
                                    <w:pPr>
                                      <w:spacing w:after="160" w:line="259" w:lineRule="auto"/>
                                      <w:ind w:firstLine="0"/>
                                      <w:jc w:val="left"/>
                                    </w:pPr>
                                    <w:r>
                                      <w:rPr>
                                        <w:sz w:val="20"/>
                                      </w:rPr>
                                      <w:t>Объем Субсидии, подлежащий возврату в местный</w:t>
                                    </w:r>
                                  </w:p>
                                </w:txbxContent>
                              </wps:txbx>
                              <wps:bodyPr horzOverflow="overflow" vert="horz" lIns="0" tIns="0" rIns="0" bIns="0" rtlCol="0">
                                <a:noAutofit/>
                              </wps:bodyPr>
                            </wps:wsp>
                            <wps:wsp>
                              <wps:cNvPr id="86383" name="Rectangle 5723"/>
                              <wps:cNvSpPr/>
                              <wps:spPr>
                                <a:xfrm rot="-5399999">
                                  <a:off x="72124" y="477039"/>
                                  <a:ext cx="42058" cy="186306"/>
                                </a:xfrm>
                                <a:prstGeom prst="rect">
                                  <a:avLst/>
                                </a:prstGeom>
                                <a:ln>
                                  <a:noFill/>
                                </a:ln>
                              </wps:spPr>
                              <wps:txbx>
                                <w:txbxContent>
                                  <w:p w:rsidR="00CE3093" w:rsidRDefault="00CE3093" w:rsidP="00862C2F">
                                    <w:pPr>
                                      <w:spacing w:after="160" w:line="259" w:lineRule="auto"/>
                                      <w:ind w:firstLine="0"/>
                                      <w:jc w:val="left"/>
                                    </w:pPr>
                                    <w:r>
                                      <w:rPr>
                                        <w:sz w:val="20"/>
                                      </w:rPr>
                                      <w:t xml:space="preserve"> </w:t>
                                    </w:r>
                                  </w:p>
                                </w:txbxContent>
                              </wps:txbx>
                              <wps:bodyPr horzOverflow="overflow" vert="horz" lIns="0" tIns="0" rIns="0" bIns="0" rtlCol="0">
                                <a:noAutofit/>
                              </wps:bodyPr>
                            </wps:wsp>
                            <wps:wsp>
                              <wps:cNvPr id="86384" name="Rectangle 5724"/>
                              <wps:cNvSpPr/>
                              <wps:spPr>
                                <a:xfrm rot="-5399999">
                                  <a:off x="-269396" y="101990"/>
                                  <a:ext cx="725100" cy="186306"/>
                                </a:xfrm>
                                <a:prstGeom prst="rect">
                                  <a:avLst/>
                                </a:prstGeom>
                                <a:ln>
                                  <a:noFill/>
                                </a:ln>
                              </wps:spPr>
                              <wps:txbx>
                                <w:txbxContent>
                                  <w:p w:rsidR="00CE3093" w:rsidRDefault="00CE3093" w:rsidP="00862C2F">
                                    <w:pPr>
                                      <w:spacing w:after="160" w:line="259" w:lineRule="auto"/>
                                      <w:ind w:firstLine="0"/>
                                      <w:jc w:val="left"/>
                                    </w:pPr>
                                    <w:r>
                                      <w:rPr>
                                        <w:sz w:val="20"/>
                                      </w:rPr>
                                      <w:t xml:space="preserve">бюджет в </w:t>
                                    </w:r>
                                  </w:p>
                                </w:txbxContent>
                              </wps:txbx>
                              <wps:bodyPr horzOverflow="overflow" vert="horz" lIns="0" tIns="0" rIns="0" bIns="0" rtlCol="0">
                                <a:noAutofit/>
                              </wps:bodyPr>
                            </wps:wsp>
                            <wps:wsp>
                              <wps:cNvPr id="86385" name="Rectangle 5725"/>
                              <wps:cNvSpPr/>
                              <wps:spPr>
                                <a:xfrm rot="-5399999">
                                  <a:off x="-2009264" y="1041965"/>
                                  <a:ext cx="4506588" cy="186306"/>
                                </a:xfrm>
                                <a:prstGeom prst="rect">
                                  <a:avLst/>
                                </a:prstGeom>
                                <a:ln>
                                  <a:noFill/>
                                </a:ln>
                              </wps:spPr>
                              <wps:txbx>
                                <w:txbxContent>
                                  <w:p w:rsidR="00CE3093" w:rsidRDefault="00CE3093" w:rsidP="00862C2F">
                                    <w:pPr>
                                      <w:spacing w:after="160" w:line="259" w:lineRule="auto"/>
                                      <w:ind w:firstLine="0"/>
                                      <w:jc w:val="left"/>
                                    </w:pPr>
                                    <w:r>
                                      <w:rPr>
                                        <w:sz w:val="20"/>
                                      </w:rPr>
                                      <w:t xml:space="preserve">целях обеспечения исполнения обязательств Исполнителя  по </w:t>
                                    </w:r>
                                  </w:p>
                                </w:txbxContent>
                              </wps:txbx>
                              <wps:bodyPr horzOverflow="overflow" vert="horz" lIns="0" tIns="0" rIns="0" bIns="0" rtlCol="0">
                                <a:noAutofit/>
                              </wps:bodyPr>
                            </wps:wsp>
                            <wps:wsp>
                              <wps:cNvPr id="86386" name="Rectangle 5726"/>
                              <wps:cNvSpPr/>
                              <wps:spPr>
                                <a:xfrm rot="-5399999">
                                  <a:off x="-1712342" y="1078032"/>
                                  <a:ext cx="4211948" cy="186306"/>
                                </a:xfrm>
                                <a:prstGeom prst="rect">
                                  <a:avLst/>
                                </a:prstGeom>
                                <a:ln>
                                  <a:noFill/>
                                </a:ln>
                              </wps:spPr>
                              <wps:txbx>
                                <w:txbxContent>
                                  <w:p w:rsidR="00CE3093" w:rsidRDefault="00CE3093" w:rsidP="00862C2F">
                                    <w:pPr>
                                      <w:spacing w:after="160" w:line="259" w:lineRule="auto"/>
                                      <w:ind w:firstLine="0"/>
                                      <w:jc w:val="left"/>
                                    </w:pPr>
                                    <w:r>
                                      <w:rPr>
                                        <w:sz w:val="20"/>
                                      </w:rPr>
                                      <w:t xml:space="preserve">возмещению потребителю услуг вреда, причиненного его </w:t>
                                    </w:r>
                                  </w:p>
                                </w:txbxContent>
                              </wps:txbx>
                              <wps:bodyPr horzOverflow="overflow" vert="horz" lIns="0" tIns="0" rIns="0" bIns="0" rtlCol="0">
                                <a:noAutofit/>
                              </wps:bodyPr>
                            </wps:wsp>
                            <wps:wsp>
                              <wps:cNvPr id="86387" name="Rectangle 5727"/>
                              <wps:cNvSpPr/>
                              <wps:spPr>
                                <a:xfrm rot="-5399999">
                                  <a:off x="-618166" y="1349246"/>
                                  <a:ext cx="2325350" cy="186306"/>
                                </a:xfrm>
                                <a:prstGeom prst="rect">
                                  <a:avLst/>
                                </a:prstGeom>
                                <a:ln>
                                  <a:noFill/>
                                </a:ln>
                              </wps:spPr>
                              <wps:txbx>
                                <w:txbxContent>
                                  <w:p w:rsidR="00CE3093" w:rsidRDefault="00CE3093" w:rsidP="00862C2F">
                                    <w:pPr>
                                      <w:spacing w:after="160" w:line="259" w:lineRule="auto"/>
                                      <w:ind w:firstLine="0"/>
                                      <w:jc w:val="left"/>
                                    </w:pPr>
                                    <w:r>
                                      <w:rPr>
                                        <w:sz w:val="20"/>
                                      </w:rPr>
                                      <w:t>жизни и (или) здоровью, рублей</w:t>
                                    </w:r>
                                  </w:p>
                                </w:txbxContent>
                              </wps:txbx>
                              <wps:bodyPr horzOverflow="overflow" vert="horz" lIns="0" tIns="0" rIns="0" bIns="0" rtlCol="0">
                                <a:noAutofit/>
                              </wps:bodyPr>
                            </wps:wsp>
                            <wps:wsp>
                              <wps:cNvPr id="86388" name="Rectangle 86422"/>
                              <wps:cNvSpPr/>
                              <wps:spPr>
                                <a:xfrm rot="-5399999">
                                  <a:off x="462422" y="763258"/>
                                  <a:ext cx="84117" cy="121211"/>
                                </a:xfrm>
                                <a:prstGeom prst="rect">
                                  <a:avLst/>
                                </a:prstGeom>
                                <a:ln>
                                  <a:noFill/>
                                </a:ln>
                              </wps:spPr>
                              <wps:txbx>
                                <w:txbxContent>
                                  <w:p w:rsidR="00CE3093" w:rsidRDefault="00CE3093" w:rsidP="00862C2F">
                                    <w:pPr>
                                      <w:spacing w:after="160" w:line="259" w:lineRule="auto"/>
                                      <w:ind w:firstLine="0"/>
                                      <w:jc w:val="left"/>
                                    </w:pPr>
                                    <w:r>
                                      <w:rPr>
                                        <w:sz w:val="13"/>
                                      </w:rPr>
                                      <w:t>8</w:t>
                                    </w:r>
                                  </w:p>
                                </w:txbxContent>
                              </wps:txbx>
                              <wps:bodyPr horzOverflow="overflow" vert="horz" lIns="0" tIns="0" rIns="0" bIns="0" rtlCol="0">
                                <a:noAutofit/>
                              </wps:bodyPr>
                            </wps:wsp>
                            <wps:wsp>
                              <wps:cNvPr id="86389" name="Rectangle 86423"/>
                              <wps:cNvSpPr/>
                              <wps:spPr>
                                <a:xfrm rot="-5399999">
                                  <a:off x="430037" y="730873"/>
                                  <a:ext cx="84118" cy="121211"/>
                                </a:xfrm>
                                <a:prstGeom prst="rect">
                                  <a:avLst/>
                                </a:prstGeom>
                                <a:ln>
                                  <a:noFill/>
                                </a:ln>
                              </wps:spPr>
                              <wps:txbx>
                                <w:txbxContent>
                                  <w:p w:rsidR="00CE3093" w:rsidRDefault="00CE3093" w:rsidP="00862C2F">
                                    <w:pPr>
                                      <w:spacing w:after="160" w:line="259" w:lineRule="auto"/>
                                      <w:ind w:firstLine="0"/>
                                      <w:jc w:val="left"/>
                                    </w:pPr>
                                    <w:r>
                                      <w:rPr>
                                        <w:sz w:val="13"/>
                                      </w:rPr>
                                      <w:t xml:space="preserve"> </w:t>
                                    </w:r>
                                  </w:p>
                                </w:txbxContent>
                              </wps:txbx>
                              <wps:bodyPr horzOverflow="overflow" vert="horz" lIns="0" tIns="0" rIns="0" bIns="0" rtlCol="0">
                                <a:noAutofit/>
                              </wps:bodyPr>
                            </wps:wsp>
                          </wpg:wgp>
                        </a:graphicData>
                      </a:graphic>
                    </wp:inline>
                  </w:drawing>
                </mc:Choice>
                <mc:Fallback>
                  <w:pict>
                    <v:group id="Group 97179" o:spid="_x0000_s1065" style="width:46.55pt;height:266.8pt;mso-position-horizontal-relative:char;mso-position-vertical-relative:line" coordsize="5914,33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">
                      <v:rect id="Rectangle 5722" o:spid="_x0000_s1066" style="position:absolute;left:-17568;top:14300;width:36999;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Mi2ccA&#10;AADeAAAADwAAAGRycy9kb3ducmV2LnhtbESPW2vCQBSE34X+h+UU+qYbbdEQXaUIJX2pUG/4eMye&#10;XGj2bMyuGv99VxB8HGbmG2a26EwtLtS6yrKC4SACQZxZXXGhYLv56scgnEfWWFsmBTdysJi/9GaY&#10;aHvlX7qsfSEChF2CCkrvm0RKl5Vk0A1sQxy83LYGfZBtIXWL1wA3tRxF0VgarDgslNjQsqTsb302&#10;CnbDzXmfutWRD/lp8vHj01VepEq9vXafUxCeOv8MP9rfWkE8fo9HcL8TroCc/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DItn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Объем Субсидии, подлежащий возврату в местный</w:t>
                              </w:r>
                            </w:p>
                          </w:txbxContent>
                        </v:textbox>
                      </v:rect>
                      <v:rect id="Rectangle 5723" o:spid="_x0000_s1067" style="position:absolute;left:721;top:4770;width:421;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HQscA&#10;AADeAAAADwAAAGRycy9kb3ducmV2LnhtbESPW2vCQBSE34X+h+UU+qYbtWiIrlKEkr5UqDd8PGZP&#10;LjR7Ns2uGv99VxB8HGbmG2a+7EwtLtS6yrKC4SACQZxZXXGhYLf97McgnEfWWFsmBTdysFy89OaY&#10;aHvlH7psfCEChF2CCkrvm0RKl5Vk0A1sQxy83LYGfZBtIXWL1wA3tRxF0UQarDgslNjQqqTsd3M2&#10;CvbD7fmQuvWJj/nf9P3bp+u8SJV6e+0+ZiA8df4ZfrS/tIJ4Mo7HcL8TroBc/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Ph0L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 </w:t>
                              </w:r>
                            </w:p>
                          </w:txbxContent>
                        </v:textbox>
                      </v:rect>
                      <v:rect id="Rectangle 5724" o:spid="_x0000_s1068" style="position:absolute;left:-2693;top:1019;width:725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YfNscA&#10;AADeAAAADwAAAGRycy9kb3ducmV2LnhtbESPW2vCQBSE34X+h+UIfdONVjREVylCSV8q1Bs+HrMn&#10;F8yeTbOrpv++WxB8HGbmG2ax6kwtbtS6yrKC0TACQZxZXXGhYL/7GMQgnEfWWFsmBb/kYLV86S0w&#10;0fbO33Tb+kIECLsEFZTeN4mULivJoBvahjh4uW0N+iDbQuoW7wFuajmOoqk0WHFYKLGhdUnZZXs1&#10;Cg6j3fWYus2ZT/nPbPLl001epEq99rv3OQhPnX+GH+1PrSCevsUT+L8Tr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mHzb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бюджет в </w:t>
                              </w:r>
                            </w:p>
                          </w:txbxContent>
                        </v:textbox>
                      </v:rect>
                      <v:rect id="Rectangle 5725" o:spid="_x0000_s1069" style="position:absolute;left:-20093;top:10420;width:45065;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q6rcgA&#10;AADeAAAADwAAAGRycy9kb3ducmV2LnhtbESPT2vCQBTE7wW/w/IK3upGa21IXUUKJV4UNFV6fM2+&#10;/MHs2zS7avz2XaHQ4zAzv2Hmy9404kKdqy0rGI8iEMS51TWXCj6zj6cYhPPIGhvLpOBGDpaLwcMc&#10;E22vvKPL3pciQNglqKDyvk2kdHlFBt3ItsTBK2xn0AfZlVJ3eA1w08hJFM2kwZrDQoUtvVeUn/Zn&#10;o+Awzs7H1G2/+av4eZ1ufLotylSp4WO/egPhqff/4b/2WiuIZ8/xC9zvhCs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KrqtyAAAAN4AAAAPAAAAAAAAAAAAAAAAAJgCAABk&#10;cnMvZG93bnJldi54bWxQSwUGAAAAAAQABAD1AAAAjQMAAAAA&#10;" filled="f" stroked="f">
                        <v:textbox inset="0,0,0,0">
                          <w:txbxContent>
                            <w:p w:rsidR="00CE3093" w:rsidRDefault="00CE3093" w:rsidP="00862C2F">
                              <w:pPr>
                                <w:spacing w:after="160" w:line="259" w:lineRule="auto"/>
                                <w:ind w:firstLine="0"/>
                                <w:jc w:val="left"/>
                              </w:pPr>
                              <w:r>
                                <w:rPr>
                                  <w:sz w:val="20"/>
                                </w:rPr>
                                <w:t xml:space="preserve">целях обеспечения исполнения обязательств Исполнителя  по </w:t>
                              </w:r>
                            </w:p>
                          </w:txbxContent>
                        </v:textbox>
                      </v:rect>
                      <v:rect id="Rectangle 5726" o:spid="_x0000_s1070" style="position:absolute;left:-17123;top:10780;width:42118;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2scA&#10;AADeAAAADwAAAGRycy9kb3ducmV2LnhtbESPT2vCQBTE70K/w/IK3nSjLWmIriJCiZcK1bZ4fGZf&#10;/mD2bcyumn77bkHwOMzMb5j5sjeNuFLnassKJuMIBHFudc2lgq/9+ygB4TyyxsYyKfglB8vF02CO&#10;qbY3/qTrzpciQNilqKDyvk2ldHlFBt3YtsTBK2xn0AfZlVJ3eAtw08hpFMXSYM1hocKW1hXlp93F&#10;KPie7C8/mdse+VCc314/fLYtykyp4XO/moHw1PtH+N7eaAVJ/JLE8H8nXA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4JNr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возмещению потребителю услуг вреда, причиненного его </w:t>
                              </w:r>
                            </w:p>
                          </w:txbxContent>
                        </v:textbox>
                      </v:rect>
                      <v:rect id="Rectangle 5727" o:spid="_x0000_s1071" style="position:absolute;left:-6182;top:13492;width:23253;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SBQccA&#10;AADeAAAADwAAAGRycy9kb3ducmV2LnhtbESPT2vCQBTE7wW/w/IEb3WjLRqiq5RCiZcKahWPz+zL&#10;H8y+jdlV02/vFoQeh5n5DTNfdqYWN2pdZVnBaBiBIM6srrhQ8LP7eo1BOI+ssbZMCn7JwXLRe5lj&#10;ou2dN3Tb+kIECLsEFZTeN4mULivJoBvahjh4uW0N+iDbQuoW7wFuajmOook0WHFYKLGhz5Ky8/Zq&#10;FOxHu+shdesTH/PL9P3bp+u8SJUa9LuPGQhPnf8PP9srrSCevMVT+Ls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0gUH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жизни и (или) здоровью, рублей</w:t>
                              </w:r>
                            </w:p>
                          </w:txbxContent>
                        </v:textbox>
                      </v:rect>
                      <v:rect id="Rectangle 86422" o:spid="_x0000_s1072" style="position:absolute;left:4623;top:7633;width:841;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sVM8QA&#10;AADeAAAADwAAAGRycy9kb3ducmV2LnhtbERPy2rCQBTdF/yH4Qru6sRWNEQnQYQSNwpVW7q8zdw8&#10;MHMnzYya/n1nUXB5OO91NphW3Kh3jWUFs2kEgriwuuFKwfn09hyDcB5ZY2uZFPySgywdPa0x0fbO&#10;73Q7+kqEEHYJKqi97xIpXVGTQTe1HXHgStsb9AH2ldQ93kO4aeVLFC2kwYZDQ40dbWsqLserUfAx&#10;O10/c3f45q/yZznf+/xQVrlSk/GwWYHwNPiH+N+90wrixWsc9oY74QrI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rFTPEAAAA3gAAAA8AAAAAAAAAAAAAAAAAmAIAAGRycy9k&#10;b3ducmV2LnhtbFBLBQYAAAAABAAEAPUAAACJAwAAAAA=&#10;" filled="f" stroked="f">
                        <v:textbox inset="0,0,0,0">
                          <w:txbxContent>
                            <w:p w:rsidR="00CE3093" w:rsidRDefault="00CE3093" w:rsidP="00862C2F">
                              <w:pPr>
                                <w:spacing w:after="160" w:line="259" w:lineRule="auto"/>
                                <w:ind w:firstLine="0"/>
                                <w:jc w:val="left"/>
                              </w:pPr>
                              <w:r>
                                <w:rPr>
                                  <w:sz w:val="13"/>
                                </w:rPr>
                                <w:t>8</w:t>
                              </w:r>
                            </w:p>
                          </w:txbxContent>
                        </v:textbox>
                      </v:rect>
                      <v:rect id="Rectangle 86423" o:spid="_x0000_s1073" style="position:absolute;left:4300;top:7308;width:841;height:121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ewqMcA&#10;AADeAAAADwAAAGRycy9kb3ducmV2LnhtbESPW2vCQBSE3wv+h+UIfasb22JjdJVSKOlLBa/4eMye&#10;XDB7Ns2uGv+9Kwh9HGbmG2Y670wtztS6yrKC4SACQZxZXXGhYLP+folBOI+ssbZMCq7kYD7rPU0x&#10;0fbCSzqvfCEChF2CCkrvm0RKl5Vk0A1sQxy83LYGfZBtIXWLlwA3tXyNopE0WHFYKLGhr5Ky4+pk&#10;FGyH69MudYsD7/O/j/dfny7yIlXqud99TkB46vx/+NH+0Qri0Vs8hvudcAXk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nsKj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3"/>
                                </w:rPr>
                                <w:t xml:space="preserve"> </w:t>
                              </w:r>
                            </w:p>
                          </w:txbxContent>
                        </v:textbox>
                      </v:rect>
                      <w10:anchorlock/>
                    </v:group>
                  </w:pict>
                </mc:Fallback>
              </mc:AlternateContent>
            </w:r>
          </w:p>
        </w:tc>
        <w:tc>
          <w:tcPr>
            <w:tcW w:w="386" w:type="dxa"/>
            <w:vMerge w:val="restart"/>
          </w:tcPr>
          <w:p w:rsidR="00862C2F" w:rsidRPr="00BA283F" w:rsidRDefault="00862C2F" w:rsidP="0049005D">
            <w:pPr>
              <w:pStyle w:val="Table0"/>
            </w:pPr>
            <w:r w:rsidRPr="00BA283F">
              <w:rPr>
                <w:rFonts w:eastAsia="Calibri"/>
                <w:noProof/>
              </w:rPr>
              <mc:AlternateContent>
                <mc:Choice Requires="wpg">
                  <w:drawing>
                    <wp:inline distT="0" distB="0" distL="0" distR="0" wp14:anchorId="59398AAA" wp14:editId="0F898BDB">
                      <wp:extent cx="290968" cy="3300949"/>
                      <wp:effectExtent l="0" t="0" r="0" b="0"/>
                      <wp:docPr id="86390" name="Group 97211"/>
                      <wp:cNvGraphicFramePr/>
                      <a:graphic xmlns:a="http://schemas.openxmlformats.org/drawingml/2006/main">
                        <a:graphicData uri="http://schemas.microsoft.com/office/word/2010/wordprocessingGroup">
                          <wpg:wgp>
                            <wpg:cNvGrpSpPr/>
                            <wpg:grpSpPr>
                              <a:xfrm>
                                <a:off x="0" y="0"/>
                                <a:ext cx="290968" cy="3300949"/>
                                <a:chOff x="0" y="0"/>
                                <a:chExt cx="290968" cy="3300949"/>
                              </a:xfrm>
                            </wpg:grpSpPr>
                            <wps:wsp>
                              <wps:cNvPr id="86391" name="Rectangle 5729"/>
                              <wps:cNvSpPr/>
                              <wps:spPr>
                                <a:xfrm rot="-5399999">
                                  <a:off x="-1756857" y="1357786"/>
                                  <a:ext cx="3700021" cy="186306"/>
                                </a:xfrm>
                                <a:prstGeom prst="rect">
                                  <a:avLst/>
                                </a:prstGeom>
                                <a:ln>
                                  <a:noFill/>
                                </a:ln>
                              </wps:spPr>
                              <wps:txbx>
                                <w:txbxContent>
                                  <w:p w:rsidR="00CE3093" w:rsidRDefault="00CE3093" w:rsidP="00862C2F">
                                    <w:pPr>
                                      <w:spacing w:after="160" w:line="259" w:lineRule="auto"/>
                                      <w:ind w:firstLine="0"/>
                                      <w:jc w:val="left"/>
                                    </w:pPr>
                                    <w:r>
                                      <w:rPr>
                                        <w:sz w:val="20"/>
                                      </w:rPr>
                                      <w:t>Объем Субсидии, подлежащий возврату в местный</w:t>
                                    </w:r>
                                  </w:p>
                                </w:txbxContent>
                              </wps:txbx>
                              <wps:bodyPr horzOverflow="overflow" vert="horz" lIns="0" tIns="0" rIns="0" bIns="0" rtlCol="0">
                                <a:noAutofit/>
                              </wps:bodyPr>
                            </wps:wsp>
                            <wps:wsp>
                              <wps:cNvPr id="86394" name="Rectangle 5730"/>
                              <wps:cNvSpPr/>
                              <wps:spPr>
                                <a:xfrm rot="-5399999">
                                  <a:off x="72123" y="404817"/>
                                  <a:ext cx="42058" cy="186306"/>
                                </a:xfrm>
                                <a:prstGeom prst="rect">
                                  <a:avLst/>
                                </a:prstGeom>
                                <a:ln>
                                  <a:noFill/>
                                </a:ln>
                              </wps:spPr>
                              <wps:txbx>
                                <w:txbxContent>
                                  <w:p w:rsidR="00CE3093" w:rsidRDefault="00CE3093" w:rsidP="00862C2F">
                                    <w:pPr>
                                      <w:spacing w:after="160" w:line="259" w:lineRule="auto"/>
                                      <w:ind w:firstLine="0"/>
                                      <w:jc w:val="left"/>
                                    </w:pPr>
                                    <w:r>
                                      <w:rPr>
                                        <w:sz w:val="20"/>
                                      </w:rPr>
                                      <w:t xml:space="preserve"> </w:t>
                                    </w:r>
                                  </w:p>
                                </w:txbxContent>
                              </wps:txbx>
                              <wps:bodyPr horzOverflow="overflow" vert="horz" lIns="0" tIns="0" rIns="0" bIns="0" rtlCol="0">
                                <a:noAutofit/>
                              </wps:bodyPr>
                            </wps:wsp>
                            <wps:wsp>
                              <wps:cNvPr id="6880" name="Rectangle 5731"/>
                              <wps:cNvSpPr/>
                              <wps:spPr>
                                <a:xfrm rot="-5399999">
                                  <a:off x="-229693" y="69484"/>
                                  <a:ext cx="645692" cy="186306"/>
                                </a:xfrm>
                                <a:prstGeom prst="rect">
                                  <a:avLst/>
                                </a:prstGeom>
                                <a:ln>
                                  <a:noFill/>
                                </a:ln>
                              </wps:spPr>
                              <wps:txbx>
                                <w:txbxContent>
                                  <w:p w:rsidR="00CE3093" w:rsidRDefault="00CE3093" w:rsidP="00862C2F">
                                    <w:pPr>
                                      <w:spacing w:after="160" w:line="259" w:lineRule="auto"/>
                                      <w:ind w:firstLine="0"/>
                                      <w:jc w:val="left"/>
                                    </w:pPr>
                                    <w:r>
                                      <w:rPr>
                                        <w:sz w:val="20"/>
                                      </w:rPr>
                                      <w:t xml:space="preserve">бюджет, </w:t>
                                    </w:r>
                                  </w:p>
                                </w:txbxContent>
                              </wps:txbx>
                              <wps:bodyPr horzOverflow="overflow" vert="horz" lIns="0" tIns="0" rIns="0" bIns="0" rtlCol="0">
                                <a:noAutofit/>
                              </wps:bodyPr>
                            </wps:wsp>
                            <wps:wsp>
                              <wps:cNvPr id="6881" name="Rectangle 5732"/>
                              <wps:cNvSpPr/>
                              <wps:spPr>
                                <a:xfrm rot="-5399999">
                                  <a:off x="-7379" y="1532702"/>
                                  <a:ext cx="502842" cy="186306"/>
                                </a:xfrm>
                                <a:prstGeom prst="rect">
                                  <a:avLst/>
                                </a:prstGeom>
                                <a:ln>
                                  <a:noFill/>
                                </a:ln>
                              </wps:spPr>
                              <wps:txbx>
                                <w:txbxContent>
                                  <w:p w:rsidR="00CE3093" w:rsidRDefault="00CE3093" w:rsidP="00862C2F">
                                    <w:pPr>
                                      <w:spacing w:after="160" w:line="259" w:lineRule="auto"/>
                                      <w:ind w:firstLine="0"/>
                                      <w:jc w:val="left"/>
                                    </w:pPr>
                                    <w:r>
                                      <w:rPr>
                                        <w:sz w:val="20"/>
                                      </w:rPr>
                                      <w:t>рублей</w:t>
                                    </w:r>
                                  </w:p>
                                </w:txbxContent>
                              </wps:txbx>
                              <wps:bodyPr horzOverflow="overflow" vert="horz" lIns="0" tIns="0" rIns="0" bIns="0" rtlCol="0">
                                <a:noAutofit/>
                              </wps:bodyPr>
                            </wps:wsp>
                            <wps:wsp>
                              <wps:cNvPr id="6882" name="Rectangle 86397"/>
                              <wps:cNvSpPr/>
                              <wps:spPr>
                                <a:xfrm rot="-5399999">
                                  <a:off x="161944" y="1407698"/>
                                  <a:ext cx="84117" cy="121211"/>
                                </a:xfrm>
                                <a:prstGeom prst="rect">
                                  <a:avLst/>
                                </a:prstGeom>
                                <a:ln>
                                  <a:noFill/>
                                </a:ln>
                              </wps:spPr>
                              <wps:txbx>
                                <w:txbxContent>
                                  <w:p w:rsidR="00CE3093" w:rsidRDefault="00CE3093" w:rsidP="00862C2F">
                                    <w:pPr>
                                      <w:spacing w:after="160" w:line="259" w:lineRule="auto"/>
                                      <w:ind w:firstLine="0"/>
                                      <w:jc w:val="left"/>
                                    </w:pPr>
                                    <w:r>
                                      <w:rPr>
                                        <w:sz w:val="13"/>
                                      </w:rPr>
                                      <w:t>9</w:t>
                                    </w:r>
                                  </w:p>
                                </w:txbxContent>
                              </wps:txbx>
                              <wps:bodyPr horzOverflow="overflow" vert="horz" lIns="0" tIns="0" rIns="0" bIns="0" rtlCol="0">
                                <a:noAutofit/>
                              </wps:bodyPr>
                            </wps:wsp>
                            <wps:wsp>
                              <wps:cNvPr id="6883" name="Rectangle 86398"/>
                              <wps:cNvSpPr/>
                              <wps:spPr>
                                <a:xfrm rot="-5399999">
                                  <a:off x="129559" y="1375313"/>
                                  <a:ext cx="84117" cy="121211"/>
                                </a:xfrm>
                                <a:prstGeom prst="rect">
                                  <a:avLst/>
                                </a:prstGeom>
                                <a:ln>
                                  <a:noFill/>
                                </a:ln>
                              </wps:spPr>
                              <wps:txbx>
                                <w:txbxContent>
                                  <w:p w:rsidR="00CE3093" w:rsidRDefault="00CE3093" w:rsidP="00862C2F">
                                    <w:pPr>
                                      <w:spacing w:after="160" w:line="259" w:lineRule="auto"/>
                                      <w:ind w:firstLine="0"/>
                                      <w:jc w:val="left"/>
                                    </w:pPr>
                                    <w:r>
                                      <w:rPr>
                                        <w:sz w:val="13"/>
                                      </w:rPr>
                                      <w:t xml:space="preserve"> </w:t>
                                    </w:r>
                                  </w:p>
                                </w:txbxContent>
                              </wps:txbx>
                              <wps:bodyPr horzOverflow="overflow" vert="horz" lIns="0" tIns="0" rIns="0" bIns="0" rtlCol="0">
                                <a:noAutofit/>
                              </wps:bodyPr>
                            </wps:wsp>
                          </wpg:wgp>
                        </a:graphicData>
                      </a:graphic>
                    </wp:inline>
                  </w:drawing>
                </mc:Choice>
                <mc:Fallback>
                  <w:pict>
                    <v:group id="Group 97211" o:spid="_x0000_s1074" style="width:22.9pt;height:259.9pt;mso-position-horizontal-relative:char;mso-position-vertical-relative:line" coordsize="2909,33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">
                      <v:rect id="Rectangle 5729" o:spid="_x0000_s1075" style="position:absolute;left:-17568;top:13578;width:36999;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gqc8cA&#10;AADeAAAADwAAAGRycy9kb3ducmV2LnhtbESPW2vCQBSE3wv+h+UIfaubtMVLdJVSKOlLBa/4eMye&#10;XDB7Ns2umv57tyD4OMzMN8xs0ZlaXKh1lWUF8SACQZxZXXGhYLv5ehmDcB5ZY22ZFPyRg8W89zTD&#10;RNsrr+iy9oUIEHYJKii9bxIpXVaSQTewDXHwctsa9EG2hdQtXgPc1PI1iobSYMVhocSGPkvKTuuz&#10;UbCLN+d96pZHPuS/o/cfny7zIlXqud99TEF46vwjfG9/awXj4dskhv874QrI+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IKnP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Объем Субсидии, подлежащий возврату в местный</w:t>
                              </w:r>
                            </w:p>
                          </w:txbxContent>
                        </v:textbox>
                      </v:rect>
                      <v:rect id="Rectangle 5730" o:spid="_x0000_s1076" style="position:absolute;left:722;top:4047;width:42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J68cA&#10;AADeAAAADwAAAGRycy9kb3ducmV2LnhtbESPS2sCQRCE74H8h6EDucVZE/GxOooEwuYSwSce253e&#10;B+70bHZGXf+9Iwgei6r6iprMWlOJMzWutKyg24lAEKdWl5wr2Kx/PoYgnEfWWFkmBVdyMJu+vkww&#10;1vbCSzqvfC4ChF2MCgrv61hKlxZk0HVsTRy8zDYGfZBNLnWDlwA3lfyMor40WHJYKLCm74LS4+pk&#10;FGy769MucYsD77P/Qe/PJ4ssT5R6f2vnYxCeWv8MP9q/WsGw/zXqwf1OuAJye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G/iev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 </w:t>
                              </w:r>
                            </w:p>
                          </w:txbxContent>
                        </v:textbox>
                      </v:rect>
                      <v:rect id="Rectangle 5731" o:spid="_x0000_s1077" style="position:absolute;left:-2296;top:694;width:6456;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e0WMIA&#10;AADdAAAADwAAAGRycy9kb3ducmV2LnhtbERPy4rCMBTdD/gP4QruxtRBnFKNIsJQNyP4xOW1uX1g&#10;c1ObqJ2/N4sBl4fzni06U4sHta6yrGA0jEAQZ1ZXXCg47H8+YxDOI2usLZOCP3KwmPc+Zpho++Qt&#10;PXa+ECGEXYIKSu+bREqXlWTQDW1DHLjctgZ9gG0hdYvPEG5q+RVFE2mw4tBQYkOrkrLr7m4UHEf7&#10;+yl1mwuf89v3+Nenm7xIlRr0u+UUhKfOv8X/7rVWMInjsD+8CU9A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R7RYwgAAAN0AAAAPAAAAAAAAAAAAAAAAAJgCAABkcnMvZG93&#10;bnJldi54bWxQSwUGAAAAAAQABAD1AAAAhwMAAAAA&#10;" filled="f" stroked="f">
                        <v:textbox inset="0,0,0,0">
                          <w:txbxContent>
                            <w:p w:rsidR="00CE3093" w:rsidRDefault="00CE3093" w:rsidP="00862C2F">
                              <w:pPr>
                                <w:spacing w:after="160" w:line="259" w:lineRule="auto"/>
                                <w:ind w:firstLine="0"/>
                                <w:jc w:val="left"/>
                              </w:pPr>
                              <w:r>
                                <w:rPr>
                                  <w:sz w:val="20"/>
                                </w:rPr>
                                <w:t xml:space="preserve">бюджет, </w:t>
                              </w:r>
                            </w:p>
                          </w:txbxContent>
                        </v:textbox>
                      </v:rect>
                      <v:rect id="Rectangle 5732" o:spid="_x0000_s1078" style="position:absolute;left:-74;top:15326;width:5028;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sRw8YA&#10;AADdAAAADwAAAGRycy9kb3ducmV2LnhtbESPT2vCQBTE7wW/w/IEb3UTKRqiqxRB0ouC2pYen9mX&#10;PzT7NmZXTb99VxA8DjPzG2ax6k0jrtS52rKCeByBIM6trrlU8HncvCYgnEfW2FgmBX/kYLUcvCww&#10;1fbGe7oefCkChF2KCirv21RKl1dk0I1tSxy8wnYGfZBdKXWHtwA3jZxE0VQarDksVNjSuqL893Ax&#10;Cr7i4+U7c7sT/xTn2dvWZ7uizJQaDfv3OQhPvX+GH+0PrWCaJDHc34Qn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QsRw8YAAADdAAAADwAAAAAAAAAAAAAAAACYAgAAZHJz&#10;L2Rvd25yZXYueG1sUEsFBgAAAAAEAAQA9QAAAIsDAAAAAA==&#10;" filled="f" stroked="f">
                        <v:textbox inset="0,0,0,0">
                          <w:txbxContent>
                            <w:p w:rsidR="00CE3093" w:rsidRDefault="00CE3093" w:rsidP="00862C2F">
                              <w:pPr>
                                <w:spacing w:after="160" w:line="259" w:lineRule="auto"/>
                                <w:ind w:firstLine="0"/>
                                <w:jc w:val="left"/>
                              </w:pPr>
                              <w:r>
                                <w:rPr>
                                  <w:sz w:val="20"/>
                                </w:rPr>
                                <w:t>рублей</w:t>
                              </w:r>
                            </w:p>
                          </w:txbxContent>
                        </v:textbox>
                      </v:rect>
                      <v:rect id="Rectangle 86397" o:spid="_x0000_s1079" style="position:absolute;left:1619;top:14076;width:841;height:121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mPtMYA&#10;AADdAAAADwAAAGRycy9kb3ducmV2LnhtbESPT2vCQBTE7wW/w/IEb3WjFBuiq4hQ0ouCWsXjM/vy&#10;B7Nv0+yq8du7QqHHYWZ+w8wWnanFjVpXWVYwGkYgiDOrKy4U/Oy/3mMQziNrrC2Tggc5WMx7bzNM&#10;tL3zlm47X4gAYZeggtL7JpHSZSUZdEPbEAcvt61BH2RbSN3iPcBNLcdRNJEGKw4LJTa0Kim77K5G&#10;wWG0vx5TtznzKf/9/Fj7dJMXqVKDfrecgvDU+f/wX/tbK5jE8Rheb8ITkP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mPtMYAAADdAAAADwAAAAAAAAAAAAAAAACYAgAAZHJz&#10;L2Rvd25yZXYueG1sUEsFBgAAAAAEAAQA9QAAAIsDAAAAAA==&#10;" filled="f" stroked="f">
                        <v:textbox inset="0,0,0,0">
                          <w:txbxContent>
                            <w:p w:rsidR="00CE3093" w:rsidRDefault="00CE3093" w:rsidP="00862C2F">
                              <w:pPr>
                                <w:spacing w:after="160" w:line="259" w:lineRule="auto"/>
                                <w:ind w:firstLine="0"/>
                                <w:jc w:val="left"/>
                              </w:pPr>
                              <w:r>
                                <w:rPr>
                                  <w:sz w:val="13"/>
                                </w:rPr>
                                <w:t>9</w:t>
                              </w:r>
                            </w:p>
                          </w:txbxContent>
                        </v:textbox>
                      </v:rect>
                      <v:rect id="Rectangle 86398" o:spid="_x0000_s1080" style="position:absolute;left:1295;top:13753;width:841;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UqL8cA&#10;AADdAAAADwAAAGRycy9kb3ducmV2LnhtbESPT2vCQBTE74V+h+UVvNWNVWyIboIIEi8Kalt6fM2+&#10;/MHs2zS7avrt3UKhx2FmfsMss8G04kq9aywrmIwjEMSF1Q1XCt5Om+cYhPPIGlvLpOCHHGTp48MS&#10;E21vfKDr0VciQNglqKD2vkukdEVNBt3YdsTBK21v0AfZV1L3eAtw08qXKJpLgw2HhRo7WtdUnI8X&#10;o+B9crp85G7/xZ/l9+ts5/N9WeVKjZ6G1QKEp8H/h//aW61gHsdT+H0TnoBM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VKi/HAAAA3Q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3"/>
                                </w:rPr>
                                <w:t xml:space="preserve"> </w:t>
                              </w:r>
                            </w:p>
                          </w:txbxContent>
                        </v:textbox>
                      </v:rect>
                      <w10:anchorlock/>
                    </v:group>
                  </w:pict>
                </mc:Fallback>
              </mc:AlternateContent>
            </w:r>
          </w:p>
        </w:tc>
      </w:tr>
      <w:tr w:rsidR="0049005D" w:rsidRPr="00BA283F" w:rsidTr="006A1F61">
        <w:trPr>
          <w:trHeight w:val="905"/>
        </w:trPr>
        <w:tc>
          <w:tcPr>
            <w:tcW w:w="0" w:type="auto"/>
            <w:vMerge/>
          </w:tcPr>
          <w:p w:rsidR="00862C2F" w:rsidRPr="00BA283F" w:rsidRDefault="00862C2F" w:rsidP="0049005D">
            <w:pPr>
              <w:pStyle w:val="Table0"/>
            </w:pPr>
          </w:p>
        </w:tc>
        <w:tc>
          <w:tcPr>
            <w:tcW w:w="0" w:type="auto"/>
            <w:vMerge/>
          </w:tcPr>
          <w:p w:rsidR="00862C2F" w:rsidRPr="00BA283F" w:rsidRDefault="00862C2F" w:rsidP="0049005D">
            <w:pPr>
              <w:pStyle w:val="Table0"/>
            </w:pPr>
          </w:p>
        </w:tc>
        <w:tc>
          <w:tcPr>
            <w:tcW w:w="0" w:type="auto"/>
            <w:gridSpan w:val="3"/>
            <w:vMerge/>
          </w:tcPr>
          <w:p w:rsidR="00862C2F" w:rsidRPr="00BA283F" w:rsidRDefault="00862C2F" w:rsidP="0049005D">
            <w:pPr>
              <w:pStyle w:val="Table0"/>
            </w:pPr>
          </w:p>
        </w:tc>
        <w:tc>
          <w:tcPr>
            <w:tcW w:w="0" w:type="auto"/>
            <w:gridSpan w:val="2"/>
            <w:vMerge/>
          </w:tcPr>
          <w:p w:rsidR="00862C2F" w:rsidRPr="00BA283F" w:rsidRDefault="00862C2F" w:rsidP="0049005D">
            <w:pPr>
              <w:pStyle w:val="Table"/>
            </w:pPr>
          </w:p>
        </w:tc>
        <w:tc>
          <w:tcPr>
            <w:tcW w:w="294" w:type="dxa"/>
            <w:vMerge w:val="restart"/>
          </w:tcPr>
          <w:p w:rsidR="00862C2F" w:rsidRPr="00BA283F" w:rsidRDefault="00862C2F" w:rsidP="0049005D">
            <w:pPr>
              <w:pStyle w:val="Table"/>
            </w:pPr>
            <w:r w:rsidRPr="00BA283F">
              <w:rPr>
                <w:rFonts w:eastAsia="Calibri"/>
                <w:noProof/>
              </w:rPr>
              <mc:AlternateContent>
                <mc:Choice Requires="wpg">
                  <w:drawing>
                    <wp:inline distT="0" distB="0" distL="0" distR="0" wp14:anchorId="43F1CD34" wp14:editId="2E5A1C3C">
                      <wp:extent cx="158609" cy="854203"/>
                      <wp:effectExtent l="0" t="0" r="0" b="0"/>
                      <wp:docPr id="6911" name="Group 97222"/>
                      <wp:cNvGraphicFramePr/>
                      <a:graphic xmlns:a="http://schemas.openxmlformats.org/drawingml/2006/main">
                        <a:graphicData uri="http://schemas.microsoft.com/office/word/2010/wordprocessingGroup">
                          <wpg:wgp>
                            <wpg:cNvGrpSpPr/>
                            <wpg:grpSpPr>
                              <a:xfrm>
                                <a:off x="0" y="0"/>
                                <a:ext cx="158609" cy="854203"/>
                                <a:chOff x="0" y="0"/>
                                <a:chExt cx="158609" cy="854203"/>
                              </a:xfrm>
                            </wpg:grpSpPr>
                            <wps:wsp>
                              <wps:cNvPr id="86402" name="Rectangle 5785"/>
                              <wps:cNvSpPr/>
                              <wps:spPr>
                                <a:xfrm rot="-5399999">
                                  <a:off x="-413884" y="235483"/>
                                  <a:ext cx="1051134" cy="186307"/>
                                </a:xfrm>
                                <a:prstGeom prst="rect">
                                  <a:avLst/>
                                </a:prstGeom>
                                <a:ln>
                                  <a:noFill/>
                                </a:ln>
                              </wps:spPr>
                              <wps:txbx>
                                <w:txbxContent>
                                  <w:p w:rsidR="00CE3093" w:rsidRDefault="00CE3093" w:rsidP="00862C2F">
                                    <w:pPr>
                                      <w:spacing w:after="160" w:line="259" w:lineRule="auto"/>
                                      <w:ind w:firstLine="0"/>
                                      <w:jc w:val="left"/>
                                    </w:pPr>
                                    <w:r>
                                      <w:rPr>
                                        <w:sz w:val="20"/>
                                      </w:rPr>
                                      <w:t>Наименование</w:t>
                                    </w:r>
                                  </w:p>
                                </w:txbxContent>
                              </wps:txbx>
                              <wps:bodyPr horzOverflow="overflow" vert="horz" lIns="0" tIns="0" rIns="0" bIns="0" rtlCol="0">
                                <a:noAutofit/>
                              </wps:bodyPr>
                            </wps:wsp>
                            <wps:wsp>
                              <wps:cNvPr id="86407" name="Rectangle 86403"/>
                              <wps:cNvSpPr/>
                              <wps:spPr>
                                <a:xfrm rot="-5399999">
                                  <a:off x="29595" y="-28368"/>
                                  <a:ext cx="84118" cy="121211"/>
                                </a:xfrm>
                                <a:prstGeom prst="rect">
                                  <a:avLst/>
                                </a:prstGeom>
                                <a:ln>
                                  <a:noFill/>
                                </a:ln>
                              </wps:spPr>
                              <wps:txbx>
                                <w:txbxContent>
                                  <w:p w:rsidR="00CE3093" w:rsidRDefault="00CE3093" w:rsidP="00862C2F">
                                    <w:pPr>
                                      <w:spacing w:after="160" w:line="259" w:lineRule="auto"/>
                                      <w:ind w:firstLine="0"/>
                                      <w:jc w:val="left"/>
                                    </w:pPr>
                                    <w:r>
                                      <w:rPr>
                                        <w:sz w:val="13"/>
                                      </w:rPr>
                                      <w:t>1</w:t>
                                    </w:r>
                                  </w:p>
                                </w:txbxContent>
                              </wps:txbx>
                              <wps:bodyPr horzOverflow="overflow" vert="horz" lIns="0" tIns="0" rIns="0" bIns="0" rtlCol="0">
                                <a:noAutofit/>
                              </wps:bodyPr>
                            </wps:wsp>
                            <wps:wsp>
                              <wps:cNvPr id="86408" name="Rectangle 86404"/>
                              <wps:cNvSpPr/>
                              <wps:spPr>
                                <a:xfrm rot="-5399999">
                                  <a:off x="-2788" y="-60753"/>
                                  <a:ext cx="84118" cy="121211"/>
                                </a:xfrm>
                                <a:prstGeom prst="rect">
                                  <a:avLst/>
                                </a:prstGeom>
                                <a:ln>
                                  <a:noFill/>
                                </a:ln>
                              </wps:spPr>
                              <wps:txbx>
                                <w:txbxContent>
                                  <w:p w:rsidR="00CE3093" w:rsidRDefault="00CE3093" w:rsidP="00862C2F">
                                    <w:pPr>
                                      <w:spacing w:after="160" w:line="259" w:lineRule="auto"/>
                                      <w:ind w:firstLine="0"/>
                                      <w:jc w:val="left"/>
                                    </w:pPr>
                                    <w:r>
                                      <w:rPr>
                                        <w:sz w:val="13"/>
                                      </w:rPr>
                                      <w:t xml:space="preserve"> </w:t>
                                    </w:r>
                                  </w:p>
                                </w:txbxContent>
                              </wps:txbx>
                              <wps:bodyPr horzOverflow="overflow" vert="horz" lIns="0" tIns="0" rIns="0" bIns="0" rtlCol="0">
                                <a:noAutofit/>
                              </wps:bodyPr>
                            </wps:wsp>
                          </wpg:wgp>
                        </a:graphicData>
                      </a:graphic>
                    </wp:inline>
                  </w:drawing>
                </mc:Choice>
                <mc:Fallback>
                  <w:pict>
                    <v:group id="Group 97222" o:spid="_x0000_s1081" style="width:12.5pt;height:67.25pt;mso-position-horizontal-relative:char;mso-position-vertical-relative:line" coordsize="1586,8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">
                      <v:rect id="Rectangle 5785" o:spid="_x0000_s1082" style="position:absolute;left:-4139;top:2355;width:10511;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rs5scA&#10;AADeAAAADwAAAGRycy9kb3ducmV2LnhtbESPS2vDMBCE74X+B7GF3Bo5xqTBjRJKILiXBPIqPW6t&#10;9YNaK9eSHfffV4FCjsPMfMMs16NpxECdqy0rmE0jEMS51TWXCs6n7fMChPPIGhvLpOCXHKxXjw9L&#10;TLW98oGGoy9FgLBLUUHlfZtK6fKKDLqpbYmDV9jOoA+yK6Xu8BrgppFxFM2lwZrDQoUtbSrKv4+9&#10;UXCZnfqPzO2/+LP4eUl2PtsXZabU5Gl8ewXhafT38H/7XStYzJMohtudcAXk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m67Ob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Наименование</w:t>
                              </w:r>
                            </w:p>
                          </w:txbxContent>
                        </v:textbox>
                      </v:rect>
                      <v:rect id="Rectangle 86403" o:spid="_x0000_s1083" style="position:absolute;left:296;top:-284;width:840;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1PfsYA&#10;AADeAAAADwAAAGRycy9kb3ducmV2LnhtbESPT4vCMBTE74LfITxhb5oqolKNIgtL96Kg7orHZ/P6&#10;B5uX2kSt394sLHgcZuY3zGLVmkrcqXGlZQXDQQSCOLW65FzBz+GrPwPhPLLGyjIpeJKD1bLbWWCs&#10;7YN3dN/7XAQIuxgVFN7XsZQuLcigG9iaOHiZbQz6IJtc6gYfAW4qOYqiiTRYclgosKbPgtLL/mYU&#10;/A4Pt2Pitmc+ZdfpeOOTbZYnSn302vUchKfWv8P/7W+tYDYZR1P4uxOugF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c1PfsYAAADeAAAADwAAAAAAAAAAAAAAAACYAgAAZHJz&#10;L2Rvd25yZXYueG1sUEsFBgAAAAAEAAQA9QAAAIsDAAAAAA==&#10;" filled="f" stroked="f">
                        <v:textbox inset="0,0,0,0">
                          <w:txbxContent>
                            <w:p w:rsidR="00CE3093" w:rsidRDefault="00CE3093" w:rsidP="00862C2F">
                              <w:pPr>
                                <w:spacing w:after="160" w:line="259" w:lineRule="auto"/>
                                <w:ind w:firstLine="0"/>
                                <w:jc w:val="left"/>
                              </w:pPr>
                              <w:r>
                                <w:rPr>
                                  <w:sz w:val="13"/>
                                </w:rPr>
                                <w:t>1</w:t>
                              </w:r>
                            </w:p>
                          </w:txbxContent>
                        </v:textbox>
                      </v:rect>
                      <v:rect id="Rectangle 86404" o:spid="_x0000_s1084" style="position:absolute;left:-28;top:-607;width:841;height:121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LbDMIA&#10;AADeAAAADwAAAGRycy9kb3ducmV2LnhtbERPy4rCMBTdD/gP4QruxlQRR6pRRJC6GcEnLq/N7QOb&#10;m9pE7fy9WQy4PJz3bNGaSjypcaVlBYN+BII4tbrkXMHxsP6egHAeWWNlmRT8kYPFvPM1w1jbF+/o&#10;ufe5CCHsYlRQeF/HUrq0IIOub2viwGW2MegDbHKpG3yFcFPJYRSNpcGSQ0OBNa0KSm/7h1FwGhwe&#10;58Rtr3zJ7j+jX59sszxRqtdtl1MQnlr/Ef+7N1rBZDyKwt5wJ1wBOX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UtsMwgAAAN4AAAAPAAAAAAAAAAAAAAAAAJgCAABkcnMvZG93&#10;bnJldi54bWxQSwUGAAAAAAQABAD1AAAAhwMAAAAA&#10;" filled="f" stroked="f">
                        <v:textbox inset="0,0,0,0">
                          <w:txbxContent>
                            <w:p w:rsidR="00CE3093" w:rsidRDefault="00CE3093" w:rsidP="00862C2F">
                              <w:pPr>
                                <w:spacing w:after="160" w:line="259" w:lineRule="auto"/>
                                <w:ind w:firstLine="0"/>
                                <w:jc w:val="left"/>
                              </w:pPr>
                              <w:r>
                                <w:rPr>
                                  <w:sz w:val="13"/>
                                </w:rPr>
                                <w:t xml:space="preserve"> </w:t>
                              </w:r>
                            </w:p>
                          </w:txbxContent>
                        </v:textbox>
                      </v:rect>
                      <w10:anchorlock/>
                    </v:group>
                  </w:pict>
                </mc:Fallback>
              </mc:AlternateContent>
            </w:r>
          </w:p>
        </w:tc>
        <w:tc>
          <w:tcPr>
            <w:tcW w:w="762" w:type="dxa"/>
            <w:gridSpan w:val="2"/>
            <w:vAlign w:val="center"/>
          </w:tcPr>
          <w:p w:rsidR="00862C2F" w:rsidRPr="00BA283F" w:rsidRDefault="00862C2F" w:rsidP="0049005D">
            <w:pPr>
              <w:pStyle w:val="Table"/>
            </w:pPr>
            <w:r w:rsidRPr="00BA283F">
              <w:t xml:space="preserve">единица измере </w:t>
            </w:r>
          </w:p>
          <w:p w:rsidR="00862C2F" w:rsidRPr="00BA283F" w:rsidRDefault="00862C2F" w:rsidP="0049005D">
            <w:pPr>
              <w:pStyle w:val="Table"/>
            </w:pPr>
            <w:r w:rsidRPr="00BA283F">
              <w:t xml:space="preserve">ния </w:t>
            </w:r>
          </w:p>
        </w:tc>
        <w:tc>
          <w:tcPr>
            <w:tcW w:w="828" w:type="dxa"/>
            <w:vMerge w:val="restart"/>
          </w:tcPr>
          <w:p w:rsidR="00862C2F" w:rsidRPr="00BA283F" w:rsidRDefault="00862C2F" w:rsidP="0049005D">
            <w:pPr>
              <w:pStyle w:val="Table"/>
            </w:pPr>
            <w:r w:rsidRPr="00BA283F">
              <w:rPr>
                <w:rFonts w:eastAsia="Calibri"/>
                <w:noProof/>
              </w:rPr>
              <mc:AlternateContent>
                <mc:Choice Requires="wpg">
                  <w:drawing>
                    <wp:inline distT="0" distB="0" distL="0" distR="0" wp14:anchorId="51F9E331" wp14:editId="7A8DADE2">
                      <wp:extent cx="589661" cy="2209333"/>
                      <wp:effectExtent l="0" t="0" r="0" b="0"/>
                      <wp:docPr id="86412" name="Group 97265"/>
                      <wp:cNvGraphicFramePr/>
                      <a:graphic xmlns:a="http://schemas.openxmlformats.org/drawingml/2006/main">
                        <a:graphicData uri="http://schemas.microsoft.com/office/word/2010/wordprocessingGroup">
                          <wpg:wgp>
                            <wpg:cNvGrpSpPr/>
                            <wpg:grpSpPr>
                              <a:xfrm>
                                <a:off x="0" y="0"/>
                                <a:ext cx="635887" cy="2938413"/>
                                <a:chOff x="1" y="-729080"/>
                                <a:chExt cx="635887" cy="2938413"/>
                              </a:xfrm>
                            </wpg:grpSpPr>
                            <wps:wsp>
                              <wps:cNvPr id="86414" name="Rectangle 5791"/>
                              <wps:cNvSpPr/>
                              <wps:spPr>
                                <a:xfrm rot="-5399999">
                                  <a:off x="-1376052" y="646973"/>
                                  <a:ext cx="2938413" cy="186307"/>
                                </a:xfrm>
                                <a:prstGeom prst="rect">
                                  <a:avLst/>
                                </a:prstGeom>
                                <a:ln>
                                  <a:noFill/>
                                </a:ln>
                              </wps:spPr>
                              <wps:txbx>
                                <w:txbxContent>
                                  <w:p w:rsidR="00CE3093" w:rsidRDefault="00CE3093" w:rsidP="00862C2F">
                                    <w:pPr>
                                      <w:spacing w:after="160" w:line="259" w:lineRule="auto"/>
                                      <w:ind w:firstLine="0"/>
                                      <w:jc w:val="left"/>
                                    </w:pPr>
                                    <w:r>
                                      <w:rPr>
                                        <w:sz w:val="20"/>
                                      </w:rPr>
                                      <w:t xml:space="preserve">Отклонение, превышающее предельные </w:t>
                                    </w:r>
                                  </w:p>
                                </w:txbxContent>
                              </wps:txbx>
                              <wps:bodyPr horzOverflow="overflow" vert="horz" lIns="0" tIns="0" rIns="0" bIns="0" rtlCol="0">
                                <a:noAutofit/>
                              </wps:bodyPr>
                            </wps:wsp>
                            <wps:wsp>
                              <wps:cNvPr id="86417" name="Rectangle 5792"/>
                              <wps:cNvSpPr/>
                              <wps:spPr>
                                <a:xfrm rot="-5399999">
                                  <a:off x="-1183866" y="657792"/>
                                  <a:ext cx="2852767" cy="186307"/>
                                </a:xfrm>
                                <a:prstGeom prst="rect">
                                  <a:avLst/>
                                </a:prstGeom>
                                <a:ln>
                                  <a:noFill/>
                                </a:ln>
                              </wps:spPr>
                              <wps:txbx>
                                <w:txbxContent>
                                  <w:p w:rsidR="00CE3093" w:rsidRDefault="00CE3093" w:rsidP="00862C2F">
                                    <w:pPr>
                                      <w:spacing w:after="160" w:line="259" w:lineRule="auto"/>
                                      <w:ind w:firstLine="0"/>
                                      <w:jc w:val="left"/>
                                    </w:pPr>
                                    <w:r>
                                      <w:rPr>
                                        <w:sz w:val="20"/>
                                      </w:rPr>
                                      <w:t xml:space="preserve">допустимые возможные отклонения от </w:t>
                                    </w:r>
                                  </w:p>
                                </w:txbxContent>
                              </wps:txbx>
                              <wps:bodyPr horzOverflow="overflow" vert="horz" lIns="0" tIns="0" rIns="0" bIns="0" rtlCol="0">
                                <a:noAutofit/>
                              </wps:bodyPr>
                            </wps:wsp>
                            <wps:wsp>
                              <wps:cNvPr id="86418" name="Rectangle 5793"/>
                              <wps:cNvSpPr/>
                              <wps:spPr>
                                <a:xfrm rot="-5399999">
                                  <a:off x="-982431" y="670262"/>
                                  <a:ext cx="2751627" cy="186307"/>
                                </a:xfrm>
                                <a:prstGeom prst="rect">
                                  <a:avLst/>
                                </a:prstGeom>
                                <a:ln>
                                  <a:noFill/>
                                </a:ln>
                              </wps:spPr>
                              <wps:txbx>
                                <w:txbxContent>
                                  <w:p w:rsidR="00CE3093" w:rsidRDefault="00CE3093" w:rsidP="00862C2F">
                                    <w:pPr>
                                      <w:spacing w:after="160" w:line="259" w:lineRule="auto"/>
                                      <w:ind w:firstLine="0"/>
                                      <w:jc w:val="left"/>
                                    </w:pPr>
                                    <w:r>
                                      <w:rPr>
                                        <w:sz w:val="20"/>
                                      </w:rPr>
                                      <w:t xml:space="preserve">показателя, характеризующего объем </w:t>
                                    </w:r>
                                  </w:p>
                                </w:txbxContent>
                              </wps:txbx>
                              <wps:bodyPr horzOverflow="overflow" vert="horz" lIns="0" tIns="0" rIns="0" bIns="0" rtlCol="0">
                                <a:noAutofit/>
                              </wps:bodyPr>
                            </wps:wsp>
                            <wps:wsp>
                              <wps:cNvPr id="86419" name="Rectangle 5794"/>
                              <wps:cNvSpPr/>
                              <wps:spPr>
                                <a:xfrm rot="16200001">
                                  <a:off x="-269586" y="846658"/>
                                  <a:ext cx="1624641" cy="186307"/>
                                </a:xfrm>
                                <a:prstGeom prst="rect">
                                  <a:avLst/>
                                </a:prstGeom>
                                <a:ln>
                                  <a:noFill/>
                                </a:ln>
                              </wps:spPr>
                              <wps:txbx>
                                <w:txbxContent>
                                  <w:p w:rsidR="00CE3093" w:rsidRDefault="00CE3093" w:rsidP="00862C2F">
                                    <w:pPr>
                                      <w:spacing w:after="160" w:line="259" w:lineRule="auto"/>
                                      <w:ind w:firstLine="0"/>
                                      <w:jc w:val="left"/>
                                    </w:pPr>
                                    <w:r>
                                      <w:rPr>
                                        <w:sz w:val="20"/>
                                      </w:rPr>
                                      <w:t xml:space="preserve">муниципальной услуги </w:t>
                                    </w:r>
                                  </w:p>
                                </w:txbxContent>
                              </wps:txbx>
                              <wps:bodyPr horzOverflow="overflow" vert="horz" lIns="0" tIns="0" rIns="0" bIns="0" rtlCol="0">
                                <a:noAutofit/>
                              </wps:bodyPr>
                            </wps:wsp>
                            <wps:wsp>
                              <wps:cNvPr id="86426" name="Rectangle 5795"/>
                              <wps:cNvSpPr/>
                              <wps:spPr>
                                <a:xfrm rot="-5399999">
                                  <a:off x="464294" y="441653"/>
                                  <a:ext cx="54727" cy="121211"/>
                                </a:xfrm>
                                <a:prstGeom prst="rect">
                                  <a:avLst/>
                                </a:prstGeom>
                                <a:ln>
                                  <a:noFill/>
                                </a:ln>
                              </wps:spPr>
                              <wps:txbx>
                                <w:txbxContent>
                                  <w:p w:rsidR="00CE3093" w:rsidRDefault="00CE3093" w:rsidP="00862C2F">
                                    <w:pPr>
                                      <w:spacing w:after="160" w:line="259" w:lineRule="auto"/>
                                      <w:ind w:firstLine="0"/>
                                      <w:jc w:val="left"/>
                                    </w:pPr>
                                    <w:r>
                                      <w:rPr>
                                        <w:sz w:val="13"/>
                                      </w:rPr>
                                      <w:t>2</w:t>
                                    </w:r>
                                  </w:p>
                                </w:txbxContent>
                              </wps:txbx>
                              <wps:bodyPr horzOverflow="overflow" vert="horz" lIns="0" tIns="0" rIns="0" bIns="0" rtlCol="0">
                                <a:noAutofit/>
                              </wps:bodyPr>
                            </wps:wsp>
                            <wps:wsp>
                              <wps:cNvPr id="86427" name="Rectangle 5796"/>
                              <wps:cNvSpPr/>
                              <wps:spPr>
                                <a:xfrm rot="-5399999">
                                  <a:off x="521704" y="372768"/>
                                  <a:ext cx="42058" cy="186307"/>
                                </a:xfrm>
                                <a:prstGeom prst="rect">
                                  <a:avLst/>
                                </a:prstGeom>
                                <a:ln>
                                  <a:noFill/>
                                </a:ln>
                              </wps:spPr>
                              <wps:txbx>
                                <w:txbxContent>
                                  <w:p w:rsidR="00CE3093" w:rsidRDefault="00CE3093" w:rsidP="00862C2F">
                                    <w:pPr>
                                      <w:spacing w:after="160" w:line="259" w:lineRule="auto"/>
                                      <w:ind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97265" o:spid="_x0000_s1085" style="width:46.45pt;height:173.95pt;mso-position-horizontal-relative:char;mso-position-vertical-relative:line" coordorigin=",-7290" coordsize="6358,29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">
                      <v:rect id="Rectangle 5791" o:spid="_x0000_s1086" style="position:absolute;left:-13760;top:6470;width:29383;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ZH1McA&#10;AADeAAAADwAAAGRycy9kb3ducmV2LnhtbESPW2vCQBSE3wv+h+UU+lY3kaASXaUIkr5UqDd8PM2e&#10;XGj2bJpdNf57tyD4OMzMN8x82ZtGXKhztWUF8TACQZxbXXOpYL9bv09BOI+ssbFMCm7kYLkYvMwx&#10;1fbK33TZ+lIECLsUFVTet6mULq/IoBvaljh4he0M+iC7UuoOrwFuGjmKorE0WHNYqLClVUX57/Zs&#10;FBzi3fmYuc0Pn4q/SfLls01RZkq9vfYfMxCeev8MP9qfWsF0nMQJ/N8JV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zGR9T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Отклонение, превышающее предельные </w:t>
                              </w:r>
                            </w:p>
                          </w:txbxContent>
                        </v:textbox>
                      </v:rect>
                      <v:rect id="Rectangle 5792" o:spid="_x0000_s1087" style="position:absolute;left:-11839;top:6578;width:28527;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TZo8cA&#10;AADeAAAADwAAAGRycy9kb3ducmV2LnhtbESPT2vCQBTE7wW/w/KE3uomIhqiqxRB0ouC2pYen9mX&#10;PzT7NmZXjd/eLRQ8DjPzG2ax6k0jrtS52rKCeBSBIM6trrlU8HncvCUgnEfW2FgmBXdysFoOXhaY&#10;anvjPV0PvhQBwi5FBZX3bSqlyysy6Ea2JQ5eYTuDPsiulLrDW4CbRo6jaCoN1hwWKmxpXVH+e7gY&#10;BV/x8fKdud2Jf4rzbLL12a4oM6Veh/37HISn3j/D/+0PrSCZTuIZ/N0JV0Au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U2aP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допустимые возможные отклонения от </w:t>
                              </w:r>
                            </w:p>
                          </w:txbxContent>
                        </v:textbox>
                      </v:rect>
                      <v:rect id="Rectangle 5793" o:spid="_x0000_s1088" style="position:absolute;left:-9824;top:6703;width:27515;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tN0cUA&#10;AADeAAAADwAAAGRycy9kb3ducmV2LnhtbERPyWrDMBC9F/IPYgK91bJLSI1rJYRAcC8NNEvpcWqN&#10;F2KNXEtO3L+vDoUcH2/P15PpxJUG11pWkEQxCOLS6pZrBafj7ikF4Tyyxs4yKfglB+vV7CHHTNsb&#10;f9D14GsRQthlqKDxvs+kdGVDBl1ke+LAVXYw6AMcaqkHvIVw08nnOF5Kgy2HhgZ72jZUXg6jUXBO&#10;juNn4fbf/FX9vCzefbGv6kKpx/m0eQXhafJ38b/7TStIl4sk7A13whW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i03RxQAAAN4AAAAPAAAAAAAAAAAAAAAAAJgCAABkcnMv&#10;ZG93bnJldi54bWxQSwUGAAAAAAQABAD1AAAAigMAAAAA&#10;" filled="f" stroked="f">
                        <v:textbox inset="0,0,0,0">
                          <w:txbxContent>
                            <w:p w:rsidR="00CE3093" w:rsidRDefault="00CE3093" w:rsidP="00862C2F">
                              <w:pPr>
                                <w:spacing w:after="160" w:line="259" w:lineRule="auto"/>
                                <w:ind w:firstLine="0"/>
                                <w:jc w:val="left"/>
                              </w:pPr>
                              <w:r>
                                <w:rPr>
                                  <w:sz w:val="20"/>
                                </w:rPr>
                                <w:t xml:space="preserve">показателя, характеризующего объем </w:t>
                              </w:r>
                            </w:p>
                          </w:txbxContent>
                        </v:textbox>
                      </v:rect>
                      <v:rect id="Rectangle 5794" o:spid="_x0000_s1089" style="position:absolute;left:-2697;top:8466;width:16247;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foSscA&#10;AADeAAAADwAAAGRycy9kb3ducmV2LnhtbESPW2vCQBSE3wv9D8sR+lY3EfESXaUIJX1RUKv4eMye&#10;XDB7Ns2uGv99tyD0cZiZb5j5sjO1uFHrKssK4n4EgjizuuJCwff+830CwnlkjbVlUvAgB8vF68sc&#10;E23vvKXbzhciQNglqKD0vkmkdFlJBl3fNsTBy21r0AfZFlK3eA9wU8tBFI2kwYrDQokNrUrKLrur&#10;UXCI99dj6jZnPuU/4+Hap5u8SJV663UfMxCeOv8ffra/tILJaBhP4e9Ou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H6Er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муниципальной услуги </w:t>
                              </w:r>
                            </w:p>
                          </w:txbxContent>
                        </v:textbox>
                      </v:rect>
                      <v:rect id="Rectangle 5795" o:spid="_x0000_s1090" style="position:absolute;left:4642;top:4416;width:548;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S2hccA&#10;AADeAAAADwAAAGRycy9kb3ducmV2LnhtbESPW2vCQBSE34X+h+UUfNONIjFEVymFkr4oeCt9PGZP&#10;LjR7Ns2umv77riD4OMzMN8xy3ZtGXKlztWUFk3EEgji3uuZSwfHwMUpAOI+ssbFMCv7IwXr1Mlhi&#10;qu2Nd3Td+1IECLsUFVTet6mULq/IoBvbljh4he0M+iC7UuoObwFuGjmNolgarDksVNjSe0X5z/5i&#10;FJwmh8tX5rZn/i5+57ONz7ZFmSk1fO3fFiA89f4ZfrQ/tYIknk1juN8JV0Cu/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00toX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3"/>
                                </w:rPr>
                                <w:t>2</w:t>
                              </w:r>
                            </w:p>
                          </w:txbxContent>
                        </v:textbox>
                      </v:rect>
                      <v:rect id="Rectangle 5796" o:spid="_x0000_s1091" style="position:absolute;left:5216;top:3727;width:421;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gTHsYA&#10;AADeAAAADwAAAGRycy9kb3ducmV2LnhtbESPS4sCMRCE78L+h9DC3jSjiMpoFFmQ2csKPvHYTnoe&#10;OOmMk6iz/94sLHgsquorar5sTSUe1LjSsoJBPwJBnFpdcq7gsF/3piCcR9ZYWSYFv+RgufjozDHW&#10;9slbeux8LgKEXYwKCu/rWEqXFmTQ9W1NHLzMNgZ9kE0udYPPADeVHEbRWBosOSwUWNNXQel1dzcK&#10;joP9/ZS4zYXP2W0y+vHJJssTpT677WoGwlPr3+H/9rdWMB2PhhP4uxOugFy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gTHsYAAADeAAAADwAAAAAAAAAAAAAAAACYAgAAZHJz&#10;L2Rvd25yZXYueG1sUEsFBgAAAAAEAAQA9QAAAIsDAAAAAA==&#10;" filled="f" stroked="f">
                        <v:textbox inset="0,0,0,0">
                          <w:txbxContent>
                            <w:p w:rsidR="00CE3093" w:rsidRDefault="00CE3093" w:rsidP="00862C2F">
                              <w:pPr>
                                <w:spacing w:after="160" w:line="259" w:lineRule="auto"/>
                                <w:ind w:firstLine="0"/>
                                <w:jc w:val="left"/>
                              </w:pPr>
                              <w:r>
                                <w:rPr>
                                  <w:sz w:val="20"/>
                                </w:rPr>
                                <w:t xml:space="preserve"> </w:t>
                              </w:r>
                            </w:p>
                          </w:txbxContent>
                        </v:textbox>
                      </v:rect>
                      <w10:anchorlock/>
                    </v:group>
                  </w:pict>
                </mc:Fallback>
              </mc:AlternateContent>
            </w: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gridSpan w:val="4"/>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r>
      <w:tr w:rsidR="0049005D" w:rsidRPr="00BA283F" w:rsidTr="006A1F61">
        <w:trPr>
          <w:trHeight w:val="1901"/>
        </w:trPr>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532" w:type="dxa"/>
            <w:vMerge w:val="restart"/>
          </w:tcPr>
          <w:p w:rsidR="00862C2F" w:rsidRPr="00BA283F" w:rsidRDefault="00862C2F" w:rsidP="0049005D">
            <w:pPr>
              <w:pStyle w:val="Table"/>
            </w:pPr>
            <w:r w:rsidRPr="00BA283F">
              <w:rPr>
                <w:rFonts w:eastAsia="Calibri"/>
                <w:noProof/>
              </w:rPr>
              <mc:AlternateContent>
                <mc:Choice Requires="wpg">
                  <w:drawing>
                    <wp:inline distT="0" distB="0" distL="0" distR="0" wp14:anchorId="45BB10AD" wp14:editId="347B83F5">
                      <wp:extent cx="140080" cy="1984135"/>
                      <wp:effectExtent l="0" t="0" r="0" b="0"/>
                      <wp:docPr id="86428" name="Group 97307"/>
                      <wp:cNvGraphicFramePr/>
                      <a:graphic xmlns:a="http://schemas.openxmlformats.org/drawingml/2006/main">
                        <a:graphicData uri="http://schemas.microsoft.com/office/word/2010/wordprocessingGroup">
                          <wpg:wgp>
                            <wpg:cNvGrpSpPr/>
                            <wpg:grpSpPr>
                              <a:xfrm>
                                <a:off x="0" y="0"/>
                                <a:ext cx="140080" cy="1984135"/>
                                <a:chOff x="0" y="0"/>
                                <a:chExt cx="140080" cy="1984135"/>
                              </a:xfrm>
                            </wpg:grpSpPr>
                            <wps:wsp>
                              <wps:cNvPr id="86429" name="Rectangle 5832"/>
                              <wps:cNvSpPr/>
                              <wps:spPr>
                                <a:xfrm rot="-5399999">
                                  <a:off x="-1202661" y="595165"/>
                                  <a:ext cx="2591632" cy="186307"/>
                                </a:xfrm>
                                <a:prstGeom prst="rect">
                                  <a:avLst/>
                                </a:prstGeom>
                                <a:ln>
                                  <a:noFill/>
                                </a:ln>
                              </wps:spPr>
                              <wps:txbx>
                                <w:txbxContent>
                                  <w:p w:rsidR="00CE3093" w:rsidRDefault="00CE3093" w:rsidP="00862C2F">
                                    <w:pPr>
                                      <w:spacing w:after="160" w:line="259" w:lineRule="auto"/>
                                      <w:ind w:firstLine="0"/>
                                      <w:jc w:val="left"/>
                                    </w:pPr>
                                    <w:r>
                                      <w:rPr>
                                        <w:sz w:val="20"/>
                                      </w:rPr>
                                      <w:t>_______ (наименование показателя)</w:t>
                                    </w:r>
                                  </w:p>
                                </w:txbxContent>
                              </wps:txbx>
                              <wps:bodyPr horzOverflow="overflow" vert="horz" lIns="0" tIns="0" rIns="0" bIns="0" rtlCol="0">
                                <a:noAutofit/>
                              </wps:bodyPr>
                            </wps:wsp>
                            <wps:wsp>
                              <wps:cNvPr id="86430" name="Rectangle 5833"/>
                              <wps:cNvSpPr/>
                              <wps:spPr>
                                <a:xfrm rot="-5399999">
                                  <a:off x="72124" y="-82559"/>
                                  <a:ext cx="42058" cy="186306"/>
                                </a:xfrm>
                                <a:prstGeom prst="rect">
                                  <a:avLst/>
                                </a:prstGeom>
                                <a:ln>
                                  <a:noFill/>
                                </a:ln>
                              </wps:spPr>
                              <wps:txbx>
                                <w:txbxContent>
                                  <w:p w:rsidR="00CE3093" w:rsidRDefault="00CE3093" w:rsidP="00862C2F">
                                    <w:pPr>
                                      <w:spacing w:after="160" w:line="259" w:lineRule="auto"/>
                                      <w:ind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97307" o:spid="_x0000_s1092" style="width:11.05pt;height:156.25pt;mso-position-horizontal-relative:char;mso-position-vertical-relative:line" coordsize="1400,19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">
                      <v:rect id="Rectangle 5832" o:spid="_x0000_s1093" style="position:absolute;left:-12026;top:5952;width:25915;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si98cA&#10;AADeAAAADwAAAGRycy9kb3ducmV2LnhtbESPS2vDMBCE74X8B7GB3ho5IeThWA6lUNxLA3mS48Za&#10;P4i1ci0lcf99VSj0OMzMN0yy7k0j7tS52rKC8SgCQZxbXXOp4LB/f1mAcB5ZY2OZFHyTg3U6eEow&#10;1vbBW7rvfCkChF2MCirv21hKl1dk0I1sSxy8wnYGfZBdKXWHjwA3jZxE0UwarDksVNjSW0X5dXcz&#10;Co7j/e2Uuc2Fz8XXfPrps01RZko9D/vXFQhPvf8P/7U/tILFbDpZwu+dcAVk+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rIvf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_______ (наименование показателя)</w:t>
                              </w:r>
                            </w:p>
                          </w:txbxContent>
                        </v:textbox>
                      </v:rect>
                      <v:rect id="Rectangle 5833" o:spid="_x0000_s1094" style="position:absolute;left:722;top:-826;width:42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gdt8YA&#10;AADeAAAADwAAAGRycy9kb3ducmV2LnhtbESPy2rCQBSG90LfYTiF7nRiKyqpo5SCxI1CtRWXp5mT&#10;C82ciTMTk759Z1Fw+fPf+FabwTTiRs7XlhVMJwkI4tzqmksFn6fteAnCB2SNjWVS8EseNuuH0QpT&#10;bXv+oNsxlCKOsE9RQRVCm0rp84oM+oltiaNXWGcwROlKqR32cdw08jlJ5tJgzfGhwpbeK8p/jp1R&#10;8DU9defMH775UlwXs33IDkWZKfX0OLy9ggg0hHv4v73TCpbz2UsEiDgRBe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Egdt8YAAADeAAAADwAAAAAAAAAAAAAAAACYAgAAZHJz&#10;L2Rvd25yZXYueG1sUEsFBgAAAAAEAAQA9QAAAIsDAAAAAA==&#10;" filled="f" stroked="f">
                        <v:textbox inset="0,0,0,0">
                          <w:txbxContent>
                            <w:p w:rsidR="00CE3093" w:rsidRDefault="00CE3093" w:rsidP="00862C2F">
                              <w:pPr>
                                <w:spacing w:after="160" w:line="259" w:lineRule="auto"/>
                                <w:ind w:firstLine="0"/>
                                <w:jc w:val="left"/>
                              </w:pPr>
                              <w:r>
                                <w:rPr>
                                  <w:sz w:val="20"/>
                                </w:rPr>
                                <w:t xml:space="preserve"> </w:t>
                              </w:r>
                            </w:p>
                          </w:txbxContent>
                        </v:textbox>
                      </v:rect>
                      <w10:anchorlock/>
                    </v:group>
                  </w:pict>
                </mc:Fallback>
              </mc:AlternateContent>
            </w:r>
          </w:p>
        </w:tc>
        <w:tc>
          <w:tcPr>
            <w:tcW w:w="622" w:type="dxa"/>
            <w:vMerge w:val="restart"/>
          </w:tcPr>
          <w:p w:rsidR="00862C2F" w:rsidRPr="00BA283F" w:rsidRDefault="00862C2F" w:rsidP="0049005D">
            <w:pPr>
              <w:pStyle w:val="Table"/>
            </w:pPr>
            <w:r w:rsidRPr="00BA283F">
              <w:rPr>
                <w:rFonts w:eastAsia="Calibri"/>
                <w:noProof/>
              </w:rPr>
              <mc:AlternateContent>
                <mc:Choice Requires="wpg">
                  <w:drawing>
                    <wp:inline distT="0" distB="0" distL="0" distR="0" wp14:anchorId="01820FF2" wp14:editId="75AA6465">
                      <wp:extent cx="140080" cy="1984135"/>
                      <wp:effectExtent l="0" t="0" r="0" b="0"/>
                      <wp:docPr id="86431" name="Group 97312"/>
                      <wp:cNvGraphicFramePr/>
                      <a:graphic xmlns:a="http://schemas.openxmlformats.org/drawingml/2006/main">
                        <a:graphicData uri="http://schemas.microsoft.com/office/word/2010/wordprocessingGroup">
                          <wpg:wgp>
                            <wpg:cNvGrpSpPr/>
                            <wpg:grpSpPr>
                              <a:xfrm>
                                <a:off x="0" y="0"/>
                                <a:ext cx="140080" cy="1984135"/>
                                <a:chOff x="0" y="0"/>
                                <a:chExt cx="140080" cy="1984135"/>
                              </a:xfrm>
                            </wpg:grpSpPr>
                            <wps:wsp>
                              <wps:cNvPr id="84256" name="Rectangle 5834"/>
                              <wps:cNvSpPr/>
                              <wps:spPr>
                                <a:xfrm rot="-5399999">
                                  <a:off x="-1202661" y="595165"/>
                                  <a:ext cx="2591632" cy="186307"/>
                                </a:xfrm>
                                <a:prstGeom prst="rect">
                                  <a:avLst/>
                                </a:prstGeom>
                                <a:ln>
                                  <a:noFill/>
                                </a:ln>
                              </wps:spPr>
                              <wps:txbx>
                                <w:txbxContent>
                                  <w:p w:rsidR="00CE3093" w:rsidRDefault="00CE3093" w:rsidP="00862C2F">
                                    <w:pPr>
                                      <w:spacing w:after="160" w:line="259" w:lineRule="auto"/>
                                      <w:ind w:firstLine="0"/>
                                      <w:jc w:val="left"/>
                                    </w:pPr>
                                    <w:r>
                                      <w:rPr>
                                        <w:sz w:val="20"/>
                                      </w:rPr>
                                      <w:t>_______ (наименование показателя)</w:t>
                                    </w:r>
                                  </w:p>
                                </w:txbxContent>
                              </wps:txbx>
                              <wps:bodyPr horzOverflow="overflow" vert="horz" lIns="0" tIns="0" rIns="0" bIns="0" rtlCol="0">
                                <a:noAutofit/>
                              </wps:bodyPr>
                            </wps:wsp>
                            <wps:wsp>
                              <wps:cNvPr id="84257" name="Rectangle 5835"/>
                              <wps:cNvSpPr/>
                              <wps:spPr>
                                <a:xfrm rot="-5399999">
                                  <a:off x="72124" y="-82559"/>
                                  <a:ext cx="42058" cy="186306"/>
                                </a:xfrm>
                                <a:prstGeom prst="rect">
                                  <a:avLst/>
                                </a:prstGeom>
                                <a:ln>
                                  <a:noFill/>
                                </a:ln>
                              </wps:spPr>
                              <wps:txbx>
                                <w:txbxContent>
                                  <w:p w:rsidR="00CE3093" w:rsidRDefault="00CE3093" w:rsidP="00862C2F">
                                    <w:pPr>
                                      <w:spacing w:after="160" w:line="259" w:lineRule="auto"/>
                                      <w:ind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97312" o:spid="_x0000_s1095" style="width:11.05pt;height:156.25pt;mso-position-horizontal-relative:char;mso-position-vertical-relative:line" coordsize="1400,19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">
                      <v:rect id="Rectangle 5834" o:spid="_x0000_s1096" style="position:absolute;left:-12026;top:5952;width:25915;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iBqMcA&#10;AADeAAAADwAAAGRycy9kb3ducmV2LnhtbESPW2vCQBSE3wv+h+UIfasbxarEbKQUSvpSwSs+HrMn&#10;F8yeTbOrpv/eLRT6OMzMN0yy6k0jbtS52rKC8SgCQZxbXXOpYL/7eFmAcB5ZY2OZFPyQg1U6eEow&#10;1vbOG7ptfSkChF2MCirv21hKl1dk0I1sSxy8wnYGfZBdKXWH9wA3jZxE0UwarDksVNjSe0X5ZXs1&#10;Cg7j3fWYufWZT8X3fPrls3VRZko9D/u3JQhPvf8P/7U/tYLFdPI6g9874QrI9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LIgaj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_______ (наименование показателя)</w:t>
                              </w:r>
                            </w:p>
                          </w:txbxContent>
                        </v:textbox>
                      </v:rect>
                      <v:rect id="Rectangle 5835" o:spid="_x0000_s1097" style="position:absolute;left:722;top:-826;width:42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QkM8cA&#10;AADeAAAADwAAAGRycy9kb3ducmV2LnhtbESPT2vCQBTE74LfYXmF3nSjaCPRVUQo6aVCtRWPz+zL&#10;H5p9G7Orxm/fLQgeh5n5DbNYdaYWV2pdZVnBaBiBIM6srrhQ8L1/H8xAOI+ssbZMCu7kYLXs9xaY&#10;aHvjL7rufCEChF2CCkrvm0RKl5Vk0A1tQxy83LYGfZBtIXWLtwA3tRxH0Zs0WHFYKLGhTUnZ7+5i&#10;FPyM9pdD6rYnPubnePLp021epEq9vnTrOQhPnX+GH+0PrWA2GU9j+L8Tr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2EJDP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 </w:t>
                              </w:r>
                            </w:p>
                          </w:txbxContent>
                        </v:textbox>
                      </v:rect>
                      <w10:anchorlock/>
                    </v:group>
                  </w:pict>
                </mc:Fallback>
              </mc:AlternateContent>
            </w:r>
          </w:p>
        </w:tc>
        <w:tc>
          <w:tcPr>
            <w:tcW w:w="535" w:type="dxa"/>
            <w:vMerge w:val="restart"/>
          </w:tcPr>
          <w:p w:rsidR="00862C2F" w:rsidRPr="00BA283F" w:rsidRDefault="00862C2F" w:rsidP="0049005D">
            <w:pPr>
              <w:pStyle w:val="Table"/>
            </w:pPr>
            <w:r w:rsidRPr="00BA283F">
              <w:rPr>
                <w:rFonts w:eastAsia="Calibri"/>
                <w:noProof/>
              </w:rPr>
              <mc:AlternateContent>
                <mc:Choice Requires="wpg">
                  <w:drawing>
                    <wp:inline distT="0" distB="0" distL="0" distR="0" wp14:anchorId="24DA5A59" wp14:editId="67C8DDAC">
                      <wp:extent cx="140080" cy="1984135"/>
                      <wp:effectExtent l="0" t="0" r="0" b="0"/>
                      <wp:docPr id="84258" name="Group 97321"/>
                      <wp:cNvGraphicFramePr/>
                      <a:graphic xmlns:a="http://schemas.openxmlformats.org/drawingml/2006/main">
                        <a:graphicData uri="http://schemas.microsoft.com/office/word/2010/wordprocessingGroup">
                          <wpg:wgp>
                            <wpg:cNvGrpSpPr/>
                            <wpg:grpSpPr>
                              <a:xfrm>
                                <a:off x="0" y="0"/>
                                <a:ext cx="140080" cy="1984135"/>
                                <a:chOff x="0" y="0"/>
                                <a:chExt cx="140080" cy="1984135"/>
                              </a:xfrm>
                            </wpg:grpSpPr>
                            <wps:wsp>
                              <wps:cNvPr id="84259" name="Rectangle 5836"/>
                              <wps:cNvSpPr/>
                              <wps:spPr>
                                <a:xfrm rot="-5399999">
                                  <a:off x="-1202661" y="595166"/>
                                  <a:ext cx="2591631" cy="186307"/>
                                </a:xfrm>
                                <a:prstGeom prst="rect">
                                  <a:avLst/>
                                </a:prstGeom>
                                <a:ln>
                                  <a:noFill/>
                                </a:ln>
                              </wps:spPr>
                              <wps:txbx>
                                <w:txbxContent>
                                  <w:p w:rsidR="00CE3093" w:rsidRDefault="00CE3093" w:rsidP="00862C2F">
                                    <w:pPr>
                                      <w:spacing w:after="160" w:line="259" w:lineRule="auto"/>
                                      <w:ind w:firstLine="0"/>
                                      <w:jc w:val="left"/>
                                    </w:pPr>
                                    <w:r>
                                      <w:rPr>
                                        <w:sz w:val="20"/>
                                      </w:rPr>
                                      <w:t>_______ (наименование показателя)</w:t>
                                    </w:r>
                                  </w:p>
                                </w:txbxContent>
                              </wps:txbx>
                              <wps:bodyPr horzOverflow="overflow" vert="horz" lIns="0" tIns="0" rIns="0" bIns="0" rtlCol="0">
                                <a:noAutofit/>
                              </wps:bodyPr>
                            </wps:wsp>
                            <wps:wsp>
                              <wps:cNvPr id="84260" name="Rectangle 5837"/>
                              <wps:cNvSpPr/>
                              <wps:spPr>
                                <a:xfrm rot="-5399999">
                                  <a:off x="72124" y="-82559"/>
                                  <a:ext cx="42058" cy="186306"/>
                                </a:xfrm>
                                <a:prstGeom prst="rect">
                                  <a:avLst/>
                                </a:prstGeom>
                                <a:ln>
                                  <a:noFill/>
                                </a:ln>
                              </wps:spPr>
                              <wps:txbx>
                                <w:txbxContent>
                                  <w:p w:rsidR="00CE3093" w:rsidRDefault="00CE3093" w:rsidP="00862C2F">
                                    <w:pPr>
                                      <w:spacing w:after="160" w:line="259" w:lineRule="auto"/>
                                      <w:ind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97321" o:spid="_x0000_s1098" style="width:11.05pt;height:156.25pt;mso-position-horizontal-relative:char;mso-position-vertical-relative:line" coordsize="1400,19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">
                      <v:rect id="Rectangle 5836" o:spid="_x0000_s1099" style="position:absolute;left:-12026;top:5952;width:25915;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cV2sgA&#10;AADeAAAADwAAAGRycy9kb3ducmV2LnhtbESPT2vCQBTE74LfYXmCN91EbKupGymCpJcK1SoeX7Mv&#10;f2j2bcyumn77bqHQ4zAzv2FW69404kadqy0riKcRCOLc6ppLBR+H7WQBwnlkjY1lUvBNDtbpcLDC&#10;RNs7v9Nt70sRIOwSVFB53yZSurwig25qW+LgFbYz6IPsSqk7vAe4aeQsih6lwZrDQoUtbSrKv/ZX&#10;o+AYH66nzO0++VxcnuZvPtsVZabUeNS/PIPw1Pv/8F/7VStYzGcPS/i9E66ATH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VxXayAAAAN4AAAAPAAAAAAAAAAAAAAAAAJgCAABk&#10;cnMvZG93bnJldi54bWxQSwUGAAAAAAQABAD1AAAAjQMAAAAA&#10;" filled="f" stroked="f">
                        <v:textbox inset="0,0,0,0">
                          <w:txbxContent>
                            <w:p w:rsidR="00CE3093" w:rsidRDefault="00CE3093" w:rsidP="00862C2F">
                              <w:pPr>
                                <w:spacing w:after="160" w:line="259" w:lineRule="auto"/>
                                <w:ind w:firstLine="0"/>
                                <w:jc w:val="left"/>
                              </w:pPr>
                              <w:r>
                                <w:rPr>
                                  <w:sz w:val="20"/>
                                </w:rPr>
                                <w:t>_______ (наименование показателя)</w:t>
                              </w:r>
                            </w:p>
                          </w:txbxContent>
                        </v:textbox>
                      </v:rect>
                      <v:rect id="Rectangle 5837" o:spid="_x0000_s1100" style="position:absolute;left:722;top:-826;width:42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F2+sQA&#10;AADeAAAADwAAAGRycy9kb3ducmV2LnhtbESPy4rCMBSG94LvEI7gTlNFVKpRRBjqZgR1FJfH5vSC&#10;zUmnidp5e7MQZvnz3/iW69ZU4kmNKy0rGA0jEMSp1SXnCn5OX4M5COeRNVaWScEfOVivup0lxtq+&#10;+EDPo89FGGEXo4LC+zqW0qUFGXRDWxMHL7ONQR9kk0vd4CuMm0qOo2gqDZYcHgqsaVtQej8+jILz&#10;6PS4JG5/42v2O5t8+2Sf5YlS/V67WYDw1Pr/8Ke90wrmk/E0AAScgAJy9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BdvrEAAAA3gAAAA8AAAAAAAAAAAAAAAAAmAIAAGRycy9k&#10;b3ducmV2LnhtbFBLBQYAAAAABAAEAPUAAACJAwAAAAA=&#10;" filled="f" stroked="f">
                        <v:textbox inset="0,0,0,0">
                          <w:txbxContent>
                            <w:p w:rsidR="00CE3093" w:rsidRDefault="00CE3093" w:rsidP="00862C2F">
                              <w:pPr>
                                <w:spacing w:after="160" w:line="259" w:lineRule="auto"/>
                                <w:ind w:firstLine="0"/>
                                <w:jc w:val="left"/>
                              </w:pPr>
                              <w:r>
                                <w:rPr>
                                  <w:sz w:val="20"/>
                                </w:rPr>
                                <w:t xml:space="preserve"> </w:t>
                              </w:r>
                            </w:p>
                          </w:txbxContent>
                        </v:textbox>
                      </v:rect>
                      <w10:anchorlock/>
                    </v:group>
                  </w:pict>
                </mc:Fallback>
              </mc:AlternateContent>
            </w:r>
          </w:p>
        </w:tc>
        <w:tc>
          <w:tcPr>
            <w:tcW w:w="436" w:type="dxa"/>
            <w:vMerge w:val="restart"/>
          </w:tcPr>
          <w:p w:rsidR="00862C2F" w:rsidRPr="00BA283F" w:rsidRDefault="00862C2F" w:rsidP="0049005D">
            <w:pPr>
              <w:pStyle w:val="Table"/>
            </w:pPr>
            <w:r w:rsidRPr="00BA283F">
              <w:rPr>
                <w:rFonts w:eastAsia="Calibri"/>
                <w:noProof/>
              </w:rPr>
              <mc:AlternateContent>
                <mc:Choice Requires="wpg">
                  <w:drawing>
                    <wp:inline distT="0" distB="0" distL="0" distR="0" wp14:anchorId="1FED0B6B" wp14:editId="63DBCBFB">
                      <wp:extent cx="140080" cy="1984134"/>
                      <wp:effectExtent l="0" t="0" r="0" b="0"/>
                      <wp:docPr id="84261" name="Group 97329"/>
                      <wp:cNvGraphicFramePr/>
                      <a:graphic xmlns:a="http://schemas.openxmlformats.org/drawingml/2006/main">
                        <a:graphicData uri="http://schemas.microsoft.com/office/word/2010/wordprocessingGroup">
                          <wpg:wgp>
                            <wpg:cNvGrpSpPr/>
                            <wpg:grpSpPr>
                              <a:xfrm>
                                <a:off x="0" y="0"/>
                                <a:ext cx="140080" cy="1984134"/>
                                <a:chOff x="0" y="0"/>
                                <a:chExt cx="140080" cy="1984134"/>
                              </a:xfrm>
                            </wpg:grpSpPr>
                            <wps:wsp>
                              <wps:cNvPr id="84262" name="Rectangle 5838"/>
                              <wps:cNvSpPr/>
                              <wps:spPr>
                                <a:xfrm rot="-5399999">
                                  <a:off x="-224296" y="1573530"/>
                                  <a:ext cx="634901" cy="186306"/>
                                </a:xfrm>
                                <a:prstGeom prst="rect">
                                  <a:avLst/>
                                </a:prstGeom>
                                <a:ln>
                                  <a:noFill/>
                                </a:ln>
                              </wps:spPr>
                              <wps:txbx>
                                <w:txbxContent>
                                  <w:p w:rsidR="00CE3093" w:rsidRDefault="00CE3093" w:rsidP="00862C2F">
                                    <w:pPr>
                                      <w:spacing w:after="160" w:line="259" w:lineRule="auto"/>
                                      <w:ind w:firstLine="0"/>
                                      <w:jc w:val="left"/>
                                    </w:pPr>
                                    <w:r>
                                      <w:rPr>
                                        <w:sz w:val="20"/>
                                      </w:rPr>
                                      <w:t xml:space="preserve">_______ </w:t>
                                    </w:r>
                                  </w:p>
                                </w:txbxContent>
                              </wps:txbx>
                              <wps:bodyPr horzOverflow="overflow" vert="horz" lIns="0" tIns="0" rIns="0" bIns="0" rtlCol="0">
                                <a:noAutofit/>
                              </wps:bodyPr>
                            </wps:wsp>
                            <wps:wsp>
                              <wps:cNvPr id="84263" name="Rectangle 86399"/>
                              <wps:cNvSpPr/>
                              <wps:spPr>
                                <a:xfrm rot="-5399999">
                                  <a:off x="-170847" y="1149955"/>
                                  <a:ext cx="1958250" cy="186306"/>
                                </a:xfrm>
                                <a:prstGeom prst="rect">
                                  <a:avLst/>
                                </a:prstGeom>
                                <a:ln>
                                  <a:noFill/>
                                </a:ln>
                              </wps:spPr>
                              <wps:txbx>
                                <w:txbxContent>
                                  <w:p w:rsidR="00CE3093" w:rsidRDefault="00CE3093" w:rsidP="00862C2F">
                                    <w:pPr>
                                      <w:spacing w:after="160" w:line="259" w:lineRule="auto"/>
                                      <w:ind w:firstLine="0"/>
                                      <w:jc w:val="left"/>
                                    </w:pPr>
                                    <w:r>
                                      <w:rPr>
                                        <w:sz w:val="20"/>
                                      </w:rPr>
                                      <w:t>(</w:t>
                                    </w:r>
                                  </w:p>
                                </w:txbxContent>
                              </wps:txbx>
                              <wps:bodyPr horzOverflow="overflow" vert="horz" lIns="0" tIns="0" rIns="0" bIns="0" rtlCol="0">
                                <a:noAutofit/>
                              </wps:bodyPr>
                            </wps:wsp>
                            <wps:wsp>
                              <wps:cNvPr id="84264" name="Rectangle 86401"/>
                              <wps:cNvSpPr/>
                              <wps:spPr>
                                <a:xfrm rot="-5399999">
                                  <a:off x="-886163" y="434640"/>
                                  <a:ext cx="1958250" cy="186306"/>
                                </a:xfrm>
                                <a:prstGeom prst="rect">
                                  <a:avLst/>
                                </a:prstGeom>
                                <a:ln>
                                  <a:noFill/>
                                </a:ln>
                              </wps:spPr>
                              <wps:txbx>
                                <w:txbxContent>
                                  <w:p w:rsidR="00CE3093" w:rsidRDefault="00CE3093" w:rsidP="00862C2F">
                                    <w:pPr>
                                      <w:spacing w:after="160" w:line="259" w:lineRule="auto"/>
                                      <w:ind w:firstLine="0"/>
                                      <w:jc w:val="left"/>
                                    </w:pPr>
                                    <w:r>
                                      <w:rPr>
                                        <w:sz w:val="20"/>
                                      </w:rPr>
                                      <w:t>наименование показателя</w:t>
                                    </w:r>
                                  </w:p>
                                </w:txbxContent>
                              </wps:txbx>
                              <wps:bodyPr horzOverflow="overflow" vert="horz" lIns="0" tIns="0" rIns="0" bIns="0" rtlCol="0">
                                <a:noAutofit/>
                              </wps:bodyPr>
                            </wps:wsp>
                            <wps:wsp>
                              <wps:cNvPr id="84265" name="Rectangle 86400"/>
                              <wps:cNvSpPr/>
                              <wps:spPr>
                                <a:xfrm rot="-5399999">
                                  <a:off x="-1601094" y="-280291"/>
                                  <a:ext cx="1958250" cy="186306"/>
                                </a:xfrm>
                                <a:prstGeom prst="rect">
                                  <a:avLst/>
                                </a:prstGeom>
                                <a:ln>
                                  <a:noFill/>
                                </a:ln>
                              </wps:spPr>
                              <wps:txbx>
                                <w:txbxContent>
                                  <w:p w:rsidR="00CE3093" w:rsidRDefault="00CE3093" w:rsidP="00862C2F">
                                    <w:pPr>
                                      <w:spacing w:after="160" w:line="259" w:lineRule="auto"/>
                                      <w:ind w:firstLine="0"/>
                                      <w:jc w:val="left"/>
                                    </w:pPr>
                                    <w:r>
                                      <w:rPr>
                                        <w:sz w:val="20"/>
                                      </w:rPr>
                                      <w:t>)</w:t>
                                    </w:r>
                                  </w:p>
                                </w:txbxContent>
                              </wps:txbx>
                              <wps:bodyPr horzOverflow="overflow" vert="horz" lIns="0" tIns="0" rIns="0" bIns="0" rtlCol="0">
                                <a:noAutofit/>
                              </wps:bodyPr>
                            </wps:wsp>
                            <wps:wsp>
                              <wps:cNvPr id="84266" name="Rectangle 5840"/>
                              <wps:cNvSpPr/>
                              <wps:spPr>
                                <a:xfrm rot="-5399999">
                                  <a:off x="72124" y="-82559"/>
                                  <a:ext cx="42058" cy="186306"/>
                                </a:xfrm>
                                <a:prstGeom prst="rect">
                                  <a:avLst/>
                                </a:prstGeom>
                                <a:ln>
                                  <a:noFill/>
                                </a:ln>
                              </wps:spPr>
                              <wps:txbx>
                                <w:txbxContent>
                                  <w:p w:rsidR="00CE3093" w:rsidRDefault="00CE3093" w:rsidP="00862C2F">
                                    <w:pPr>
                                      <w:spacing w:after="160" w:line="259" w:lineRule="auto"/>
                                      <w:ind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97329" o:spid="_x0000_s1101" style="width:11.05pt;height:156.25pt;mso-position-horizontal-relative:char;mso-position-vertical-relative:line" coordsize="1400,19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">
                      <v:rect id="Rectangle 5838" o:spid="_x0000_s1102" style="position:absolute;left:-2243;top:15735;width:6349;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9NFscA&#10;AADeAAAADwAAAGRycy9kb3ducmV2LnhtbESPT2vCQBTE74LfYXmCN90YREN0lSJIelGotqXHZ/bl&#10;D82+TbOrpt++WxA8DjPzG2a97U0jbtS52rKC2TQCQZxbXXOp4P28nyQgnEfW2FgmBb/kYLsZDtaY&#10;anvnN7qdfCkChF2KCirv21RKl1dk0E1tSxy8wnYGfZBdKXWH9wA3jYyjaCEN1hwWKmxpV1H+fboa&#10;BR+z8/Uzc8cLfxU/y/nBZ8eizJQaj/qXFQhPvX+GH+1XrSCZx4sY/u+EK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OfTRb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_______ </w:t>
                              </w:r>
                            </w:p>
                          </w:txbxContent>
                        </v:textbox>
                      </v:rect>
                      <v:rect id="Rectangle 86399" o:spid="_x0000_s1103" style="position:absolute;left:-1709;top:11499;width:19583;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PojccA&#10;AADeAAAADwAAAGRycy9kb3ducmV2LnhtbESPT2vCQBTE74LfYXlCb7rRipWYVUpB4kWh2pYeX7Mv&#10;fzD7NmbXGL99Vyj0OMzMb5hk05tadNS6yrKC6SQCQZxZXXGh4OO0HS9BOI+ssbZMCu7kYLMeDhKM&#10;tb3xO3VHX4gAYRejgtL7JpbSZSUZdBPbEAcvt61BH2RbSN3iLcBNLWdRtJAGKw4LJTb0VlJ2Pl6N&#10;gs/p6fqVusMPf+eXl/nep4e8SJV6GvWvKxCeev8f/mvvtILlfLZ4hsedcAXk+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T6I3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w:t>
                              </w:r>
                            </w:p>
                          </w:txbxContent>
                        </v:textbox>
                      </v:rect>
                      <v:rect id="Rectangle 86401" o:spid="_x0000_s1104" style="position:absolute;left:-8861;top:4347;width:19582;height:186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pw+ccA&#10;AADeAAAADwAAAGRycy9kb3ducmV2LnhtbESPT2vCQBTE74LfYXmCN90oQUN0lSJIelGotqXHZ/bl&#10;D82+TbOrpt++WxA8DjPzG2a97U0jbtS52rKC2TQCQZxbXXOp4P28nyQgnEfW2FgmBb/kYLsZDtaY&#10;anvnN7qdfCkChF2KCirv21RKl1dk0E1tSxy8wnYGfZBdKXWH9wA3jZxH0UIarDksVNjSrqL8+3Q1&#10;Cj5m5+tn5o4X/ip+lvHBZ8eizJQaj/qXFQhPvX+GH+1XrSCJ54sY/u+EK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6cPn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наименование показателя</w:t>
                              </w:r>
                            </w:p>
                          </w:txbxContent>
                        </v:textbox>
                      </v:rect>
                      <v:rect id="Rectangle 86400" o:spid="_x0000_s1105" style="position:absolute;left:-16010;top:-2803;width:19581;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bVYscA&#10;AADeAAAADwAAAGRycy9kb3ducmV2LnhtbESPW2vCQBSE3wv+h+UIfasbxarEbKQUSvpSwSs+HrMn&#10;F8yeTbOrpv/eLRT6OMzMN0yy6k0jbtS52rKC8SgCQZxbXXOpYL/7eFmAcB5ZY2OZFPyQg1U6eEow&#10;1vbOG7ptfSkChF2MCirv21hKl1dk0I1sSxy8wnYGfZBdKXWH9wA3jZxE0UwarDksVNjSe0X5ZXs1&#10;Cg7j3fWYufWZT8X3fPrls3VRZko9D/u3JQhPvf8P/7U/tYLFdDJ7hd874QrI9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21WL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w:t>
                              </w:r>
                            </w:p>
                          </w:txbxContent>
                        </v:textbox>
                      </v:rect>
                      <v:rect id="Rectangle 5840" o:spid="_x0000_s1106" style="position:absolute;left:722;top:-826;width:42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LFccA&#10;AADeAAAADwAAAGRycy9kb3ducmV2LnhtbESPW2vCQBSE34X+h+UUfNONIjFEVymFkr4oeCt9PGZP&#10;LjR7Ns2umv77riD4OMzMN8xy3ZtGXKlztWUFk3EEgji3uuZSwfHwMUpAOI+ssbFMCv7IwXr1Mlhi&#10;qu2Nd3Td+1IECLsUFVTet6mULq/IoBvbljh4he0M+iC7UuoObwFuGjmNolgarDksVNjSe0X5z/5i&#10;FJwmh8tX5rZn/i5+57ONz7ZFmSk1fO3fFiA89f4ZfrQ/tYJkNo1juN8JV0Cu/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ykSxX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 </w:t>
                              </w:r>
                            </w:p>
                          </w:txbxContent>
                        </v:textbox>
                      </v:rect>
                      <w10:anchorlock/>
                    </v:group>
                  </w:pict>
                </mc:Fallback>
              </mc:AlternateContent>
            </w:r>
          </w:p>
        </w:tc>
        <w:tc>
          <w:tcPr>
            <w:tcW w:w="432" w:type="dxa"/>
            <w:vMerge w:val="restart"/>
          </w:tcPr>
          <w:p w:rsidR="00862C2F" w:rsidRPr="00BA283F" w:rsidRDefault="00862C2F" w:rsidP="0049005D">
            <w:pPr>
              <w:pStyle w:val="Table"/>
            </w:pPr>
            <w:r w:rsidRPr="00BA283F">
              <w:rPr>
                <w:rFonts w:eastAsia="Calibri"/>
                <w:noProof/>
              </w:rPr>
              <mc:AlternateContent>
                <mc:Choice Requires="wpg">
                  <w:drawing>
                    <wp:inline distT="0" distB="0" distL="0" distR="0" wp14:anchorId="022D3A4C" wp14:editId="1C222E7C">
                      <wp:extent cx="140080" cy="1984135"/>
                      <wp:effectExtent l="0" t="0" r="0" b="0"/>
                      <wp:docPr id="84267" name="Group 97349"/>
                      <wp:cNvGraphicFramePr/>
                      <a:graphic xmlns:a="http://schemas.openxmlformats.org/drawingml/2006/main">
                        <a:graphicData uri="http://schemas.microsoft.com/office/word/2010/wordprocessingGroup">
                          <wpg:wgp>
                            <wpg:cNvGrpSpPr/>
                            <wpg:grpSpPr>
                              <a:xfrm>
                                <a:off x="0" y="0"/>
                                <a:ext cx="140080" cy="1984135"/>
                                <a:chOff x="0" y="0"/>
                                <a:chExt cx="140080" cy="1984135"/>
                              </a:xfrm>
                            </wpg:grpSpPr>
                            <wps:wsp>
                              <wps:cNvPr id="84268" name="Rectangle 5841"/>
                              <wps:cNvSpPr/>
                              <wps:spPr>
                                <a:xfrm rot="-5399999">
                                  <a:off x="-1202662" y="595165"/>
                                  <a:ext cx="2591631" cy="186307"/>
                                </a:xfrm>
                                <a:prstGeom prst="rect">
                                  <a:avLst/>
                                </a:prstGeom>
                                <a:ln>
                                  <a:noFill/>
                                </a:ln>
                              </wps:spPr>
                              <wps:txbx>
                                <w:txbxContent>
                                  <w:p w:rsidR="00CE3093" w:rsidRDefault="00CE3093" w:rsidP="00862C2F">
                                    <w:pPr>
                                      <w:spacing w:after="160" w:line="259" w:lineRule="auto"/>
                                      <w:ind w:firstLine="0"/>
                                      <w:jc w:val="left"/>
                                    </w:pPr>
                                    <w:r>
                                      <w:rPr>
                                        <w:sz w:val="20"/>
                                      </w:rPr>
                                      <w:t>_______ (наименование показателя)</w:t>
                                    </w:r>
                                  </w:p>
                                </w:txbxContent>
                              </wps:txbx>
                              <wps:bodyPr horzOverflow="overflow" vert="horz" lIns="0" tIns="0" rIns="0" bIns="0" rtlCol="0">
                                <a:noAutofit/>
                              </wps:bodyPr>
                            </wps:wsp>
                            <wps:wsp>
                              <wps:cNvPr id="84269" name="Rectangle 5842"/>
                              <wps:cNvSpPr/>
                              <wps:spPr>
                                <a:xfrm rot="-5399999">
                                  <a:off x="72124" y="-82559"/>
                                  <a:ext cx="42058" cy="186307"/>
                                </a:xfrm>
                                <a:prstGeom prst="rect">
                                  <a:avLst/>
                                </a:prstGeom>
                                <a:ln>
                                  <a:noFill/>
                                </a:ln>
                              </wps:spPr>
                              <wps:txbx>
                                <w:txbxContent>
                                  <w:p w:rsidR="00CE3093" w:rsidRDefault="00CE3093" w:rsidP="00862C2F">
                                    <w:pPr>
                                      <w:spacing w:after="160" w:line="259" w:lineRule="auto"/>
                                      <w:ind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97349" o:spid="_x0000_s1107" style="width:11.05pt;height:156.25pt;mso-position-horizontal-relative:char;mso-position-vertical-relative:line" coordsize="1400,19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">
                      <v:rect id="Rectangle 5841" o:spid="_x0000_s1108" style="position:absolute;left:-12026;top:5952;width:25915;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d6/MMA&#10;AADeAAAADwAAAGRycy9kb3ducmV2LnhtbERPy4rCMBTdC/5DuII7TRVRqUYRYaibEdRRXF6b2wc2&#10;N50maufvzUKY5eG8l+vWVOJJjSstKxgNIxDEqdUl5wp+Tl+DOQjnkTVWlknBHzlYr7qdJcbavvhA&#10;z6PPRQhhF6OCwvs6ltKlBRl0Q1sTBy6zjUEfYJNL3eArhJtKjqNoKg2WHBoKrGlbUHo/PoyC8+j0&#10;uCRuf+Nr9jubfPtkn+WJUv1eu1mA8NT6f/HHvdMK5pPxNOwNd8IVkK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nd6/MMAAADeAAAADwAAAAAAAAAAAAAAAACYAgAAZHJzL2Rv&#10;d25yZXYueG1sUEsFBgAAAAAEAAQA9QAAAIgDAAAAAA==&#10;" filled="f" stroked="f">
                        <v:textbox inset="0,0,0,0">
                          <w:txbxContent>
                            <w:p w:rsidR="00CE3093" w:rsidRDefault="00CE3093" w:rsidP="00862C2F">
                              <w:pPr>
                                <w:spacing w:after="160" w:line="259" w:lineRule="auto"/>
                                <w:ind w:firstLine="0"/>
                                <w:jc w:val="left"/>
                              </w:pPr>
                              <w:r>
                                <w:rPr>
                                  <w:sz w:val="20"/>
                                </w:rPr>
                                <w:t>_______ (наименование показателя)</w:t>
                              </w:r>
                            </w:p>
                          </w:txbxContent>
                        </v:textbox>
                      </v:rect>
                      <v:rect id="Rectangle 5842" o:spid="_x0000_s1109" style="position:absolute;left:722;top:-826;width:42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vfZ8cA&#10;AADeAAAADwAAAGRycy9kb3ducmV2LnhtbESPS2vDMBCE74X8B7GB3ho5IeThWA6lUNxLA3mS48Za&#10;P4i1ci0lcf99VSj0OMzMN0yy7k0j7tS52rKC8SgCQZxbXXOp4LB/f1mAcB5ZY2OZFHyTg3U6eEow&#10;1vbBW7rvfCkChF2MCirv21hKl1dk0I1sSxy8wnYGfZBdKXWHjwA3jZxE0UwarDksVNjSW0X5dXcz&#10;Co7j/e2Uuc2Fz8XXfPrps01RZko9D/vXFQhPvf8P/7U/tILFdDJbwu+dcAVk+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0732f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 </w:t>
                              </w:r>
                            </w:p>
                          </w:txbxContent>
                        </v:textbox>
                      </v:rect>
                      <w10:anchorlock/>
                    </v:group>
                  </w:pict>
                </mc:Fallback>
              </mc:AlternateContent>
            </w:r>
          </w:p>
        </w:tc>
        <w:tc>
          <w:tcPr>
            <w:tcW w:w="0" w:type="auto"/>
            <w:vMerge/>
          </w:tcPr>
          <w:p w:rsidR="00862C2F" w:rsidRPr="00BA283F" w:rsidRDefault="00862C2F" w:rsidP="0049005D">
            <w:pPr>
              <w:pStyle w:val="Table"/>
            </w:pPr>
          </w:p>
        </w:tc>
        <w:tc>
          <w:tcPr>
            <w:tcW w:w="379" w:type="dxa"/>
            <w:vMerge w:val="restart"/>
          </w:tcPr>
          <w:p w:rsidR="00862C2F" w:rsidRPr="00BA283F" w:rsidRDefault="00862C2F" w:rsidP="0049005D">
            <w:pPr>
              <w:pStyle w:val="Table"/>
            </w:pPr>
            <w:r w:rsidRPr="00BA283F">
              <w:rPr>
                <w:rFonts w:eastAsia="Calibri"/>
                <w:noProof/>
              </w:rPr>
              <mc:AlternateContent>
                <mc:Choice Requires="wpg">
                  <w:drawing>
                    <wp:inline distT="0" distB="0" distL="0" distR="0" wp14:anchorId="665DF95A" wp14:editId="3E33EC47">
                      <wp:extent cx="158597" cy="865501"/>
                      <wp:effectExtent l="0" t="0" r="0" b="0"/>
                      <wp:docPr id="84270" name="Group 97359"/>
                      <wp:cNvGraphicFramePr/>
                      <a:graphic xmlns:a="http://schemas.openxmlformats.org/drawingml/2006/main">
                        <a:graphicData uri="http://schemas.microsoft.com/office/word/2010/wordprocessingGroup">
                          <wpg:wgp>
                            <wpg:cNvGrpSpPr/>
                            <wpg:grpSpPr>
                              <a:xfrm>
                                <a:off x="0" y="0"/>
                                <a:ext cx="158597" cy="865501"/>
                                <a:chOff x="0" y="0"/>
                                <a:chExt cx="158597" cy="865501"/>
                              </a:xfrm>
                            </wpg:grpSpPr>
                            <wps:wsp>
                              <wps:cNvPr id="84271" name="Rectangle 5843"/>
                              <wps:cNvSpPr/>
                              <wps:spPr>
                                <a:xfrm rot="-5399999">
                                  <a:off x="-413896" y="246781"/>
                                  <a:ext cx="1051133" cy="186307"/>
                                </a:xfrm>
                                <a:prstGeom prst="rect">
                                  <a:avLst/>
                                </a:prstGeom>
                                <a:ln>
                                  <a:noFill/>
                                </a:ln>
                              </wps:spPr>
                              <wps:txbx>
                                <w:txbxContent>
                                  <w:p w:rsidR="00CE3093" w:rsidRDefault="00CE3093" w:rsidP="00862C2F">
                                    <w:pPr>
                                      <w:spacing w:after="160" w:line="259" w:lineRule="auto"/>
                                      <w:ind w:firstLine="0"/>
                                      <w:jc w:val="left"/>
                                    </w:pPr>
                                    <w:r>
                                      <w:rPr>
                                        <w:sz w:val="20"/>
                                      </w:rPr>
                                      <w:t>Наименование</w:t>
                                    </w:r>
                                  </w:p>
                                </w:txbxContent>
                              </wps:txbx>
                              <wps:bodyPr horzOverflow="overflow" vert="horz" lIns="0" tIns="0" rIns="0" bIns="0" rtlCol="0">
                                <a:noAutofit/>
                              </wps:bodyPr>
                            </wps:wsp>
                            <wps:wsp>
                              <wps:cNvPr id="84272" name="Rectangle 5844"/>
                              <wps:cNvSpPr/>
                              <wps:spPr>
                                <a:xfrm rot="-5399999">
                                  <a:off x="33242" y="-13685"/>
                                  <a:ext cx="54727" cy="121211"/>
                                </a:xfrm>
                                <a:prstGeom prst="rect">
                                  <a:avLst/>
                                </a:prstGeom>
                                <a:ln>
                                  <a:noFill/>
                                </a:ln>
                              </wps:spPr>
                              <wps:txbx>
                                <w:txbxContent>
                                  <w:p w:rsidR="00CE3093" w:rsidRDefault="00CE3093" w:rsidP="00862C2F">
                                    <w:pPr>
                                      <w:spacing w:after="160" w:line="259" w:lineRule="auto"/>
                                      <w:ind w:firstLine="0"/>
                                      <w:jc w:val="left"/>
                                    </w:pPr>
                                    <w:r>
                                      <w:rPr>
                                        <w:sz w:val="13"/>
                                      </w:rPr>
                                      <w:t>1</w:t>
                                    </w:r>
                                  </w:p>
                                </w:txbxContent>
                              </wps:txbx>
                              <wps:bodyPr horzOverflow="overflow" vert="horz" lIns="0" tIns="0" rIns="0" bIns="0" rtlCol="0">
                                <a:noAutofit/>
                              </wps:bodyPr>
                            </wps:wsp>
                            <wps:wsp>
                              <wps:cNvPr id="84273" name="Rectangle 5845"/>
                              <wps:cNvSpPr/>
                              <wps:spPr>
                                <a:xfrm rot="-5399999">
                                  <a:off x="90640" y="-82558"/>
                                  <a:ext cx="42058" cy="186307"/>
                                </a:xfrm>
                                <a:prstGeom prst="rect">
                                  <a:avLst/>
                                </a:prstGeom>
                                <a:ln>
                                  <a:noFill/>
                                </a:ln>
                              </wps:spPr>
                              <wps:txbx>
                                <w:txbxContent>
                                  <w:p w:rsidR="00CE3093" w:rsidRDefault="00CE3093" w:rsidP="00862C2F">
                                    <w:pPr>
                                      <w:spacing w:after="160" w:line="259" w:lineRule="auto"/>
                                      <w:ind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97359" o:spid="_x0000_s1110" style="width:12.5pt;height:68.15pt;mso-position-horizontal-relative:char;mso-position-vertical-relative:line" coordsize="1585,8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">
                      <v:rect id="Rectangle 5843" o:spid="_x0000_s1111" style="position:absolute;left:-4139;top:2468;width:10511;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RFvMcA&#10;AADeAAAADwAAAGRycy9kb3ducmV2LnhtbESPT2vCQBTE7wW/w/IEb3UTkRqiq5RCiReFaisen9mX&#10;PzT7NmZXTb99VxA8DjPzG2ax6k0jrtS52rKCeByBIM6trrlU8L3/fE1AOI+ssbFMCv7IwWo5eFlg&#10;qu2Nv+i686UIEHYpKqi8b1MpXV6RQTe2LXHwCtsZ9EF2pdQd3gLcNHISRW/SYM1hocKWPirKf3cX&#10;o+An3l8Omdue+FicZ9ONz7ZFmSk1GvbvcxCeev8MP9prrSCZTmYx3O+EKy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URbz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Наименование</w:t>
                              </w:r>
                            </w:p>
                          </w:txbxContent>
                        </v:textbox>
                      </v:rect>
                      <v:rect id="Rectangle 5844" o:spid="_x0000_s1112" style="position:absolute;left:332;top:-137;width:547;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bby8cA&#10;AADeAAAADwAAAGRycy9kb3ducmV2LnhtbESPW2vCQBSE3wv+h+UIvtWNQWqIriKFEl8U6qX08Zg9&#10;uWD2bMyumv77bqHg4zAz3zCLVW8acafO1ZYVTMYRCOLc6ppLBcfDx2sCwnlkjY1lUvBDDlbLwcsC&#10;U20f/En3vS9FgLBLUUHlfZtK6fKKDLqxbYmDV9jOoA+yK6Xu8BHgppFxFL1JgzWHhQpbeq8ov+xv&#10;RsFpcrh9ZW535u/iOptufbYrykyp0bBfz0F46v0z/N/eaAXJNJ7F8HcnXA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G28v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3"/>
                                </w:rPr>
                                <w:t>1</w:t>
                              </w:r>
                            </w:p>
                          </w:txbxContent>
                        </v:textbox>
                      </v:rect>
                      <v:rect id="Rectangle 5845" o:spid="_x0000_s1113" style="position:absolute;left:907;top:-826;width:42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p+UMcA&#10;AADeAAAADwAAAGRycy9kb3ducmV2LnhtbESPW2vCQBSE3wX/w3IKvulGK42kriJCiS8V6qX08TR7&#10;cqHZszG7avrvXUHwcZiZb5j5sjO1uFDrKssKxqMIBHFmdcWFgsP+YzgD4TyyxtoyKfgnB8tFvzfH&#10;RNsrf9Fl5wsRIOwSVFB63yRSuqwkg25kG+Lg5bY16INsC6lbvAa4qeUkit6kwYrDQokNrUvK/nZn&#10;o+A43p+/U7f95Z/8FE8/fbrNi1SpwUu3egfhqfPP8KO90Qpm00n8Cvc74QrI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KflD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 </w:t>
                              </w:r>
                            </w:p>
                          </w:txbxContent>
                        </v:textbox>
                      </v:rect>
                      <w10:anchorlock/>
                    </v:group>
                  </w:pict>
                </mc:Fallback>
              </mc:AlternateContent>
            </w:r>
          </w:p>
        </w:tc>
        <w:tc>
          <w:tcPr>
            <w:tcW w:w="383" w:type="dxa"/>
            <w:vMerge w:val="restart"/>
          </w:tcPr>
          <w:p w:rsidR="00862C2F" w:rsidRPr="00BA283F" w:rsidRDefault="00862C2F" w:rsidP="0049005D">
            <w:pPr>
              <w:pStyle w:val="Table"/>
            </w:pPr>
            <w:r w:rsidRPr="00BA283F">
              <w:rPr>
                <w:rFonts w:eastAsia="Calibri"/>
                <w:noProof/>
              </w:rPr>
              <mc:AlternateContent>
                <mc:Choice Requires="wpg">
                  <w:drawing>
                    <wp:inline distT="0" distB="0" distL="0" distR="0" wp14:anchorId="68FC3FEC" wp14:editId="302D42A9">
                      <wp:extent cx="158609" cy="835021"/>
                      <wp:effectExtent l="0" t="0" r="0" b="0"/>
                      <wp:docPr id="84274" name="Group 97372"/>
                      <wp:cNvGraphicFramePr/>
                      <a:graphic xmlns:a="http://schemas.openxmlformats.org/drawingml/2006/main">
                        <a:graphicData uri="http://schemas.microsoft.com/office/word/2010/wordprocessingGroup">
                          <wpg:wgp>
                            <wpg:cNvGrpSpPr/>
                            <wpg:grpSpPr>
                              <a:xfrm>
                                <a:off x="0" y="0"/>
                                <a:ext cx="550671" cy="1333243"/>
                                <a:chOff x="-300048" y="-452434"/>
                                <a:chExt cx="550671" cy="1333243"/>
                              </a:xfrm>
                            </wpg:grpSpPr>
                            <wps:wsp>
                              <wps:cNvPr id="84275" name="Rectangle 6448"/>
                              <wps:cNvSpPr/>
                              <wps:spPr>
                                <a:xfrm rot="-5399999">
                                  <a:off x="-691334" y="-61148"/>
                                  <a:ext cx="968879" cy="186307"/>
                                </a:xfrm>
                                <a:prstGeom prst="rect">
                                  <a:avLst/>
                                </a:prstGeom>
                                <a:ln>
                                  <a:noFill/>
                                </a:ln>
                              </wps:spPr>
                              <wps:txbx>
                                <w:txbxContent>
                                  <w:p w:rsidR="00CE3093" w:rsidRDefault="00C17C8E" w:rsidP="00862C2F">
                                    <w:pPr>
                                      <w:spacing w:after="160" w:line="259" w:lineRule="auto"/>
                                      <w:ind w:firstLine="0"/>
                                      <w:jc w:val="left"/>
                                    </w:pPr>
                                    <w:hyperlink r:id="rId29">
                                      <w:r w:rsidR="00CE3093">
                                        <w:rPr>
                                          <w:sz w:val="20"/>
                                        </w:rPr>
                                        <w:t>И</w:t>
                                      </w:r>
                                    </w:hyperlink>
                                  </w:p>
                                </w:txbxContent>
                              </wps:txbx>
                              <wps:bodyPr horzOverflow="overflow" vert="horz" lIns="0" tIns="0" rIns="0" bIns="0" rtlCol="0">
                                <a:noAutofit/>
                              </wps:bodyPr>
                            </wps:wsp>
                            <wps:wsp>
                              <wps:cNvPr id="84276" name="Rectangle 6447"/>
                              <wps:cNvSpPr/>
                              <wps:spPr>
                                <a:xfrm rot="-5399999">
                                  <a:off x="-326970" y="303216"/>
                                  <a:ext cx="968879" cy="186307"/>
                                </a:xfrm>
                                <a:prstGeom prst="rect">
                                  <a:avLst/>
                                </a:prstGeom>
                                <a:ln>
                                  <a:noFill/>
                                </a:ln>
                              </wps:spPr>
                              <wps:txbx>
                                <w:txbxContent>
                                  <w:p w:rsidR="00CE3093" w:rsidRDefault="00C17C8E" w:rsidP="00862C2F">
                                    <w:pPr>
                                      <w:spacing w:after="160" w:line="259" w:lineRule="auto"/>
                                      <w:ind w:firstLine="0"/>
                                      <w:jc w:val="left"/>
                                    </w:pPr>
                                    <w:hyperlink r:id="rId30">
                                      <w:r w:rsidR="00CE3093">
                                        <w:rPr>
                                          <w:sz w:val="20"/>
                                        </w:rPr>
                                        <w:t>код по ОКЕ</w:t>
                                      </w:r>
                                    </w:hyperlink>
                                  </w:p>
                                </w:txbxContent>
                              </wps:txbx>
                              <wps:bodyPr horzOverflow="overflow" vert="horz" lIns="0" tIns="0" rIns="0" bIns="0" rtlCol="0">
                                <a:noAutofit/>
                              </wps:bodyPr>
                            </wps:wsp>
                            <wps:wsp>
                              <wps:cNvPr id="84277" name="Rectangle 5847"/>
                              <wps:cNvSpPr/>
                              <wps:spPr>
                                <a:xfrm rot="-5399999">
                                  <a:off x="90653" y="-7894"/>
                                  <a:ext cx="42058" cy="186307"/>
                                </a:xfrm>
                                <a:prstGeom prst="rect">
                                  <a:avLst/>
                                </a:prstGeom>
                                <a:ln>
                                  <a:noFill/>
                                </a:ln>
                              </wps:spPr>
                              <wps:txbx>
                                <w:txbxContent>
                                  <w:p w:rsidR="00CE3093" w:rsidRDefault="00C17C8E" w:rsidP="00862C2F">
                                    <w:pPr>
                                      <w:spacing w:after="160" w:line="259" w:lineRule="auto"/>
                                      <w:ind w:firstLine="0"/>
                                      <w:jc w:val="left"/>
                                    </w:pPr>
                                    <w:hyperlink r:id="rId31">
                                      <w:r w:rsidR="00CE3093">
                                        <w:rPr>
                                          <w:sz w:val="20"/>
                                        </w:rPr>
                                        <w:t xml:space="preserve"> </w:t>
                                      </w:r>
                                    </w:hyperlink>
                                  </w:p>
                                </w:txbxContent>
                              </wps:txbx>
                              <wps:bodyPr horzOverflow="overflow" vert="horz" lIns="0" tIns="0" rIns="0" bIns="0" rtlCol="0">
                                <a:noAutofit/>
                              </wps:bodyPr>
                            </wps:wsp>
                            <wps:wsp>
                              <wps:cNvPr id="84278" name="Rectangle 5848"/>
                              <wps:cNvSpPr/>
                              <wps:spPr>
                                <a:xfrm rot="-5399999">
                                  <a:off x="33243" y="-13685"/>
                                  <a:ext cx="54727" cy="121211"/>
                                </a:xfrm>
                                <a:prstGeom prst="rect">
                                  <a:avLst/>
                                </a:prstGeom>
                                <a:ln>
                                  <a:noFill/>
                                </a:ln>
                              </wps:spPr>
                              <wps:txbx>
                                <w:txbxContent>
                                  <w:p w:rsidR="00CE3093" w:rsidRDefault="00CE3093" w:rsidP="00862C2F">
                                    <w:pPr>
                                      <w:spacing w:after="160" w:line="259" w:lineRule="auto"/>
                                      <w:ind w:firstLine="0"/>
                                      <w:jc w:val="left"/>
                                    </w:pPr>
                                    <w:r>
                                      <w:rPr>
                                        <w:sz w:val="13"/>
                                      </w:rPr>
                                      <w:t>1</w:t>
                                    </w:r>
                                  </w:p>
                                </w:txbxContent>
                              </wps:txbx>
                              <wps:bodyPr horzOverflow="overflow" vert="horz" lIns="0" tIns="0" rIns="0" bIns="0" rtlCol="0">
                                <a:noAutofit/>
                              </wps:bodyPr>
                            </wps:wsp>
                            <wps:wsp>
                              <wps:cNvPr id="84279" name="Rectangle 5849"/>
                              <wps:cNvSpPr/>
                              <wps:spPr>
                                <a:xfrm rot="-5399999">
                                  <a:off x="103507" y="-42399"/>
                                  <a:ext cx="42058" cy="105987"/>
                                </a:xfrm>
                                <a:prstGeom prst="rect">
                                  <a:avLst/>
                                </a:prstGeom>
                                <a:ln>
                                  <a:noFill/>
                                </a:ln>
                              </wps:spPr>
                              <wps:txbx>
                                <w:txbxContent>
                                  <w:p w:rsidR="00CE3093" w:rsidRDefault="00CE3093" w:rsidP="00862C2F">
                                    <w:pPr>
                                      <w:spacing w:after="160" w:line="259" w:lineRule="auto"/>
                                      <w:ind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97372" o:spid="_x0000_s1114" style="width:12.5pt;height:65.75pt;mso-position-horizontal-relative:char;mso-position-vertical-relative:line" coordorigin="-3000,-4524" coordsize="5506,13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">
                      <v:rect id="Rectangle 6448" o:spid="_x0000_s1115" style="position:absolute;left:-6912;top:-612;width:9688;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9Dv8cA&#10;AADeAAAADwAAAGRycy9kb3ducmV2LnhtbESPT2vCQBTE74LfYXmF3nSjaCPRVUQo6aVCtRWPz+zL&#10;H5p9G7Orxm/fLQgeh5n5DbNYdaYWV2pdZVnBaBiBIM6srrhQ8L1/H8xAOI+ssbZMCu7kYLXs9xaY&#10;aHvjL7rufCEChF2CCkrvm0RKl5Vk0A1tQxy83LYGfZBtIXWLtwA3tRxH0Zs0WHFYKLGhTUnZ7+5i&#10;FPyM9pdD6rYnPubnePLp021epEq9vnTrOQhPnX+GH+0PrWA2GcdT+L8Tr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vQ7/HAAAA3gAAAA8AAAAAAAAAAAAAAAAAmAIAAGRy&#10;cy9kb3ducmV2LnhtbFBLBQYAAAAABAAEAPUAAACMAwAAAAA=&#10;" filled="f" stroked="f">
                        <v:textbox inset="0,0,0,0">
                          <w:txbxContent>
                            <w:p w:rsidR="00CE3093" w:rsidRDefault="00C17C8E" w:rsidP="00862C2F">
                              <w:pPr>
                                <w:spacing w:after="160" w:line="259" w:lineRule="auto"/>
                                <w:ind w:firstLine="0"/>
                                <w:jc w:val="left"/>
                              </w:pPr>
                              <w:hyperlink r:id="rId32">
                                <w:r w:rsidR="00CE3093">
                                  <w:rPr>
                                    <w:sz w:val="20"/>
                                  </w:rPr>
                                  <w:t>И</w:t>
                                </w:r>
                              </w:hyperlink>
                            </w:p>
                          </w:txbxContent>
                        </v:textbox>
                      </v:rect>
                      <v:rect id="Rectangle 6447" o:spid="_x0000_s1116" style="position:absolute;left:-3269;top:3032;width:9688;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3dyMYA&#10;AADeAAAADwAAAGRycy9kb3ducmV2LnhtbESPS4sCMRCE78L+h9DC3jSjiMpoFFmQ2csKPvHYTnoe&#10;OOmMk6iz/94sLHgsquorar5sTSUe1LjSsoJBPwJBnFpdcq7gsF/3piCcR9ZYWSYFv+RgufjozDHW&#10;9slbeux8LgKEXYwKCu/rWEqXFmTQ9W1NHLzMNgZ9kE0udYPPADeVHEbRWBosOSwUWNNXQel1dzcK&#10;joP9/ZS4zYXP2W0y+vHJJssTpT677WoGwlPr3+H/9rdWMB0NJ2P4uxOugFy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X3dyMYAAADeAAAADwAAAAAAAAAAAAAAAACYAgAAZHJz&#10;L2Rvd25yZXYueG1sUEsFBgAAAAAEAAQA9QAAAIsDAAAAAA==&#10;" filled="f" stroked="f">
                        <v:textbox inset="0,0,0,0">
                          <w:txbxContent>
                            <w:p w:rsidR="00CE3093" w:rsidRDefault="00C17C8E" w:rsidP="00862C2F">
                              <w:pPr>
                                <w:spacing w:after="160" w:line="259" w:lineRule="auto"/>
                                <w:ind w:firstLine="0"/>
                                <w:jc w:val="left"/>
                              </w:pPr>
                              <w:hyperlink r:id="rId33">
                                <w:r w:rsidR="00CE3093">
                                  <w:rPr>
                                    <w:sz w:val="20"/>
                                  </w:rPr>
                                  <w:t>код по ОКЕ</w:t>
                                </w:r>
                              </w:hyperlink>
                            </w:p>
                          </w:txbxContent>
                        </v:textbox>
                      </v:rect>
                      <v:rect id="Rectangle 5847" o:spid="_x0000_s1117" style="position:absolute;left:907;top:-80;width:42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F4U8cA&#10;AADeAAAADwAAAGRycy9kb3ducmV2LnhtbESPW2vCQBSE34X+h+UUfNONIkaiq5RCiS8K3kofj9mT&#10;C82ejdlV4793CwUfh5n5hlmsOlOLG7WusqxgNIxAEGdWV1woOB6+BjMQziNrrC2Tggc5WC3fegtM&#10;tL3zjm57X4gAYZeggtL7JpHSZSUZdEPbEAcvt61BH2RbSN3iPcBNLcdRNJUGKw4LJTb0WVL2u78a&#10;BafR4fqduu2Zf/JLPNn4dJsXqVL99+5jDsJT51/h//ZaK5hNxnEMf3fCFZDL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xeFPHAAAA3gAAAA8AAAAAAAAAAAAAAAAAmAIAAGRy&#10;cy9kb3ducmV2LnhtbFBLBQYAAAAABAAEAPUAAACMAwAAAAA=&#10;" filled="f" stroked="f">
                        <v:textbox inset="0,0,0,0">
                          <w:txbxContent>
                            <w:p w:rsidR="00CE3093" w:rsidRDefault="00C17C8E" w:rsidP="00862C2F">
                              <w:pPr>
                                <w:spacing w:after="160" w:line="259" w:lineRule="auto"/>
                                <w:ind w:firstLine="0"/>
                                <w:jc w:val="left"/>
                              </w:pPr>
                              <w:hyperlink r:id="rId34">
                                <w:r w:rsidR="00CE3093">
                                  <w:rPr>
                                    <w:sz w:val="20"/>
                                  </w:rPr>
                                  <w:t xml:space="preserve"> </w:t>
                                </w:r>
                              </w:hyperlink>
                            </w:p>
                          </w:txbxContent>
                        </v:textbox>
                      </v:rect>
                      <v:rect id="Rectangle 5848" o:spid="_x0000_s1118" style="position:absolute;left:332;top:-137;width:547;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7sIcMA&#10;AADeAAAADwAAAGRycy9kb3ducmV2LnhtbERPy4rCMBTdC/5DuMLsNFVklGoUEaSzGUEdxeW1uX1g&#10;c1ObqPXvzUKY5eG858vWVOJBjSstKxgOIhDEqdUl5wr+Dpv+FITzyBory6TgRQ6Wi25njrG2T97R&#10;Y+9zEULYxaig8L6OpXRpQQbdwNbEgctsY9AH2ORSN/gM4aaSoyj6lgZLDg0F1rQuKL3u70bBcXi4&#10;nxK3vfA5u03Gvz7ZZnmi1FevXc1AeGr9v/jj/tEKpuPRJOwNd8IVkI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67sIcMAAADeAAAADwAAAAAAAAAAAAAAAACYAgAAZHJzL2Rv&#10;d25yZXYueG1sUEsFBgAAAAAEAAQA9QAAAIgDAAAAAA==&#10;" filled="f" stroked="f">
                        <v:textbox inset="0,0,0,0">
                          <w:txbxContent>
                            <w:p w:rsidR="00CE3093" w:rsidRDefault="00CE3093" w:rsidP="00862C2F">
                              <w:pPr>
                                <w:spacing w:after="160" w:line="259" w:lineRule="auto"/>
                                <w:ind w:firstLine="0"/>
                                <w:jc w:val="left"/>
                              </w:pPr>
                              <w:r>
                                <w:rPr>
                                  <w:sz w:val="13"/>
                                </w:rPr>
                                <w:t>1</w:t>
                              </w:r>
                            </w:p>
                          </w:txbxContent>
                        </v:textbox>
                      </v:rect>
                      <v:rect id="Rectangle 5849" o:spid="_x0000_s1119" style="position:absolute;left:1035;top:-424;width:420;height:10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JJuscA&#10;AADeAAAADwAAAGRycy9kb3ducmV2LnhtbESPW2vCQBSE3wv+h+UIfasbRarGbKQUSvpSwSs+HrMn&#10;F8yeTbOrpv/eLRT6OMzMN0yy6k0jbtS52rKC8SgCQZxbXXOpYL/7eJmDcB5ZY2OZFPyQg1U6eEow&#10;1vbOG7ptfSkChF2MCirv21hKl1dk0I1sSxy8wnYGfZBdKXWH9wA3jZxE0as0WHNYqLCl94ryy/Zq&#10;FBzGu+sxc+szn4rv2fTLZ+uizJR6HvZvSxCeev8f/mt/agXz6WS2gN874QrI9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iSbr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b/>
                                  <w:sz w:val="20"/>
                                </w:rPr>
                                <w:t xml:space="preserve"> </w:t>
                              </w:r>
                            </w:p>
                          </w:txbxContent>
                        </v:textbox>
                      </v:rect>
                      <w10:anchorlock/>
                    </v:group>
                  </w:pict>
                </mc:Fallback>
              </mc:AlternateContent>
            </w: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256" w:type="dxa"/>
            <w:vMerge w:val="restart"/>
          </w:tcPr>
          <w:p w:rsidR="00862C2F" w:rsidRPr="00BA283F" w:rsidRDefault="00862C2F" w:rsidP="0049005D">
            <w:pPr>
              <w:pStyle w:val="Table"/>
            </w:pPr>
            <w:r w:rsidRPr="00BA283F">
              <w:rPr>
                <w:rFonts w:eastAsia="Calibri"/>
                <w:noProof/>
              </w:rPr>
              <mc:AlternateContent>
                <mc:Choice Requires="wpg">
                  <w:drawing>
                    <wp:inline distT="0" distB="0" distL="0" distR="0" wp14:anchorId="536325E2" wp14:editId="1DB13CCD">
                      <wp:extent cx="158620" cy="854465"/>
                      <wp:effectExtent l="0" t="0" r="0" b="0"/>
                      <wp:docPr id="84280" name="Group 97405"/>
                      <wp:cNvGraphicFramePr/>
                      <a:graphic xmlns:a="http://schemas.openxmlformats.org/drawingml/2006/main">
                        <a:graphicData uri="http://schemas.microsoft.com/office/word/2010/wordprocessingGroup">
                          <wpg:wgp>
                            <wpg:cNvGrpSpPr/>
                            <wpg:grpSpPr>
                              <a:xfrm>
                                <a:off x="0" y="0"/>
                                <a:ext cx="158620" cy="854465"/>
                                <a:chOff x="0" y="0"/>
                                <a:chExt cx="158620" cy="854465"/>
                              </a:xfrm>
                            </wpg:grpSpPr>
                            <wps:wsp>
                              <wps:cNvPr id="84281" name="Rectangle 5850"/>
                              <wps:cNvSpPr/>
                              <wps:spPr>
                                <a:xfrm rot="-5399999">
                                  <a:off x="-413873" y="235745"/>
                                  <a:ext cx="1051134" cy="186306"/>
                                </a:xfrm>
                                <a:prstGeom prst="rect">
                                  <a:avLst/>
                                </a:prstGeom>
                                <a:ln>
                                  <a:noFill/>
                                </a:ln>
                              </wps:spPr>
                              <wps:txbx>
                                <w:txbxContent>
                                  <w:p w:rsidR="00CE3093" w:rsidRDefault="00CE3093" w:rsidP="00862C2F">
                                    <w:pPr>
                                      <w:spacing w:after="160" w:line="259" w:lineRule="auto"/>
                                      <w:ind w:firstLine="0"/>
                                      <w:jc w:val="left"/>
                                    </w:pPr>
                                    <w:r>
                                      <w:rPr>
                                        <w:sz w:val="20"/>
                                      </w:rPr>
                                      <w:t>Наименование</w:t>
                                    </w:r>
                                  </w:p>
                                </w:txbxContent>
                              </wps:txbx>
                              <wps:bodyPr horzOverflow="overflow" vert="horz" lIns="0" tIns="0" rIns="0" bIns="0" rtlCol="0">
                                <a:noAutofit/>
                              </wps:bodyPr>
                            </wps:wsp>
                            <wps:wsp>
                              <wps:cNvPr id="84282" name="Rectangle 86411"/>
                              <wps:cNvSpPr/>
                              <wps:spPr>
                                <a:xfrm rot="-5399999">
                                  <a:off x="29596" y="-28368"/>
                                  <a:ext cx="84117" cy="121211"/>
                                </a:xfrm>
                                <a:prstGeom prst="rect">
                                  <a:avLst/>
                                </a:prstGeom>
                                <a:ln>
                                  <a:noFill/>
                                </a:ln>
                              </wps:spPr>
                              <wps:txbx>
                                <w:txbxContent>
                                  <w:p w:rsidR="00CE3093" w:rsidRDefault="00CE3093" w:rsidP="00862C2F">
                                    <w:pPr>
                                      <w:spacing w:after="160" w:line="259" w:lineRule="auto"/>
                                      <w:ind w:firstLine="0"/>
                                      <w:jc w:val="left"/>
                                    </w:pPr>
                                    <w:r>
                                      <w:rPr>
                                        <w:sz w:val="13"/>
                                      </w:rPr>
                                      <w:t>1</w:t>
                                    </w:r>
                                  </w:p>
                                </w:txbxContent>
                              </wps:txbx>
                              <wps:bodyPr horzOverflow="overflow" vert="horz" lIns="0" tIns="0" rIns="0" bIns="0" rtlCol="0">
                                <a:noAutofit/>
                              </wps:bodyPr>
                            </wps:wsp>
                            <wps:wsp>
                              <wps:cNvPr id="84283" name="Rectangle 86413"/>
                              <wps:cNvSpPr/>
                              <wps:spPr>
                                <a:xfrm rot="-5399999">
                                  <a:off x="-2788" y="-60753"/>
                                  <a:ext cx="84118" cy="121211"/>
                                </a:xfrm>
                                <a:prstGeom prst="rect">
                                  <a:avLst/>
                                </a:prstGeom>
                                <a:ln>
                                  <a:noFill/>
                                </a:ln>
                              </wps:spPr>
                              <wps:txbx>
                                <w:txbxContent>
                                  <w:p w:rsidR="00CE3093" w:rsidRDefault="00CE3093" w:rsidP="00862C2F">
                                    <w:pPr>
                                      <w:spacing w:after="160" w:line="259" w:lineRule="auto"/>
                                      <w:ind w:firstLine="0"/>
                                      <w:jc w:val="left"/>
                                    </w:pPr>
                                    <w:r>
                                      <w:rPr>
                                        <w:sz w:val="13"/>
                                      </w:rPr>
                                      <w:t xml:space="preserve"> </w:t>
                                    </w:r>
                                  </w:p>
                                </w:txbxContent>
                              </wps:txbx>
                              <wps:bodyPr horzOverflow="overflow" vert="horz" lIns="0" tIns="0" rIns="0" bIns="0" rtlCol="0">
                                <a:noAutofit/>
                              </wps:bodyPr>
                            </wps:wsp>
                          </wpg:wgp>
                        </a:graphicData>
                      </a:graphic>
                    </wp:inline>
                  </w:drawing>
                </mc:Choice>
                <mc:Fallback>
                  <w:pict>
                    <v:group id="Group 97405" o:spid="_x0000_s1120" style="width:12.5pt;height:67.3pt;mso-position-horizontal-relative:char;mso-position-vertical-relative:line" coordsize="1586,8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">
                      <v:rect id="Rectangle 5850" o:spid="_x0000_s1121" style="position:absolute;left:-4138;top:2357;width:1051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E1m8cA&#10;AADeAAAADwAAAGRycy9kb3ducmV2LnhtbESPW2vCQBSE3wv+h+UU+lY3EbEhukoRJH1RqDd8PM2e&#10;XGj2bMyuGv+9Wyj4OMzMN8xs0ZtGXKlztWUF8TACQZxbXXOpYL9bvScgnEfW2FgmBXdysJgPXmaY&#10;anvjb7pufSkChF2KCirv21RKl1dk0A1tSxy8wnYGfZBdKXWHtwA3jRxF0UQarDksVNjSsqL8d3sx&#10;Cg7x7nLM3OaHT8X5Y7z22aYoM6XeXvvPKQhPvX+G/9tfWkEyHiUx/N0JV0DO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NBNZv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Наименование</w:t>
                              </w:r>
                            </w:p>
                          </w:txbxContent>
                        </v:textbox>
                      </v:rect>
                      <v:rect id="Rectangle 86411" o:spid="_x0000_s1122" style="position:absolute;left:296;top:-284;width:840;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Or7McA&#10;AADeAAAADwAAAGRycy9kb3ducmV2LnhtbESPW2vCQBSE3wv9D8sp9K1uDGJDdJVSkPRFwSs+nmZP&#10;LjR7NmZXjf/eFQo+DjPzDTOd96YRF+pcbVnBcBCBIM6trrlUsNsuPhIQziNrbCyTghs5mM9eX6aY&#10;anvlNV02vhQBwi5FBZX3bSqlyysy6Aa2JQ5eYTuDPsiulLrDa4CbRsZRNJYGaw4LFbb0XVH+tzkb&#10;Bfvh9nzI3OqXj8Xpc7T02aooM6Xe3/qvCQhPvX+G/9s/WkEyipMYHnfCFZ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Tq+z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3"/>
                                </w:rPr>
                                <w:t>1</w:t>
                              </w:r>
                            </w:p>
                          </w:txbxContent>
                        </v:textbox>
                      </v:rect>
                      <v:rect id="Rectangle 86413" o:spid="_x0000_s1123" style="position:absolute;left:-28;top:-607;width:841;height:121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8Od8cA&#10;AADeAAAADwAAAGRycy9kb3ducmV2LnhtbESPW2vCQBSE3wv9D8sRfKsbrdgQXaUIJb5U8IqPx+zJ&#10;BbNnY3bV9N93C0Ifh5n5hpktOlOLO7WusqxgOIhAEGdWV1wo2O++3mIQziNrrC2Tgh9ysJi/vsww&#10;0fbBG7pvfSEChF2CCkrvm0RKl5Vk0A1sQxy83LYGfZBtIXWLjwA3tRxF0UQarDgslNjQsqTssr0Z&#10;BYfh7nZM3frMp/z6Mf726TovUqX6ve5zCsJT5//Dz/ZKK4jHo/gd/u6EK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fDnf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3"/>
                                </w:rPr>
                                <w:t xml:space="preserve"> </w:t>
                              </w:r>
                            </w:p>
                          </w:txbxContent>
                        </v:textbox>
                      </v:rect>
                      <w10:anchorlock/>
                    </v:group>
                  </w:pict>
                </mc:Fallback>
              </mc:AlternateContent>
            </w:r>
          </w:p>
        </w:tc>
        <w:tc>
          <w:tcPr>
            <w:tcW w:w="763" w:type="dxa"/>
            <w:gridSpan w:val="2"/>
          </w:tcPr>
          <w:p w:rsidR="00862C2F" w:rsidRPr="00BA283F" w:rsidRDefault="00862C2F" w:rsidP="0049005D">
            <w:pPr>
              <w:pStyle w:val="Table"/>
            </w:pPr>
            <w:r w:rsidRPr="00BA283F">
              <w:t>единица измере</w:t>
            </w:r>
          </w:p>
          <w:p w:rsidR="00862C2F" w:rsidRPr="00BA283F" w:rsidRDefault="00862C2F" w:rsidP="0049005D">
            <w:pPr>
              <w:pStyle w:val="Table"/>
            </w:pPr>
            <w:r w:rsidRPr="00BA283F">
              <w:t xml:space="preserve">ния </w:t>
            </w:r>
          </w:p>
        </w:tc>
        <w:tc>
          <w:tcPr>
            <w:tcW w:w="938" w:type="dxa"/>
            <w:vMerge w:val="restart"/>
          </w:tcPr>
          <w:p w:rsidR="00862C2F" w:rsidRPr="00BA283F" w:rsidRDefault="00862C2F" w:rsidP="0049005D">
            <w:pPr>
              <w:pStyle w:val="Table"/>
            </w:pPr>
            <w:r w:rsidRPr="00BA283F">
              <w:rPr>
                <w:rFonts w:eastAsia="Calibri"/>
                <w:noProof/>
              </w:rPr>
              <mc:AlternateContent>
                <mc:Choice Requires="wpg">
                  <w:drawing>
                    <wp:inline distT="0" distB="0" distL="0" distR="0" wp14:anchorId="337634F4" wp14:editId="58DA3C1F">
                      <wp:extent cx="739012" cy="2071167"/>
                      <wp:effectExtent l="0" t="0" r="0" b="0"/>
                      <wp:docPr id="84284" name="Group 97623"/>
                      <wp:cNvGraphicFramePr/>
                      <a:graphic xmlns:a="http://schemas.openxmlformats.org/drawingml/2006/main">
                        <a:graphicData uri="http://schemas.microsoft.com/office/word/2010/wordprocessingGroup">
                          <wpg:wgp>
                            <wpg:cNvGrpSpPr/>
                            <wpg:grpSpPr>
                              <a:xfrm>
                                <a:off x="0" y="0"/>
                                <a:ext cx="739012" cy="2071167"/>
                                <a:chOff x="0" y="0"/>
                                <a:chExt cx="739012" cy="2071167"/>
                              </a:xfrm>
                            </wpg:grpSpPr>
                            <wps:wsp>
                              <wps:cNvPr id="84286" name="Rectangle 5856"/>
                              <wps:cNvSpPr/>
                              <wps:spPr>
                                <a:xfrm rot="-5399999">
                                  <a:off x="-929463" y="688696"/>
                                  <a:ext cx="2045236" cy="186306"/>
                                </a:xfrm>
                                <a:prstGeom prst="rect">
                                  <a:avLst/>
                                </a:prstGeom>
                                <a:ln>
                                  <a:noFill/>
                                </a:ln>
                              </wps:spPr>
                              <wps:txbx>
                                <w:txbxContent>
                                  <w:p w:rsidR="00CE3093" w:rsidRDefault="00CE3093" w:rsidP="00862C2F">
                                    <w:pPr>
                                      <w:spacing w:after="160" w:line="259" w:lineRule="auto"/>
                                      <w:ind w:firstLine="0"/>
                                      <w:jc w:val="left"/>
                                    </w:pPr>
                                    <w:r>
                                      <w:rPr>
                                        <w:sz w:val="20"/>
                                      </w:rPr>
                                      <w:t xml:space="preserve">Отклонение, превышающее </w:t>
                                    </w:r>
                                  </w:p>
                                </w:txbxContent>
                              </wps:txbx>
                              <wps:bodyPr horzOverflow="overflow" vert="horz" lIns="0" tIns="0" rIns="0" bIns="0" rtlCol="0">
                                <a:noAutofit/>
                              </wps:bodyPr>
                            </wps:wsp>
                            <wps:wsp>
                              <wps:cNvPr id="84287" name="Rectangle 5857"/>
                              <wps:cNvSpPr/>
                              <wps:spPr>
                                <a:xfrm rot="-5399999">
                                  <a:off x="-1093788" y="611240"/>
                                  <a:ext cx="2672589" cy="186306"/>
                                </a:xfrm>
                                <a:prstGeom prst="rect">
                                  <a:avLst/>
                                </a:prstGeom>
                                <a:ln>
                                  <a:noFill/>
                                </a:ln>
                              </wps:spPr>
                              <wps:txbx>
                                <w:txbxContent>
                                  <w:p w:rsidR="00CE3093" w:rsidRDefault="00CE3093" w:rsidP="00862C2F">
                                    <w:pPr>
                                      <w:spacing w:after="160" w:line="259" w:lineRule="auto"/>
                                      <w:ind w:firstLine="0"/>
                                      <w:jc w:val="left"/>
                                    </w:pPr>
                                    <w:r>
                                      <w:rPr>
                                        <w:sz w:val="20"/>
                                      </w:rPr>
                                      <w:t xml:space="preserve">предельные допустимые возможные </w:t>
                                    </w:r>
                                  </w:p>
                                </w:txbxContent>
                              </wps:txbx>
                              <wps:bodyPr horzOverflow="overflow" vert="horz" lIns="0" tIns="0" rIns="0" bIns="0" rtlCol="0">
                                <a:noAutofit/>
                              </wps:bodyPr>
                            </wps:wsp>
                            <wps:wsp>
                              <wps:cNvPr id="84288" name="Rectangle 5858"/>
                              <wps:cNvSpPr/>
                              <wps:spPr>
                                <a:xfrm rot="-5399999">
                                  <a:off x="-577420" y="700888"/>
                                  <a:ext cx="1941604" cy="186306"/>
                                </a:xfrm>
                                <a:prstGeom prst="rect">
                                  <a:avLst/>
                                </a:prstGeom>
                                <a:ln>
                                  <a:noFill/>
                                </a:ln>
                              </wps:spPr>
                              <wps:txbx>
                                <w:txbxContent>
                                  <w:p w:rsidR="00CE3093" w:rsidRDefault="00CE3093" w:rsidP="00862C2F">
                                    <w:pPr>
                                      <w:spacing w:after="160" w:line="259" w:lineRule="auto"/>
                                      <w:ind w:firstLine="0"/>
                                      <w:jc w:val="left"/>
                                    </w:pPr>
                                    <w:r>
                                      <w:rPr>
                                        <w:sz w:val="20"/>
                                      </w:rPr>
                                      <w:t xml:space="preserve">отклонения от показателя, </w:t>
                                    </w:r>
                                  </w:p>
                                </w:txbxContent>
                              </wps:txbx>
                              <wps:bodyPr horzOverflow="overflow" vert="horz" lIns="0" tIns="0" rIns="0" bIns="0" rtlCol="0">
                                <a:noAutofit/>
                              </wps:bodyPr>
                            </wps:wsp>
                            <wps:wsp>
                              <wps:cNvPr id="84289" name="Rectangle 5859"/>
                              <wps:cNvSpPr/>
                              <wps:spPr>
                                <a:xfrm rot="-5399999">
                                  <a:off x="-834604" y="600688"/>
                                  <a:ext cx="2754654" cy="186306"/>
                                </a:xfrm>
                                <a:prstGeom prst="rect">
                                  <a:avLst/>
                                </a:prstGeom>
                                <a:ln>
                                  <a:noFill/>
                                </a:ln>
                              </wps:spPr>
                              <wps:txbx>
                                <w:txbxContent>
                                  <w:p w:rsidR="00CE3093" w:rsidRDefault="00CE3093" w:rsidP="00862C2F">
                                    <w:pPr>
                                      <w:spacing w:after="160" w:line="259" w:lineRule="auto"/>
                                      <w:ind w:firstLine="0"/>
                                      <w:jc w:val="left"/>
                                    </w:pPr>
                                    <w:r>
                                      <w:rPr>
                                        <w:sz w:val="20"/>
                                      </w:rPr>
                                      <w:t xml:space="preserve">характеризующего качество оказания </w:t>
                                    </w:r>
                                  </w:p>
                                </w:txbxContent>
                              </wps:txbx>
                              <wps:bodyPr horzOverflow="overflow" vert="horz" lIns="0" tIns="0" rIns="0" bIns="0" rtlCol="0">
                                <a:noAutofit/>
                              </wps:bodyPr>
                            </wps:wsp>
                            <wps:wsp>
                              <wps:cNvPr id="84290" name="Rectangle 5860"/>
                              <wps:cNvSpPr/>
                              <wps:spPr>
                                <a:xfrm rot="-5399999">
                                  <a:off x="117222" y="836222"/>
                                  <a:ext cx="1149727" cy="186306"/>
                                </a:xfrm>
                                <a:prstGeom prst="rect">
                                  <a:avLst/>
                                </a:prstGeom>
                                <a:ln>
                                  <a:noFill/>
                                </a:ln>
                              </wps:spPr>
                              <wps:txbx>
                                <w:txbxContent>
                                  <w:p w:rsidR="00CE3093" w:rsidRDefault="00CE3093" w:rsidP="00862C2F">
                                    <w:pPr>
                                      <w:spacing w:after="160" w:line="259" w:lineRule="auto"/>
                                      <w:ind w:firstLine="0"/>
                                      <w:jc w:val="left"/>
                                    </w:pPr>
                                    <w:r>
                                      <w:rPr>
                                        <w:sz w:val="20"/>
                                      </w:rPr>
                                      <w:t xml:space="preserve">Услуги (Услуг) </w:t>
                                    </w:r>
                                  </w:p>
                                </w:txbxContent>
                              </wps:txbx>
                              <wps:bodyPr horzOverflow="overflow" vert="horz" lIns="0" tIns="0" rIns="0" bIns="0" rtlCol="0">
                                <a:noAutofit/>
                              </wps:bodyPr>
                            </wps:wsp>
                            <wps:wsp>
                              <wps:cNvPr id="84291" name="Rectangle 86415"/>
                              <wps:cNvSpPr/>
                              <wps:spPr>
                                <a:xfrm rot="-5399999">
                                  <a:off x="609989" y="546729"/>
                                  <a:ext cx="84117" cy="121211"/>
                                </a:xfrm>
                                <a:prstGeom prst="rect">
                                  <a:avLst/>
                                </a:prstGeom>
                                <a:ln>
                                  <a:noFill/>
                                </a:ln>
                              </wps:spPr>
                              <wps:txbx>
                                <w:txbxContent>
                                  <w:p w:rsidR="00CE3093" w:rsidRDefault="00CE3093" w:rsidP="00862C2F">
                                    <w:pPr>
                                      <w:spacing w:after="160" w:line="259" w:lineRule="auto"/>
                                      <w:ind w:firstLine="0"/>
                                      <w:jc w:val="left"/>
                                    </w:pPr>
                                    <w:r>
                                      <w:rPr>
                                        <w:sz w:val="13"/>
                                      </w:rPr>
                                      <w:t>6</w:t>
                                    </w:r>
                                  </w:p>
                                </w:txbxContent>
                              </wps:txbx>
                              <wps:bodyPr horzOverflow="overflow" vert="horz" lIns="0" tIns="0" rIns="0" bIns="0" rtlCol="0">
                                <a:noAutofit/>
                              </wps:bodyPr>
                            </wps:wsp>
                            <wps:wsp>
                              <wps:cNvPr id="84292" name="Rectangle 86416"/>
                              <wps:cNvSpPr/>
                              <wps:spPr>
                                <a:xfrm rot="-5399999">
                                  <a:off x="577604" y="514343"/>
                                  <a:ext cx="84118" cy="121211"/>
                                </a:xfrm>
                                <a:prstGeom prst="rect">
                                  <a:avLst/>
                                </a:prstGeom>
                                <a:ln>
                                  <a:noFill/>
                                </a:ln>
                              </wps:spPr>
                              <wps:txbx>
                                <w:txbxContent>
                                  <w:p w:rsidR="00CE3093" w:rsidRDefault="00CE3093" w:rsidP="00862C2F">
                                    <w:pPr>
                                      <w:spacing w:after="160" w:line="259" w:lineRule="auto"/>
                                      <w:ind w:firstLine="0"/>
                                      <w:jc w:val="left"/>
                                    </w:pPr>
                                    <w:r>
                                      <w:rPr>
                                        <w:sz w:val="13"/>
                                      </w:rPr>
                                      <w:t xml:space="preserve"> </w:t>
                                    </w:r>
                                  </w:p>
                                </w:txbxContent>
                              </wps:txbx>
                              <wps:bodyPr horzOverflow="overflow" vert="horz" lIns="0" tIns="0" rIns="0" bIns="0" rtlCol="0">
                                <a:noAutofit/>
                              </wps:bodyPr>
                            </wps:wsp>
                          </wpg:wgp>
                        </a:graphicData>
                      </a:graphic>
                    </wp:inline>
                  </w:drawing>
                </mc:Choice>
                <mc:Fallback>
                  <w:pict>
                    <v:group id="Group 97623" o:spid="_x0000_s1124" style="width:58.2pt;height:163.1pt;mso-position-horizontal-relative:char;mso-position-vertical-relative:line" coordsize="7390,20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">
                      <v:rect id="Rectangle 5856" o:spid="_x0000_s1125" style="position:absolute;left:-9294;top:6887;width:20451;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it78cA&#10;AADeAAAADwAAAGRycy9kb3ducmV2LnhtbESPW2vCQBSE34X+h+UUfDMbRTREVymFkr4oeCt9PGZP&#10;LjR7Ns2umv77riD4OMzMN8xy3ZtGXKlztWUF4ygGQZxbXXOp4Hj4GCUgnEfW2FgmBX/kYL16GSwx&#10;1fbGO7rufSkChF2KCirv21RKl1dk0EW2JQ5eYTuDPsiulLrDW4CbRk7ieCYN1hwWKmzpvaL8Z38x&#10;Ck7jw+Urc9szfxe/8+nGZ9uizJQavvZvCxCeev8MP9qfWkEynSQzuN8JV0Cu/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ore/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Отклонение, превышающее </w:t>
                              </w:r>
                            </w:p>
                          </w:txbxContent>
                        </v:textbox>
                      </v:rect>
                      <v:rect id="Rectangle 5857" o:spid="_x0000_s1126" style="position:absolute;left:-10938;top:6112;width:26725;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IdMcA&#10;AADeAAAADwAAAGRycy9kb3ducmV2LnhtbESPW2vCQBSE3wv+h+UIvjUbRWqIriKFEl8U6qX08Zg9&#10;uWD2bMyumv77bqHg4zAz3zCLVW8acafO1ZYVjKMYBHFudc2lguPh4zUB4TyyxsYyKfghB6vl4GWB&#10;qbYP/qT73pciQNilqKDyvk2ldHlFBl1kW+LgFbYz6IPsSqk7fAS4aeQkjt+kwZrDQoUtvVeUX/Y3&#10;o+A0Pty+Mrc783dxnU23PtsVZabUaNiv5yA89f4Z/m9vtIJkOklm8HcnXA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kCHT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предельные допустимые возможные </w:t>
                              </w:r>
                            </w:p>
                          </w:txbxContent>
                        </v:textbox>
                      </v:rect>
                      <v:rect id="Rectangle 5858" o:spid="_x0000_s1127" style="position:absolute;left:-5774;top:7009;width:19415;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ucBsMA&#10;AADeAAAADwAAAGRycy9kb3ducmV2LnhtbERPy4rCMBTdC/MP4Q6401QRLdUow8BQNwrqjLi8NrcP&#10;prmpTdT692YhuDyc92LVmVrcqHWVZQWjYQSCOLO64kLB7+FnEINwHlljbZkUPMjBavnRW2Ci7Z13&#10;dNv7QoQQdgkqKL1vEildVpJBN7QNceBy2xr0AbaF1C3eQ7ip5TiKptJgxaGhxIa+S8r+91ej4G90&#10;uB5Ttz3zKb/MJhufbvMiVar/2X3NQXjq/Fv8cq+1gngyjsPecCdcAb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ucBsMAAADeAAAADwAAAAAAAAAAAAAAAACYAgAAZHJzL2Rv&#10;d25yZXYueG1sUEsFBgAAAAAEAAQA9QAAAIgDAAAAAA==&#10;" filled="f" stroked="f">
                        <v:textbox inset="0,0,0,0">
                          <w:txbxContent>
                            <w:p w:rsidR="00CE3093" w:rsidRDefault="00CE3093" w:rsidP="00862C2F">
                              <w:pPr>
                                <w:spacing w:after="160" w:line="259" w:lineRule="auto"/>
                                <w:ind w:firstLine="0"/>
                                <w:jc w:val="left"/>
                              </w:pPr>
                              <w:r>
                                <w:rPr>
                                  <w:sz w:val="20"/>
                                </w:rPr>
                                <w:t xml:space="preserve">отклонения от показателя, </w:t>
                              </w:r>
                            </w:p>
                          </w:txbxContent>
                        </v:textbox>
                      </v:rect>
                      <v:rect id="Rectangle 5859" o:spid="_x0000_s1128" style="position:absolute;left:-8346;top:6007;width:27545;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c5nccA&#10;AADeAAAADwAAAGRycy9kb3ducmV2LnhtbESPW2vCQBSE3wv9D8sp+FY3imiaukoRJL4oeKn4eJo9&#10;udDs2ZhdNf77bkHwcZiZb5jpvDO1uFLrKssKBv0IBHFmdcWFgsN++R6DcB5ZY22ZFNzJwXz2+jLF&#10;RNsbb+m684UIEHYJKii9bxIpXVaSQde3DXHwctsa9EG2hdQt3gLc1HIYRWNpsOKwUGJDi5Ky393F&#10;KPge7C/H1G1++JSfJ6O1Tzd5kSrVe+u+PkF46vwz/GivtIJ4NIw/4P9OuAJy9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03OZ3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характеризующего качество оказания </w:t>
                              </w:r>
                            </w:p>
                          </w:txbxContent>
                        </v:textbox>
                      </v:rect>
                      <v:rect id="Rectangle 5860" o:spid="_x0000_s1129" style="position:absolute;left:1172;top:8362;width:11497;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QG3ccA&#10;AADeAAAADwAAAGRycy9kb3ducmV2LnhtbESPy2rCQBSG9wXfYThCd3USEavRMYhQ0o1CtZUuTzMn&#10;F8ycSTOTmL59Z1Ho8ue/8W3T0TRioM7VlhXEswgEcW51zaWC98vL0wqE88gaG8uk4IccpLvJwxYT&#10;be/8RsPZlyKMsEtQQeV9m0jp8ooMupltiYNX2M6gD7Irpe7wHsZNI+dRtJQGaw4PFbZ0qCi/nXuj&#10;4CO+9NfMnb74s/h+Xhx9dirKTKnH6bjfgPA0+v/wX/tVK1gt5usAEHACCs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nUBt3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Услуги (Услуг) </w:t>
                              </w:r>
                            </w:p>
                          </w:txbxContent>
                        </v:textbox>
                      </v:rect>
                      <v:rect id="Rectangle 86415" o:spid="_x0000_s1130" style="position:absolute;left:6099;top:5467;width:841;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ijRscA&#10;AADeAAAADwAAAGRycy9kb3ducmV2LnhtbESPW2vCQBSE3wv+h+UU+lY3EfESXUWEkr5UUKv4eMye&#10;XGj2bMyuGv99tyD0cZiZb5j5sjO1uFHrKssK4n4EgjizuuJCwff+430CwnlkjbVlUvAgB8tF72WO&#10;ibZ33tJt5wsRIOwSVFB63yRSuqwkg65vG+Lg5bY16INsC6lbvAe4qeUgikbSYMVhocSG1iVlP7ur&#10;UXCI99dj6jZnPuWX8fDLp5u8SJV6e+1WMxCeOv8ffrY/tYLJcDCN4e9Ou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aYo0b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3"/>
                                </w:rPr>
                                <w:t>6</w:t>
                              </w:r>
                            </w:p>
                          </w:txbxContent>
                        </v:textbox>
                      </v:rect>
                      <v:rect id="Rectangle 86416" o:spid="_x0000_s1131" style="position:absolute;left:5775;top:5143;width:842;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o9MccA&#10;AADeAAAADwAAAGRycy9kb3ducmV2LnhtbESPW2vCQBSE3wv9D8sp9K1uDOIlukoRSvpSwSs+HrMn&#10;F5o9G7Orxn/fLQg+DjPzDTNbdKYWV2pdZVlBvxeBIM6srrhQsNt+fYxBOI+ssbZMCu7kYDF/fZlh&#10;ou2N13Td+EIECLsEFZTeN4mULivJoOvZhjh4uW0N+iDbQuoWbwFuahlH0VAarDgslNjQsqTsd3Mx&#10;Cvb97eWQutWJj/l5NPjx6SovUqXe37rPKQhPnX+GH+1vrWA8iCcx/N8JV0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KPTH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3"/>
                                </w:rPr>
                                <w:t xml:space="preserve"> </w:t>
                              </w:r>
                            </w:p>
                          </w:txbxContent>
                        </v:textbox>
                      </v:rect>
                      <w10:anchorlock/>
                    </v:group>
                  </w:pict>
                </mc:Fallback>
              </mc:AlternateContent>
            </w: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r>
      <w:tr w:rsidR="0049005D" w:rsidRPr="00BA283F" w:rsidTr="006A1F61">
        <w:trPr>
          <w:trHeight w:val="1899"/>
        </w:trPr>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381" w:type="dxa"/>
          </w:tcPr>
          <w:p w:rsidR="00862C2F" w:rsidRPr="00BA283F" w:rsidRDefault="00862C2F" w:rsidP="0049005D">
            <w:pPr>
              <w:pStyle w:val="Table"/>
            </w:pPr>
            <w:r w:rsidRPr="00BA283F">
              <w:rPr>
                <w:rFonts w:eastAsia="Calibri"/>
                <w:noProof/>
              </w:rPr>
              <mc:AlternateContent>
                <mc:Choice Requires="wpg">
                  <w:drawing>
                    <wp:inline distT="0" distB="0" distL="0" distR="0" wp14:anchorId="20F0FBAB" wp14:editId="57F39687">
                      <wp:extent cx="159001" cy="865501"/>
                      <wp:effectExtent l="0" t="0" r="0" b="0"/>
                      <wp:docPr id="84293" name="Group 97662"/>
                      <wp:cNvGraphicFramePr/>
                      <a:graphic xmlns:a="http://schemas.openxmlformats.org/drawingml/2006/main">
                        <a:graphicData uri="http://schemas.microsoft.com/office/word/2010/wordprocessingGroup">
                          <wpg:wgp>
                            <wpg:cNvGrpSpPr/>
                            <wpg:grpSpPr>
                              <a:xfrm>
                                <a:off x="0" y="0"/>
                                <a:ext cx="159001" cy="865501"/>
                                <a:chOff x="0" y="0"/>
                                <a:chExt cx="159001" cy="865501"/>
                              </a:xfrm>
                            </wpg:grpSpPr>
                            <wps:wsp>
                              <wps:cNvPr id="84294" name="Rectangle 5920"/>
                              <wps:cNvSpPr/>
                              <wps:spPr>
                                <a:xfrm rot="-5399999">
                                  <a:off x="-413492" y="246781"/>
                                  <a:ext cx="1051134" cy="186306"/>
                                </a:xfrm>
                                <a:prstGeom prst="rect">
                                  <a:avLst/>
                                </a:prstGeom>
                                <a:ln>
                                  <a:noFill/>
                                </a:ln>
                              </wps:spPr>
                              <wps:txbx>
                                <w:txbxContent>
                                  <w:p w:rsidR="00CE3093" w:rsidRDefault="00CE3093" w:rsidP="00862C2F">
                                    <w:pPr>
                                      <w:spacing w:after="160" w:line="259" w:lineRule="auto"/>
                                      <w:ind w:firstLine="0"/>
                                      <w:jc w:val="left"/>
                                    </w:pPr>
                                    <w:r>
                                      <w:rPr>
                                        <w:sz w:val="20"/>
                                      </w:rPr>
                                      <w:t>Наименование</w:t>
                                    </w:r>
                                  </w:p>
                                </w:txbxContent>
                              </wps:txbx>
                              <wps:bodyPr horzOverflow="overflow" vert="horz" lIns="0" tIns="0" rIns="0" bIns="0" rtlCol="0">
                                <a:noAutofit/>
                              </wps:bodyPr>
                            </wps:wsp>
                            <wps:wsp>
                              <wps:cNvPr id="84295" name="Rectangle 5921"/>
                              <wps:cNvSpPr/>
                              <wps:spPr>
                                <a:xfrm rot="-5399999">
                                  <a:off x="33242" y="-13685"/>
                                  <a:ext cx="54727" cy="121211"/>
                                </a:xfrm>
                                <a:prstGeom prst="rect">
                                  <a:avLst/>
                                </a:prstGeom>
                                <a:ln>
                                  <a:noFill/>
                                </a:ln>
                              </wps:spPr>
                              <wps:txbx>
                                <w:txbxContent>
                                  <w:p w:rsidR="00CE3093" w:rsidRDefault="00CE3093" w:rsidP="00862C2F">
                                    <w:pPr>
                                      <w:spacing w:after="160" w:line="259" w:lineRule="auto"/>
                                      <w:ind w:firstLine="0"/>
                                      <w:jc w:val="left"/>
                                    </w:pPr>
                                    <w:r>
                                      <w:rPr>
                                        <w:sz w:val="13"/>
                                      </w:rPr>
                                      <w:t>1</w:t>
                                    </w:r>
                                  </w:p>
                                </w:txbxContent>
                              </wps:txbx>
                              <wps:bodyPr horzOverflow="overflow" vert="horz" lIns="0" tIns="0" rIns="0" bIns="0" rtlCol="0">
                                <a:noAutofit/>
                              </wps:bodyPr>
                            </wps:wsp>
                            <wps:wsp>
                              <wps:cNvPr id="84296" name="Rectangle 5922"/>
                              <wps:cNvSpPr/>
                              <wps:spPr>
                                <a:xfrm rot="-5399999">
                                  <a:off x="91046" y="-82558"/>
                                  <a:ext cx="42058" cy="186306"/>
                                </a:xfrm>
                                <a:prstGeom prst="rect">
                                  <a:avLst/>
                                </a:prstGeom>
                                <a:ln>
                                  <a:noFill/>
                                </a:ln>
                              </wps:spPr>
                              <wps:txbx>
                                <w:txbxContent>
                                  <w:p w:rsidR="00CE3093" w:rsidRDefault="00CE3093" w:rsidP="00862C2F">
                                    <w:pPr>
                                      <w:spacing w:after="160" w:line="259" w:lineRule="auto"/>
                                      <w:ind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97662" o:spid="_x0000_s1132" style="width:12.5pt;height:68.15pt;mso-position-horizontal-relative:char;mso-position-vertical-relative:line" coordsize="1590,8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">
                      <v:rect id="Rectangle 5920" o:spid="_x0000_s1133" style="position:absolute;left:-4135;top:2468;width:10511;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8A3scA&#10;AADeAAAADwAAAGRycy9kb3ducmV2LnhtbESPW2vCQBSE3wv9D8sp9K1ulOAlukoRSvpSwSs+HrMn&#10;F5o9G7Orxn/fLQg+DjPzDTNbdKYWV2pdZVlBvxeBIM6srrhQsNt+fYxBOI+ssbZMCu7kYDF/fZlh&#10;ou2N13Td+EIECLsEFZTeN4mULivJoOvZhjh4uW0N+iDbQuoWbwFuajmIoqE0WHFYKLGhZUnZ7+Zi&#10;FOz728shdasTH/PzKP7x6SovUqXe37rPKQhPnX+GH+1vrWAcDyYx/N8JV0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vAN7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Наименование</w:t>
                              </w:r>
                            </w:p>
                          </w:txbxContent>
                        </v:textbox>
                      </v:rect>
                      <v:rect id="Rectangle 5921" o:spid="_x0000_s1134" style="position:absolute;left:332;top:-137;width:547;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OlRcgA&#10;AADeAAAADwAAAGRycy9kb3ducmV2LnhtbESPT2vCQBTE74LfYXmCN91EbKupGymCpJcK1SoeX7Mv&#10;f2j2bcyumn77bqHQ4zAzv2FW69404kadqy0riKcRCOLc6ppLBR+H7WQBwnlkjY1lUvBNDtbpcLDC&#10;RNs7v9Nt70sRIOwSVFB53yZSurwig25qW+LgFbYz6IPsSqk7vAe4aeQsih6lwZrDQoUtbSrKv/ZX&#10;o+AYH66nzO0++VxcnuZvPtsVZabUeNS/PIPw1Pv/8F/7VStYzGfLB/i9E66ATH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o6VFyAAAAN4AAAAPAAAAAAAAAAAAAAAAAJgCAABk&#10;cnMvZG93bnJldi54bWxQSwUGAAAAAAQABAD1AAAAjQMAAAAA&#10;" filled="f" stroked="f">
                        <v:textbox inset="0,0,0,0">
                          <w:txbxContent>
                            <w:p w:rsidR="00CE3093" w:rsidRDefault="00CE3093" w:rsidP="00862C2F">
                              <w:pPr>
                                <w:spacing w:after="160" w:line="259" w:lineRule="auto"/>
                                <w:ind w:firstLine="0"/>
                                <w:jc w:val="left"/>
                              </w:pPr>
                              <w:r>
                                <w:rPr>
                                  <w:sz w:val="13"/>
                                </w:rPr>
                                <w:t>1</w:t>
                              </w:r>
                            </w:p>
                          </w:txbxContent>
                        </v:textbox>
                      </v:rect>
                      <v:rect id="Rectangle 5922" o:spid="_x0000_s1135" style="position:absolute;left:911;top:-826;width:420;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E7MscA&#10;AADeAAAADwAAAGRycy9kb3ducmV2LnhtbESPS2vDMBCE74X8B7GB3ho5IeThWA6lUNxLA3mS48Za&#10;P4i1ci0lcf99VSj0OMzMN0yy7k0j7tS52rKC8SgCQZxbXXOp4LB/f1mAcB5ZY2OZFHyTg3U6eEow&#10;1vbBW7rvfCkChF2MCirv21hKl1dk0I1sSxy8wnYGfZBdKXWHjwA3jZxE0UwarDksVNjSW0X5dXcz&#10;Co7j/e2Uuc2Fz8XXfPrps01RZko9D/vXFQhPvf8P/7U/tILFdLKcwe+dcAVk+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lxOzL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20"/>
                                </w:rPr>
                                <w:t xml:space="preserve"> </w:t>
                              </w:r>
                            </w:p>
                          </w:txbxContent>
                        </v:textbox>
                      </v:rect>
                      <w10:anchorlock/>
                    </v:group>
                  </w:pict>
                </mc:Fallback>
              </mc:AlternateContent>
            </w:r>
          </w:p>
        </w:tc>
        <w:tc>
          <w:tcPr>
            <w:tcW w:w="382" w:type="dxa"/>
          </w:tcPr>
          <w:p w:rsidR="00862C2F" w:rsidRPr="00BA283F" w:rsidRDefault="00862C2F" w:rsidP="0049005D">
            <w:pPr>
              <w:pStyle w:val="Table"/>
            </w:pPr>
            <w:r w:rsidRPr="00BA283F">
              <w:rPr>
                <w:rFonts w:eastAsia="Calibri"/>
                <w:noProof/>
              </w:rPr>
              <mc:AlternateContent>
                <mc:Choice Requires="wpg">
                  <w:drawing>
                    <wp:inline distT="0" distB="0" distL="0" distR="0" wp14:anchorId="36E296DB" wp14:editId="2DC212EC">
                      <wp:extent cx="158620" cy="835022"/>
                      <wp:effectExtent l="0" t="0" r="0" b="0"/>
                      <wp:docPr id="84297" name="Group 97668"/>
                      <wp:cNvGraphicFramePr/>
                      <a:graphic xmlns:a="http://schemas.openxmlformats.org/drawingml/2006/main">
                        <a:graphicData uri="http://schemas.microsoft.com/office/word/2010/wordprocessingGroup">
                          <wpg:wgp>
                            <wpg:cNvGrpSpPr/>
                            <wpg:grpSpPr>
                              <a:xfrm>
                                <a:off x="0" y="0"/>
                                <a:ext cx="158620" cy="835022"/>
                                <a:chOff x="0" y="0"/>
                                <a:chExt cx="158620" cy="835022"/>
                              </a:xfrm>
                            </wpg:grpSpPr>
                            <wps:wsp>
                              <wps:cNvPr id="84299" name="Rectangle 6450"/>
                              <wps:cNvSpPr/>
                              <wps:spPr>
                                <a:xfrm rot="-5399999">
                                  <a:off x="-691030" y="-60855"/>
                                  <a:ext cx="968546" cy="186306"/>
                                </a:xfrm>
                                <a:prstGeom prst="rect">
                                  <a:avLst/>
                                </a:prstGeom>
                                <a:ln>
                                  <a:noFill/>
                                </a:ln>
                              </wps:spPr>
                              <wps:txbx>
                                <w:txbxContent>
                                  <w:p w:rsidR="00CE3093" w:rsidRDefault="00C17C8E" w:rsidP="00862C2F">
                                    <w:pPr>
                                      <w:spacing w:after="160" w:line="259" w:lineRule="auto"/>
                                      <w:ind w:firstLine="0"/>
                                      <w:jc w:val="left"/>
                                    </w:pPr>
                                    <w:hyperlink r:id="rId35">
                                      <w:r w:rsidR="00CE3093">
                                        <w:rPr>
                                          <w:sz w:val="20"/>
                                        </w:rPr>
                                        <w:t>И</w:t>
                                      </w:r>
                                    </w:hyperlink>
                                  </w:p>
                                </w:txbxContent>
                              </wps:txbx>
                              <wps:bodyPr horzOverflow="overflow" vert="horz" lIns="0" tIns="0" rIns="0" bIns="0" rtlCol="0">
                                <a:noAutofit/>
                              </wps:bodyPr>
                            </wps:wsp>
                            <wps:wsp>
                              <wps:cNvPr id="84300" name="Rectangle 6449"/>
                              <wps:cNvSpPr/>
                              <wps:spPr>
                                <a:xfrm rot="-5399999">
                                  <a:off x="-326791" y="303383"/>
                                  <a:ext cx="968546" cy="186306"/>
                                </a:xfrm>
                                <a:prstGeom prst="rect">
                                  <a:avLst/>
                                </a:prstGeom>
                                <a:ln>
                                  <a:noFill/>
                                </a:ln>
                              </wps:spPr>
                              <wps:txbx>
                                <w:txbxContent>
                                  <w:p w:rsidR="00CE3093" w:rsidRDefault="00C17C8E" w:rsidP="00862C2F">
                                    <w:pPr>
                                      <w:spacing w:after="160" w:line="259" w:lineRule="auto"/>
                                      <w:ind w:firstLine="0"/>
                                      <w:jc w:val="left"/>
                                    </w:pPr>
                                    <w:hyperlink r:id="rId36">
                                      <w:r w:rsidR="00CE3093">
                                        <w:rPr>
                                          <w:sz w:val="20"/>
                                        </w:rPr>
                                        <w:t>код по ОКЕ</w:t>
                                      </w:r>
                                    </w:hyperlink>
                                  </w:p>
                                </w:txbxContent>
                              </wps:txbx>
                              <wps:bodyPr horzOverflow="overflow" vert="horz" lIns="0" tIns="0" rIns="0" bIns="0" rtlCol="0">
                                <a:noAutofit/>
                              </wps:bodyPr>
                            </wps:wsp>
                            <wps:wsp>
                              <wps:cNvPr id="84301" name="Rectangle 5924"/>
                              <wps:cNvSpPr/>
                              <wps:spPr>
                                <a:xfrm rot="-5399999">
                                  <a:off x="90663" y="-7632"/>
                                  <a:ext cx="42058" cy="186306"/>
                                </a:xfrm>
                                <a:prstGeom prst="rect">
                                  <a:avLst/>
                                </a:prstGeom>
                                <a:ln>
                                  <a:noFill/>
                                </a:ln>
                              </wps:spPr>
                              <wps:txbx>
                                <w:txbxContent>
                                  <w:p w:rsidR="00CE3093" w:rsidRDefault="00C17C8E" w:rsidP="00862C2F">
                                    <w:pPr>
                                      <w:spacing w:after="160" w:line="259" w:lineRule="auto"/>
                                      <w:ind w:firstLine="0"/>
                                      <w:jc w:val="left"/>
                                    </w:pPr>
                                    <w:hyperlink r:id="rId37">
                                      <w:r w:rsidR="00CE3093">
                                        <w:rPr>
                                          <w:sz w:val="20"/>
                                        </w:rPr>
                                        <w:t xml:space="preserve"> </w:t>
                                      </w:r>
                                    </w:hyperlink>
                                  </w:p>
                                </w:txbxContent>
                              </wps:txbx>
                              <wps:bodyPr horzOverflow="overflow" vert="horz" lIns="0" tIns="0" rIns="0" bIns="0" rtlCol="0">
                                <a:noAutofit/>
                              </wps:bodyPr>
                            </wps:wsp>
                            <wps:wsp>
                              <wps:cNvPr id="84302" name="Rectangle 5925"/>
                              <wps:cNvSpPr/>
                              <wps:spPr>
                                <a:xfrm rot="-5399999">
                                  <a:off x="33242" y="-13423"/>
                                  <a:ext cx="54727" cy="121211"/>
                                </a:xfrm>
                                <a:prstGeom prst="rect">
                                  <a:avLst/>
                                </a:prstGeom>
                                <a:ln>
                                  <a:noFill/>
                                </a:ln>
                              </wps:spPr>
                              <wps:txbx>
                                <w:txbxContent>
                                  <w:p w:rsidR="00CE3093" w:rsidRDefault="00CE3093" w:rsidP="00862C2F">
                                    <w:pPr>
                                      <w:spacing w:after="160" w:line="259" w:lineRule="auto"/>
                                      <w:ind w:firstLine="0"/>
                                      <w:jc w:val="left"/>
                                    </w:pPr>
                                    <w:r>
                                      <w:rPr>
                                        <w:sz w:val="13"/>
                                      </w:rPr>
                                      <w:t>1</w:t>
                                    </w:r>
                                  </w:p>
                                </w:txbxContent>
                              </wps:txbx>
                              <wps:bodyPr horzOverflow="overflow" vert="horz" lIns="0" tIns="0" rIns="0" bIns="0" rtlCol="0">
                                <a:noAutofit/>
                              </wps:bodyPr>
                            </wps:wsp>
                            <wps:wsp>
                              <wps:cNvPr id="84303" name="Rectangle 5926"/>
                              <wps:cNvSpPr/>
                              <wps:spPr>
                                <a:xfrm rot="-5399999">
                                  <a:off x="103519" y="-42399"/>
                                  <a:ext cx="42058" cy="105987"/>
                                </a:xfrm>
                                <a:prstGeom prst="rect">
                                  <a:avLst/>
                                </a:prstGeom>
                                <a:ln>
                                  <a:noFill/>
                                </a:ln>
                              </wps:spPr>
                              <wps:txbx>
                                <w:txbxContent>
                                  <w:p w:rsidR="00CE3093" w:rsidRDefault="00CE3093" w:rsidP="00862C2F">
                                    <w:pPr>
                                      <w:spacing w:after="160" w:line="259" w:lineRule="auto"/>
                                      <w:ind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97668" o:spid="_x0000_s1136" style="width:12.5pt;height:65.75pt;mso-position-horizontal-relative:char;mso-position-vertical-relative:line" coordsize="1586,8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">
                      <v:rect id="Rectangle 6450" o:spid="_x0000_s1137" style="position:absolute;left:-6909;top:-609;width:9684;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6vQMcA&#10;AADeAAAADwAAAGRycy9kb3ducmV2LnhtbESPT2vCQBTE74LfYXmF3nSjiI3RVUQo6aVCtRWPz+zL&#10;H5p9G7Orxm/fLQgeh5n5DbNYdaYWV2pdZVnBaBiBIM6srrhQ8L1/H8QgnEfWWFsmBXdysFr2ewtM&#10;tL3xF113vhABwi5BBaX3TSKly0oy6Ia2IQ5ebluDPsi2kLrFW4CbWo6jaCoNVhwWSmxoU1L2u7sY&#10;BT+j/eWQuu2Jj/n5bfLp021epEq9vnTrOQhPnX+GH+0PrSCejGcz+L8Tr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ur0DHAAAA3gAAAA8AAAAAAAAAAAAAAAAAmAIAAGRy&#10;cy9kb3ducmV2LnhtbFBLBQYAAAAABAAEAPUAAACMAwAAAAA=&#10;" filled="f" stroked="f">
                        <v:textbox inset="0,0,0,0">
                          <w:txbxContent>
                            <w:p w:rsidR="00CE3093" w:rsidRDefault="00C17C8E" w:rsidP="00862C2F">
                              <w:pPr>
                                <w:spacing w:after="160" w:line="259" w:lineRule="auto"/>
                                <w:ind w:firstLine="0"/>
                                <w:jc w:val="left"/>
                              </w:pPr>
                              <w:hyperlink r:id="rId38">
                                <w:r w:rsidR="00CE3093">
                                  <w:rPr>
                                    <w:sz w:val="20"/>
                                  </w:rPr>
                                  <w:t>И</w:t>
                                </w:r>
                              </w:hyperlink>
                            </w:p>
                          </w:txbxContent>
                        </v:textbox>
                      </v:rect>
                      <v:rect id="Rectangle 6449" o:spid="_x0000_s1138" style="position:absolute;left:-3268;top:3034;width:9685;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cx8YA&#10;AADeAAAADwAAAGRycy9kb3ducmV2LnhtbESPy2rCQBSG90LfYTiF7nSSVqykjlIKJd0YMLbF5TFz&#10;cqGZM2lmovHtnYXg8ue/8a02o2nFiXrXWFYQzyIQxIXVDVcKvvef0yUI55E1tpZJwYUcbNYPkxUm&#10;2p55R6fcVyKMsEtQQe19l0jpipoMupntiINX2t6gD7KvpO7xHMZNK5+jaCENNhweauzoo6biLx+M&#10;gp94P/ymLjvyofx/nW99mpVVqtTT4/j+BsLT6O/hW/tLK1jOX6IAEHACCs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cx8YAAADeAAAADwAAAAAAAAAAAAAAAACYAgAAZHJz&#10;L2Rvd25yZXYueG1sUEsFBgAAAAAEAAQA9QAAAIsDAAAAAA==&#10;" filled="f" stroked="f">
                        <v:textbox inset="0,0,0,0">
                          <w:txbxContent>
                            <w:p w:rsidR="00CE3093" w:rsidRDefault="00C17C8E" w:rsidP="00862C2F">
                              <w:pPr>
                                <w:spacing w:after="160" w:line="259" w:lineRule="auto"/>
                                <w:ind w:firstLine="0"/>
                                <w:jc w:val="left"/>
                              </w:pPr>
                              <w:hyperlink r:id="rId39">
                                <w:r w:rsidR="00CE3093">
                                  <w:rPr>
                                    <w:sz w:val="20"/>
                                  </w:rPr>
                                  <w:t>код по ОКЕ</w:t>
                                </w:r>
                              </w:hyperlink>
                            </w:p>
                          </w:txbxContent>
                        </v:textbox>
                      </v:rect>
                      <v:rect id="Rectangle 5924" o:spid="_x0000_s1139" style="position:absolute;left:906;top:-77;width:421;height:18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5XMgA&#10;AADeAAAADwAAAGRycy9kb3ducmV2LnhtbESPT2vCQBTE70K/w/IKvekmVazEbEQESS8Kalt6fM2+&#10;/MHs2zS7avz23UKhx2FmfsOkq8G04kq9aywriCcRCOLC6oYrBW+n7XgBwnlkja1lUnAnB6vsYZRi&#10;ou2ND3Q9+koECLsEFdTed4mUrqjJoJvYjjh4pe0N+iD7SuoebwFuWvkcRXNpsOGwUGNHm5qK8/Fi&#10;FLzHp8tH7vZf/Fl+v8x2Pt+XVa7U0+OwXoLwNPj/8F/7VStYzKZRDL93whWQ2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czlcyAAAAN4AAAAPAAAAAAAAAAAAAAAAAJgCAABk&#10;cnMvZG93bnJldi54bWxQSwUGAAAAAAQABAD1AAAAjQMAAAAA&#10;" filled="f" stroked="f">
                        <v:textbox inset="0,0,0,0">
                          <w:txbxContent>
                            <w:p w:rsidR="00CE3093" w:rsidRDefault="00C17C8E" w:rsidP="00862C2F">
                              <w:pPr>
                                <w:spacing w:after="160" w:line="259" w:lineRule="auto"/>
                                <w:ind w:firstLine="0"/>
                                <w:jc w:val="left"/>
                              </w:pPr>
                              <w:hyperlink r:id="rId40">
                                <w:r w:rsidR="00CE3093">
                                  <w:rPr>
                                    <w:sz w:val="20"/>
                                  </w:rPr>
                                  <w:t xml:space="preserve"> </w:t>
                                </w:r>
                              </w:hyperlink>
                            </w:p>
                          </w:txbxContent>
                        </v:textbox>
                      </v:rect>
                      <v:rect id="Rectangle 5925" o:spid="_x0000_s1140" style="position:absolute;left:332;top:-134;width:547;height:121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GnK8cA&#10;AADeAAAADwAAAGRycy9kb3ducmV2LnhtbESPW2vCQBSE3wX/w3IKfTMbL7SSuooIkr5UqDd8PM2e&#10;XGj2bMyumv57VxD6OMzMN8xs0ZlaXKl1lWUFwygGQZxZXXGhYL9bD6YgnEfWWFsmBX/kYDHv92aY&#10;aHvjb7pufSEChF2CCkrvm0RKl5Vk0EW2IQ5ebluDPsi2kLrFW4CbWo7i+E0arDgslNjQqqTsd3sx&#10;Cg7D3eWYus0Pn/Lz++TLp5u8SJV6femWHyA8df4//Gx/agXTyTgeweNOuAJyf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hpyv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3"/>
                                </w:rPr>
                                <w:t>1</w:t>
                              </w:r>
                            </w:p>
                          </w:txbxContent>
                        </v:textbox>
                      </v:rect>
                      <v:rect id="Rectangle 5926" o:spid="_x0000_s1141" style="position:absolute;left:1035;top:-424;width:420;height:10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CsMcA&#10;AADeAAAADwAAAGRycy9kb3ducmV2LnhtbESPW2vCQBSE3wX/w3IKvpmNF1pJXUUEiS8K1bb08TR7&#10;cqHZszG7avz3riD0cZiZb5j5sjO1uFDrKssKRlEMgjizuuJCwedxM5yBcB5ZY22ZFNzIwXLR780x&#10;0fbKH3Q5+EIECLsEFZTeN4mULivJoItsQxy83LYGfZBtIXWL1wA3tRzH8as0WHFYKLGhdUnZ3+Fs&#10;FHyNjufv1O1/+Sc/vU13Pt3nRarU4KVbvYPw1Pn/8LO91Qpm00k8gcedcAXk4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tArD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b/>
                                  <w:sz w:val="20"/>
                                </w:rPr>
                                <w:t xml:space="preserve"> </w:t>
                              </w:r>
                            </w:p>
                          </w:txbxContent>
                        </v:textbox>
                      </v:rect>
                      <w10:anchorlock/>
                    </v:group>
                  </w:pict>
                </mc:Fallback>
              </mc:AlternateContent>
            </w: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c>
          <w:tcPr>
            <w:tcW w:w="0" w:type="auto"/>
            <w:vMerge/>
          </w:tcPr>
          <w:p w:rsidR="00862C2F" w:rsidRPr="00BA283F" w:rsidRDefault="00862C2F" w:rsidP="0049005D">
            <w:pPr>
              <w:pStyle w:val="Table"/>
            </w:pPr>
          </w:p>
        </w:tc>
      </w:tr>
      <w:tr w:rsidR="006A1F61" w:rsidRPr="00BA283F" w:rsidTr="006A1F61">
        <w:trPr>
          <w:trHeight w:val="444"/>
        </w:trPr>
        <w:tc>
          <w:tcPr>
            <w:tcW w:w="229" w:type="dxa"/>
            <w:vAlign w:val="center"/>
          </w:tcPr>
          <w:p w:rsidR="00862C2F" w:rsidRPr="00BA283F" w:rsidRDefault="00862C2F" w:rsidP="0049005D">
            <w:pPr>
              <w:pStyle w:val="Table"/>
            </w:pPr>
            <w:r w:rsidRPr="00BA283F">
              <w:t xml:space="preserve">1 </w:t>
            </w:r>
          </w:p>
        </w:tc>
        <w:tc>
          <w:tcPr>
            <w:tcW w:w="230" w:type="dxa"/>
            <w:vAlign w:val="center"/>
          </w:tcPr>
          <w:p w:rsidR="00862C2F" w:rsidRPr="00BA283F" w:rsidRDefault="00862C2F" w:rsidP="0049005D">
            <w:pPr>
              <w:pStyle w:val="Table"/>
            </w:pPr>
            <w:r w:rsidRPr="00BA283F">
              <w:t xml:space="preserve">2 </w:t>
            </w:r>
          </w:p>
        </w:tc>
        <w:tc>
          <w:tcPr>
            <w:tcW w:w="532" w:type="dxa"/>
            <w:vAlign w:val="center"/>
          </w:tcPr>
          <w:p w:rsidR="00862C2F" w:rsidRPr="00BA283F" w:rsidRDefault="00862C2F" w:rsidP="0049005D">
            <w:pPr>
              <w:pStyle w:val="Table"/>
            </w:pPr>
            <w:r w:rsidRPr="00BA283F">
              <w:t xml:space="preserve">3 </w:t>
            </w:r>
          </w:p>
        </w:tc>
        <w:tc>
          <w:tcPr>
            <w:tcW w:w="622" w:type="dxa"/>
            <w:vAlign w:val="center"/>
          </w:tcPr>
          <w:p w:rsidR="00862C2F" w:rsidRPr="00BA283F" w:rsidRDefault="00862C2F" w:rsidP="0049005D">
            <w:pPr>
              <w:pStyle w:val="Table"/>
            </w:pPr>
            <w:r w:rsidRPr="00BA283F">
              <w:t xml:space="preserve">4 </w:t>
            </w:r>
          </w:p>
        </w:tc>
        <w:tc>
          <w:tcPr>
            <w:tcW w:w="535" w:type="dxa"/>
            <w:vAlign w:val="center"/>
          </w:tcPr>
          <w:p w:rsidR="00862C2F" w:rsidRPr="00BA283F" w:rsidRDefault="00862C2F" w:rsidP="0049005D">
            <w:pPr>
              <w:pStyle w:val="Table"/>
            </w:pPr>
            <w:r w:rsidRPr="00BA283F">
              <w:t xml:space="preserve">5 </w:t>
            </w:r>
          </w:p>
        </w:tc>
        <w:tc>
          <w:tcPr>
            <w:tcW w:w="436" w:type="dxa"/>
            <w:vAlign w:val="center"/>
          </w:tcPr>
          <w:p w:rsidR="00862C2F" w:rsidRPr="00BA283F" w:rsidRDefault="00862C2F" w:rsidP="0049005D">
            <w:pPr>
              <w:pStyle w:val="Table"/>
            </w:pPr>
            <w:r w:rsidRPr="00BA283F">
              <w:t xml:space="preserve">6 </w:t>
            </w:r>
          </w:p>
        </w:tc>
        <w:tc>
          <w:tcPr>
            <w:tcW w:w="432" w:type="dxa"/>
            <w:vAlign w:val="center"/>
          </w:tcPr>
          <w:p w:rsidR="00862C2F" w:rsidRPr="00BA283F" w:rsidRDefault="00862C2F" w:rsidP="0049005D">
            <w:pPr>
              <w:pStyle w:val="Table"/>
            </w:pPr>
            <w:r w:rsidRPr="00BA283F">
              <w:t xml:space="preserve">7 </w:t>
            </w:r>
          </w:p>
        </w:tc>
        <w:tc>
          <w:tcPr>
            <w:tcW w:w="294" w:type="dxa"/>
            <w:vAlign w:val="center"/>
          </w:tcPr>
          <w:p w:rsidR="00862C2F" w:rsidRPr="00BA283F" w:rsidRDefault="00862C2F" w:rsidP="0049005D">
            <w:pPr>
              <w:pStyle w:val="Table"/>
            </w:pPr>
            <w:r w:rsidRPr="00BA283F">
              <w:t xml:space="preserve">8 </w:t>
            </w:r>
          </w:p>
        </w:tc>
        <w:tc>
          <w:tcPr>
            <w:tcW w:w="379" w:type="dxa"/>
            <w:vAlign w:val="center"/>
          </w:tcPr>
          <w:p w:rsidR="00862C2F" w:rsidRPr="00BA283F" w:rsidRDefault="00862C2F" w:rsidP="0049005D">
            <w:pPr>
              <w:pStyle w:val="Table"/>
            </w:pPr>
            <w:r w:rsidRPr="00BA283F">
              <w:t xml:space="preserve">9 </w:t>
            </w:r>
          </w:p>
        </w:tc>
        <w:tc>
          <w:tcPr>
            <w:tcW w:w="383" w:type="dxa"/>
            <w:vAlign w:val="center"/>
          </w:tcPr>
          <w:p w:rsidR="00862C2F" w:rsidRPr="00BA283F" w:rsidRDefault="00862C2F" w:rsidP="0049005D">
            <w:pPr>
              <w:pStyle w:val="Table"/>
            </w:pPr>
            <w:r w:rsidRPr="00BA283F">
              <w:t xml:space="preserve">10 </w:t>
            </w:r>
          </w:p>
        </w:tc>
        <w:tc>
          <w:tcPr>
            <w:tcW w:w="828" w:type="dxa"/>
            <w:vAlign w:val="center"/>
          </w:tcPr>
          <w:p w:rsidR="00862C2F" w:rsidRPr="00BA283F" w:rsidRDefault="00862C2F" w:rsidP="0049005D">
            <w:pPr>
              <w:pStyle w:val="Table"/>
            </w:pPr>
            <w:r w:rsidRPr="00BA283F">
              <w:t xml:space="preserve">11 </w:t>
            </w:r>
          </w:p>
        </w:tc>
        <w:tc>
          <w:tcPr>
            <w:tcW w:w="386" w:type="dxa"/>
            <w:vAlign w:val="center"/>
          </w:tcPr>
          <w:p w:rsidR="00862C2F" w:rsidRPr="00BA283F" w:rsidRDefault="00862C2F" w:rsidP="0049005D">
            <w:pPr>
              <w:pStyle w:val="Table"/>
            </w:pPr>
            <w:r w:rsidRPr="00BA283F">
              <w:t xml:space="preserve">12 </w:t>
            </w:r>
          </w:p>
        </w:tc>
        <w:tc>
          <w:tcPr>
            <w:tcW w:w="562" w:type="dxa"/>
            <w:vAlign w:val="center"/>
          </w:tcPr>
          <w:p w:rsidR="00862C2F" w:rsidRPr="00BA283F" w:rsidRDefault="00862C2F" w:rsidP="0049005D">
            <w:pPr>
              <w:pStyle w:val="Table"/>
            </w:pPr>
            <w:r w:rsidRPr="00BA283F">
              <w:t xml:space="preserve">13 </w:t>
            </w:r>
          </w:p>
        </w:tc>
        <w:tc>
          <w:tcPr>
            <w:tcW w:w="738" w:type="dxa"/>
            <w:vAlign w:val="center"/>
          </w:tcPr>
          <w:p w:rsidR="00862C2F" w:rsidRPr="00BA283F" w:rsidRDefault="00862C2F" w:rsidP="0049005D">
            <w:pPr>
              <w:pStyle w:val="Table"/>
            </w:pPr>
            <w:r w:rsidRPr="00BA283F">
              <w:t xml:space="preserve">14 </w:t>
            </w:r>
          </w:p>
        </w:tc>
        <w:tc>
          <w:tcPr>
            <w:tcW w:w="256" w:type="dxa"/>
            <w:vAlign w:val="center"/>
          </w:tcPr>
          <w:p w:rsidR="00862C2F" w:rsidRPr="00BA283F" w:rsidRDefault="00862C2F" w:rsidP="0049005D">
            <w:pPr>
              <w:pStyle w:val="Table"/>
            </w:pPr>
            <w:r w:rsidRPr="00BA283F">
              <w:t xml:space="preserve">15 </w:t>
            </w:r>
          </w:p>
        </w:tc>
        <w:tc>
          <w:tcPr>
            <w:tcW w:w="381" w:type="dxa"/>
            <w:vAlign w:val="center"/>
          </w:tcPr>
          <w:p w:rsidR="00862C2F" w:rsidRPr="00BA283F" w:rsidRDefault="00862C2F" w:rsidP="0049005D">
            <w:pPr>
              <w:pStyle w:val="Table"/>
            </w:pPr>
            <w:r w:rsidRPr="00BA283F">
              <w:t xml:space="preserve">16 </w:t>
            </w:r>
          </w:p>
        </w:tc>
        <w:tc>
          <w:tcPr>
            <w:tcW w:w="382" w:type="dxa"/>
            <w:vAlign w:val="center"/>
          </w:tcPr>
          <w:p w:rsidR="00862C2F" w:rsidRPr="00BA283F" w:rsidRDefault="00862C2F" w:rsidP="0049005D">
            <w:pPr>
              <w:pStyle w:val="Table"/>
            </w:pPr>
            <w:r w:rsidRPr="00BA283F">
              <w:t xml:space="preserve">17 </w:t>
            </w:r>
          </w:p>
        </w:tc>
        <w:tc>
          <w:tcPr>
            <w:tcW w:w="938" w:type="dxa"/>
            <w:vAlign w:val="center"/>
          </w:tcPr>
          <w:p w:rsidR="00862C2F" w:rsidRPr="00BA283F" w:rsidRDefault="00862C2F" w:rsidP="0049005D">
            <w:pPr>
              <w:pStyle w:val="Table"/>
            </w:pPr>
            <w:r w:rsidRPr="00BA283F">
              <w:t xml:space="preserve">18 </w:t>
            </w:r>
          </w:p>
        </w:tc>
        <w:tc>
          <w:tcPr>
            <w:tcW w:w="386" w:type="dxa"/>
            <w:vAlign w:val="center"/>
          </w:tcPr>
          <w:p w:rsidR="00862C2F" w:rsidRPr="00BA283F" w:rsidRDefault="00862C2F" w:rsidP="0049005D">
            <w:pPr>
              <w:pStyle w:val="Table"/>
            </w:pPr>
            <w:r w:rsidRPr="00BA283F">
              <w:t xml:space="preserve">19 </w:t>
            </w:r>
          </w:p>
        </w:tc>
        <w:tc>
          <w:tcPr>
            <w:tcW w:w="741" w:type="dxa"/>
            <w:vAlign w:val="center"/>
          </w:tcPr>
          <w:p w:rsidR="00862C2F" w:rsidRPr="00BA283F" w:rsidRDefault="00862C2F" w:rsidP="0049005D">
            <w:pPr>
              <w:pStyle w:val="Table"/>
            </w:pPr>
            <w:r w:rsidRPr="00BA283F">
              <w:t xml:space="preserve">20 </w:t>
            </w:r>
          </w:p>
        </w:tc>
        <w:tc>
          <w:tcPr>
            <w:tcW w:w="386" w:type="dxa"/>
            <w:vAlign w:val="center"/>
          </w:tcPr>
          <w:p w:rsidR="00862C2F" w:rsidRPr="00BA283F" w:rsidRDefault="00862C2F" w:rsidP="0049005D">
            <w:pPr>
              <w:pStyle w:val="Table"/>
            </w:pPr>
            <w:r w:rsidRPr="00BA283F">
              <w:t xml:space="preserve">21 </w:t>
            </w:r>
          </w:p>
        </w:tc>
      </w:tr>
      <w:tr w:rsidR="006A1F61" w:rsidRPr="00BA283F" w:rsidTr="006A1F61">
        <w:trPr>
          <w:trHeight w:val="444"/>
        </w:trPr>
        <w:tc>
          <w:tcPr>
            <w:tcW w:w="229" w:type="dxa"/>
            <w:vAlign w:val="center"/>
          </w:tcPr>
          <w:p w:rsidR="00862C2F" w:rsidRPr="00BA283F" w:rsidRDefault="00862C2F" w:rsidP="0049005D">
            <w:pPr>
              <w:pStyle w:val="Table"/>
            </w:pPr>
            <w:r w:rsidRPr="00BA283F">
              <w:t xml:space="preserve"> </w:t>
            </w:r>
          </w:p>
        </w:tc>
        <w:tc>
          <w:tcPr>
            <w:tcW w:w="230" w:type="dxa"/>
            <w:vAlign w:val="center"/>
          </w:tcPr>
          <w:p w:rsidR="00862C2F" w:rsidRPr="00BA283F" w:rsidRDefault="00862C2F" w:rsidP="0049005D">
            <w:pPr>
              <w:pStyle w:val="Table"/>
            </w:pPr>
            <w:r w:rsidRPr="00BA283F">
              <w:t xml:space="preserve"> </w:t>
            </w:r>
          </w:p>
        </w:tc>
        <w:tc>
          <w:tcPr>
            <w:tcW w:w="532" w:type="dxa"/>
            <w:vAlign w:val="center"/>
          </w:tcPr>
          <w:p w:rsidR="00862C2F" w:rsidRPr="00BA283F" w:rsidRDefault="00862C2F" w:rsidP="0049005D">
            <w:pPr>
              <w:pStyle w:val="Table"/>
            </w:pPr>
            <w:r w:rsidRPr="00BA283F">
              <w:t xml:space="preserve"> </w:t>
            </w:r>
          </w:p>
        </w:tc>
        <w:tc>
          <w:tcPr>
            <w:tcW w:w="622" w:type="dxa"/>
            <w:vAlign w:val="center"/>
          </w:tcPr>
          <w:p w:rsidR="00862C2F" w:rsidRPr="00BA283F" w:rsidRDefault="00862C2F" w:rsidP="0049005D">
            <w:pPr>
              <w:pStyle w:val="Table"/>
            </w:pPr>
            <w:r w:rsidRPr="00BA283F">
              <w:t xml:space="preserve"> </w:t>
            </w:r>
          </w:p>
        </w:tc>
        <w:tc>
          <w:tcPr>
            <w:tcW w:w="535" w:type="dxa"/>
            <w:vAlign w:val="center"/>
          </w:tcPr>
          <w:p w:rsidR="00862C2F" w:rsidRPr="00BA283F" w:rsidRDefault="00862C2F" w:rsidP="0049005D">
            <w:pPr>
              <w:pStyle w:val="Table"/>
            </w:pPr>
            <w:r w:rsidRPr="00BA283F">
              <w:t xml:space="preserve"> </w:t>
            </w:r>
          </w:p>
        </w:tc>
        <w:tc>
          <w:tcPr>
            <w:tcW w:w="436" w:type="dxa"/>
            <w:vAlign w:val="center"/>
          </w:tcPr>
          <w:p w:rsidR="00862C2F" w:rsidRPr="00BA283F" w:rsidRDefault="00862C2F" w:rsidP="0049005D">
            <w:pPr>
              <w:pStyle w:val="Table"/>
            </w:pPr>
            <w:r w:rsidRPr="00BA283F">
              <w:t xml:space="preserve"> </w:t>
            </w:r>
          </w:p>
        </w:tc>
        <w:tc>
          <w:tcPr>
            <w:tcW w:w="432" w:type="dxa"/>
            <w:vAlign w:val="center"/>
          </w:tcPr>
          <w:p w:rsidR="00862C2F" w:rsidRPr="00BA283F" w:rsidRDefault="00862C2F" w:rsidP="0049005D">
            <w:pPr>
              <w:pStyle w:val="Table"/>
            </w:pPr>
            <w:r w:rsidRPr="00BA283F">
              <w:t xml:space="preserve"> </w:t>
            </w:r>
          </w:p>
        </w:tc>
        <w:tc>
          <w:tcPr>
            <w:tcW w:w="294" w:type="dxa"/>
            <w:vAlign w:val="center"/>
          </w:tcPr>
          <w:p w:rsidR="00862C2F" w:rsidRPr="00BA283F" w:rsidRDefault="00862C2F" w:rsidP="0049005D">
            <w:pPr>
              <w:pStyle w:val="Table"/>
            </w:pPr>
            <w:r w:rsidRPr="00BA283F">
              <w:t xml:space="preserve"> </w:t>
            </w:r>
          </w:p>
        </w:tc>
        <w:tc>
          <w:tcPr>
            <w:tcW w:w="379" w:type="dxa"/>
            <w:vAlign w:val="center"/>
          </w:tcPr>
          <w:p w:rsidR="00862C2F" w:rsidRPr="00BA283F" w:rsidRDefault="00862C2F" w:rsidP="0049005D">
            <w:pPr>
              <w:pStyle w:val="Table"/>
            </w:pPr>
            <w:r w:rsidRPr="00BA283F">
              <w:t xml:space="preserve"> </w:t>
            </w:r>
          </w:p>
        </w:tc>
        <w:tc>
          <w:tcPr>
            <w:tcW w:w="383" w:type="dxa"/>
            <w:vAlign w:val="center"/>
          </w:tcPr>
          <w:p w:rsidR="00862C2F" w:rsidRPr="00BA283F" w:rsidRDefault="00862C2F" w:rsidP="0049005D">
            <w:pPr>
              <w:pStyle w:val="Table"/>
            </w:pPr>
            <w:r w:rsidRPr="00BA283F">
              <w:t xml:space="preserve"> </w:t>
            </w:r>
          </w:p>
        </w:tc>
        <w:tc>
          <w:tcPr>
            <w:tcW w:w="828" w:type="dxa"/>
            <w:vAlign w:val="center"/>
          </w:tcPr>
          <w:p w:rsidR="00862C2F" w:rsidRPr="00BA283F" w:rsidRDefault="00862C2F" w:rsidP="0049005D">
            <w:pPr>
              <w:pStyle w:val="Table"/>
            </w:pPr>
            <w:r w:rsidRPr="00BA283F">
              <w:t xml:space="preserve"> </w:t>
            </w:r>
          </w:p>
        </w:tc>
        <w:tc>
          <w:tcPr>
            <w:tcW w:w="386" w:type="dxa"/>
            <w:vAlign w:val="center"/>
          </w:tcPr>
          <w:p w:rsidR="00862C2F" w:rsidRPr="00BA283F" w:rsidRDefault="00862C2F" w:rsidP="0049005D">
            <w:pPr>
              <w:pStyle w:val="Table"/>
            </w:pPr>
            <w:r w:rsidRPr="00BA283F">
              <w:t xml:space="preserve"> </w:t>
            </w:r>
          </w:p>
        </w:tc>
        <w:tc>
          <w:tcPr>
            <w:tcW w:w="562" w:type="dxa"/>
            <w:vAlign w:val="center"/>
          </w:tcPr>
          <w:p w:rsidR="00862C2F" w:rsidRPr="00BA283F" w:rsidRDefault="00862C2F" w:rsidP="0049005D">
            <w:pPr>
              <w:pStyle w:val="Table"/>
            </w:pPr>
            <w:r w:rsidRPr="00BA283F">
              <w:t xml:space="preserve"> </w:t>
            </w:r>
          </w:p>
        </w:tc>
        <w:tc>
          <w:tcPr>
            <w:tcW w:w="738" w:type="dxa"/>
            <w:vAlign w:val="center"/>
          </w:tcPr>
          <w:p w:rsidR="00862C2F" w:rsidRPr="00BA283F" w:rsidRDefault="00862C2F" w:rsidP="0049005D">
            <w:pPr>
              <w:pStyle w:val="Table"/>
            </w:pPr>
            <w:r w:rsidRPr="00BA283F">
              <w:t xml:space="preserve"> </w:t>
            </w:r>
          </w:p>
        </w:tc>
        <w:tc>
          <w:tcPr>
            <w:tcW w:w="256" w:type="dxa"/>
            <w:vAlign w:val="center"/>
          </w:tcPr>
          <w:p w:rsidR="00862C2F" w:rsidRPr="00BA283F" w:rsidRDefault="00862C2F" w:rsidP="0049005D">
            <w:pPr>
              <w:pStyle w:val="Table"/>
            </w:pPr>
            <w:r w:rsidRPr="00BA283F">
              <w:t xml:space="preserve"> </w:t>
            </w:r>
          </w:p>
        </w:tc>
        <w:tc>
          <w:tcPr>
            <w:tcW w:w="381" w:type="dxa"/>
            <w:vAlign w:val="center"/>
          </w:tcPr>
          <w:p w:rsidR="00862C2F" w:rsidRPr="00BA283F" w:rsidRDefault="00862C2F" w:rsidP="0049005D">
            <w:pPr>
              <w:pStyle w:val="Table"/>
            </w:pPr>
            <w:r w:rsidRPr="00BA283F">
              <w:t xml:space="preserve"> </w:t>
            </w:r>
          </w:p>
        </w:tc>
        <w:tc>
          <w:tcPr>
            <w:tcW w:w="382" w:type="dxa"/>
            <w:vAlign w:val="center"/>
          </w:tcPr>
          <w:p w:rsidR="00862C2F" w:rsidRPr="00BA283F" w:rsidRDefault="00862C2F" w:rsidP="0049005D">
            <w:pPr>
              <w:pStyle w:val="Table"/>
            </w:pPr>
            <w:r w:rsidRPr="00BA283F">
              <w:t xml:space="preserve"> </w:t>
            </w:r>
          </w:p>
        </w:tc>
        <w:tc>
          <w:tcPr>
            <w:tcW w:w="938" w:type="dxa"/>
            <w:vAlign w:val="center"/>
          </w:tcPr>
          <w:p w:rsidR="00862C2F" w:rsidRPr="00BA283F" w:rsidRDefault="00862C2F" w:rsidP="0049005D">
            <w:pPr>
              <w:pStyle w:val="Table"/>
            </w:pPr>
            <w:r w:rsidRPr="00BA283F">
              <w:t xml:space="preserve"> </w:t>
            </w:r>
          </w:p>
        </w:tc>
        <w:tc>
          <w:tcPr>
            <w:tcW w:w="386" w:type="dxa"/>
            <w:vAlign w:val="center"/>
          </w:tcPr>
          <w:p w:rsidR="00862C2F" w:rsidRPr="00BA283F" w:rsidRDefault="00862C2F" w:rsidP="0049005D">
            <w:pPr>
              <w:pStyle w:val="Table"/>
            </w:pPr>
            <w:r w:rsidRPr="00BA283F">
              <w:t xml:space="preserve"> </w:t>
            </w:r>
          </w:p>
        </w:tc>
        <w:tc>
          <w:tcPr>
            <w:tcW w:w="741" w:type="dxa"/>
            <w:vAlign w:val="center"/>
          </w:tcPr>
          <w:p w:rsidR="00862C2F" w:rsidRPr="00BA283F" w:rsidRDefault="00862C2F" w:rsidP="0049005D">
            <w:pPr>
              <w:pStyle w:val="Table"/>
            </w:pPr>
            <w:r w:rsidRPr="00BA283F">
              <w:t xml:space="preserve"> </w:t>
            </w:r>
          </w:p>
        </w:tc>
        <w:tc>
          <w:tcPr>
            <w:tcW w:w="386" w:type="dxa"/>
            <w:vAlign w:val="center"/>
          </w:tcPr>
          <w:p w:rsidR="00862C2F" w:rsidRPr="00BA283F" w:rsidRDefault="00862C2F" w:rsidP="0049005D">
            <w:pPr>
              <w:pStyle w:val="Table"/>
            </w:pPr>
            <w:r w:rsidRPr="00BA283F">
              <w:t xml:space="preserve"> </w:t>
            </w:r>
          </w:p>
        </w:tc>
      </w:tr>
      <w:tr w:rsidR="006A1F61" w:rsidRPr="00BA283F" w:rsidTr="006A1F61">
        <w:trPr>
          <w:trHeight w:val="445"/>
        </w:trPr>
        <w:tc>
          <w:tcPr>
            <w:tcW w:w="229" w:type="dxa"/>
            <w:vAlign w:val="center"/>
          </w:tcPr>
          <w:p w:rsidR="00862C2F" w:rsidRPr="00BA283F" w:rsidRDefault="00862C2F" w:rsidP="0049005D">
            <w:pPr>
              <w:pStyle w:val="Table"/>
            </w:pPr>
            <w:r w:rsidRPr="00BA283F">
              <w:t xml:space="preserve"> </w:t>
            </w:r>
          </w:p>
        </w:tc>
        <w:tc>
          <w:tcPr>
            <w:tcW w:w="230" w:type="dxa"/>
            <w:vAlign w:val="center"/>
          </w:tcPr>
          <w:p w:rsidR="00862C2F" w:rsidRPr="00BA283F" w:rsidRDefault="00862C2F" w:rsidP="0049005D">
            <w:pPr>
              <w:pStyle w:val="Table"/>
            </w:pPr>
            <w:r w:rsidRPr="00BA283F">
              <w:t xml:space="preserve"> </w:t>
            </w:r>
          </w:p>
        </w:tc>
        <w:tc>
          <w:tcPr>
            <w:tcW w:w="532" w:type="dxa"/>
          </w:tcPr>
          <w:p w:rsidR="00862C2F" w:rsidRPr="00BA283F" w:rsidRDefault="00862C2F" w:rsidP="0049005D">
            <w:pPr>
              <w:pStyle w:val="Table"/>
            </w:pPr>
          </w:p>
        </w:tc>
        <w:tc>
          <w:tcPr>
            <w:tcW w:w="622" w:type="dxa"/>
            <w:vAlign w:val="center"/>
          </w:tcPr>
          <w:p w:rsidR="00862C2F" w:rsidRPr="00BA283F" w:rsidRDefault="00862C2F" w:rsidP="0049005D">
            <w:pPr>
              <w:pStyle w:val="Table"/>
            </w:pPr>
            <w:r w:rsidRPr="00BA283F">
              <w:t xml:space="preserve"> </w:t>
            </w:r>
          </w:p>
        </w:tc>
        <w:tc>
          <w:tcPr>
            <w:tcW w:w="535" w:type="dxa"/>
          </w:tcPr>
          <w:p w:rsidR="00862C2F" w:rsidRPr="00BA283F" w:rsidRDefault="00862C2F" w:rsidP="0049005D">
            <w:pPr>
              <w:pStyle w:val="Table"/>
            </w:pPr>
          </w:p>
        </w:tc>
        <w:tc>
          <w:tcPr>
            <w:tcW w:w="436" w:type="dxa"/>
          </w:tcPr>
          <w:p w:rsidR="00862C2F" w:rsidRPr="00BA283F" w:rsidRDefault="00862C2F" w:rsidP="0049005D">
            <w:pPr>
              <w:pStyle w:val="Table"/>
            </w:pPr>
          </w:p>
        </w:tc>
        <w:tc>
          <w:tcPr>
            <w:tcW w:w="432" w:type="dxa"/>
          </w:tcPr>
          <w:p w:rsidR="00862C2F" w:rsidRPr="00BA283F" w:rsidRDefault="00862C2F" w:rsidP="0049005D">
            <w:pPr>
              <w:pStyle w:val="Table"/>
            </w:pPr>
          </w:p>
        </w:tc>
        <w:tc>
          <w:tcPr>
            <w:tcW w:w="294" w:type="dxa"/>
            <w:vAlign w:val="center"/>
          </w:tcPr>
          <w:p w:rsidR="00862C2F" w:rsidRPr="00BA283F" w:rsidRDefault="00862C2F" w:rsidP="0049005D">
            <w:pPr>
              <w:pStyle w:val="Table"/>
            </w:pPr>
            <w:r w:rsidRPr="00BA283F">
              <w:t xml:space="preserve"> </w:t>
            </w:r>
          </w:p>
        </w:tc>
        <w:tc>
          <w:tcPr>
            <w:tcW w:w="379" w:type="dxa"/>
            <w:vAlign w:val="center"/>
          </w:tcPr>
          <w:p w:rsidR="00862C2F" w:rsidRPr="00BA283F" w:rsidRDefault="00862C2F" w:rsidP="0049005D">
            <w:pPr>
              <w:pStyle w:val="Table"/>
            </w:pPr>
            <w:r w:rsidRPr="00BA283F">
              <w:t xml:space="preserve"> </w:t>
            </w:r>
          </w:p>
        </w:tc>
        <w:tc>
          <w:tcPr>
            <w:tcW w:w="383" w:type="dxa"/>
            <w:vAlign w:val="center"/>
          </w:tcPr>
          <w:p w:rsidR="00862C2F" w:rsidRPr="00BA283F" w:rsidRDefault="00862C2F" w:rsidP="0049005D">
            <w:pPr>
              <w:pStyle w:val="Table"/>
            </w:pPr>
            <w:r w:rsidRPr="00BA283F">
              <w:t xml:space="preserve"> </w:t>
            </w:r>
          </w:p>
        </w:tc>
        <w:tc>
          <w:tcPr>
            <w:tcW w:w="828" w:type="dxa"/>
            <w:vAlign w:val="center"/>
          </w:tcPr>
          <w:p w:rsidR="00862C2F" w:rsidRPr="00BA283F" w:rsidRDefault="00862C2F" w:rsidP="0049005D">
            <w:pPr>
              <w:pStyle w:val="Table"/>
            </w:pPr>
            <w:r w:rsidRPr="00BA283F">
              <w:t xml:space="preserve"> </w:t>
            </w:r>
          </w:p>
        </w:tc>
        <w:tc>
          <w:tcPr>
            <w:tcW w:w="386" w:type="dxa"/>
            <w:vAlign w:val="center"/>
          </w:tcPr>
          <w:p w:rsidR="00862C2F" w:rsidRPr="00BA283F" w:rsidRDefault="00862C2F" w:rsidP="0049005D">
            <w:pPr>
              <w:pStyle w:val="Table"/>
            </w:pPr>
            <w:r w:rsidRPr="00BA283F">
              <w:t xml:space="preserve"> </w:t>
            </w:r>
          </w:p>
        </w:tc>
        <w:tc>
          <w:tcPr>
            <w:tcW w:w="562" w:type="dxa"/>
            <w:vAlign w:val="center"/>
          </w:tcPr>
          <w:p w:rsidR="00862C2F" w:rsidRPr="00BA283F" w:rsidRDefault="00862C2F" w:rsidP="0049005D">
            <w:pPr>
              <w:pStyle w:val="Table"/>
            </w:pPr>
            <w:r w:rsidRPr="00BA283F">
              <w:t xml:space="preserve"> </w:t>
            </w:r>
          </w:p>
        </w:tc>
        <w:tc>
          <w:tcPr>
            <w:tcW w:w="738" w:type="dxa"/>
            <w:vAlign w:val="center"/>
          </w:tcPr>
          <w:p w:rsidR="00862C2F" w:rsidRPr="00BA283F" w:rsidRDefault="00862C2F" w:rsidP="0049005D">
            <w:pPr>
              <w:pStyle w:val="Table"/>
            </w:pPr>
            <w:r w:rsidRPr="00BA283F">
              <w:t xml:space="preserve"> </w:t>
            </w:r>
          </w:p>
        </w:tc>
        <w:tc>
          <w:tcPr>
            <w:tcW w:w="256" w:type="dxa"/>
            <w:vAlign w:val="center"/>
          </w:tcPr>
          <w:p w:rsidR="00862C2F" w:rsidRPr="00BA283F" w:rsidRDefault="00862C2F" w:rsidP="0049005D">
            <w:pPr>
              <w:pStyle w:val="Table"/>
            </w:pPr>
            <w:r w:rsidRPr="00BA283F">
              <w:t xml:space="preserve"> </w:t>
            </w:r>
          </w:p>
        </w:tc>
        <w:tc>
          <w:tcPr>
            <w:tcW w:w="381" w:type="dxa"/>
            <w:vAlign w:val="center"/>
          </w:tcPr>
          <w:p w:rsidR="00862C2F" w:rsidRPr="00BA283F" w:rsidRDefault="00862C2F" w:rsidP="0049005D">
            <w:pPr>
              <w:pStyle w:val="Table"/>
            </w:pPr>
            <w:r w:rsidRPr="00BA283F">
              <w:t xml:space="preserve"> </w:t>
            </w:r>
          </w:p>
        </w:tc>
        <w:tc>
          <w:tcPr>
            <w:tcW w:w="382" w:type="dxa"/>
            <w:vAlign w:val="center"/>
          </w:tcPr>
          <w:p w:rsidR="00862C2F" w:rsidRPr="00BA283F" w:rsidRDefault="00862C2F" w:rsidP="0049005D">
            <w:pPr>
              <w:pStyle w:val="Table"/>
            </w:pPr>
            <w:r w:rsidRPr="00BA283F">
              <w:t xml:space="preserve"> </w:t>
            </w:r>
          </w:p>
        </w:tc>
        <w:tc>
          <w:tcPr>
            <w:tcW w:w="938" w:type="dxa"/>
            <w:vAlign w:val="center"/>
          </w:tcPr>
          <w:p w:rsidR="00862C2F" w:rsidRPr="00BA283F" w:rsidRDefault="00862C2F" w:rsidP="0049005D">
            <w:pPr>
              <w:pStyle w:val="Table"/>
            </w:pPr>
            <w:r w:rsidRPr="00BA283F">
              <w:t xml:space="preserve"> </w:t>
            </w:r>
          </w:p>
        </w:tc>
        <w:tc>
          <w:tcPr>
            <w:tcW w:w="386" w:type="dxa"/>
            <w:vAlign w:val="center"/>
          </w:tcPr>
          <w:p w:rsidR="00862C2F" w:rsidRPr="00BA283F" w:rsidRDefault="00862C2F" w:rsidP="0049005D">
            <w:pPr>
              <w:pStyle w:val="Table"/>
            </w:pPr>
            <w:r w:rsidRPr="00BA283F">
              <w:t xml:space="preserve"> </w:t>
            </w:r>
          </w:p>
        </w:tc>
        <w:tc>
          <w:tcPr>
            <w:tcW w:w="741" w:type="dxa"/>
            <w:vAlign w:val="center"/>
          </w:tcPr>
          <w:p w:rsidR="00862C2F" w:rsidRPr="00BA283F" w:rsidRDefault="00862C2F" w:rsidP="0049005D">
            <w:pPr>
              <w:pStyle w:val="Table"/>
            </w:pPr>
            <w:r w:rsidRPr="00BA283F">
              <w:t xml:space="preserve"> </w:t>
            </w:r>
          </w:p>
        </w:tc>
        <w:tc>
          <w:tcPr>
            <w:tcW w:w="386" w:type="dxa"/>
            <w:vAlign w:val="center"/>
          </w:tcPr>
          <w:p w:rsidR="00862C2F" w:rsidRPr="00BA283F" w:rsidRDefault="00862C2F" w:rsidP="0049005D">
            <w:pPr>
              <w:pStyle w:val="Table"/>
            </w:pPr>
            <w:r w:rsidRPr="00BA283F">
              <w:t xml:space="preserve"> </w:t>
            </w:r>
          </w:p>
        </w:tc>
      </w:tr>
      <w:tr w:rsidR="006A1F61" w:rsidRPr="00BA283F" w:rsidTr="006A1F61">
        <w:trPr>
          <w:trHeight w:val="444"/>
        </w:trPr>
        <w:tc>
          <w:tcPr>
            <w:tcW w:w="229" w:type="dxa"/>
            <w:vAlign w:val="center"/>
          </w:tcPr>
          <w:p w:rsidR="00862C2F" w:rsidRPr="00BA283F" w:rsidRDefault="00862C2F" w:rsidP="0049005D">
            <w:pPr>
              <w:pStyle w:val="Table"/>
            </w:pPr>
            <w:r w:rsidRPr="00BA283F">
              <w:t xml:space="preserve"> </w:t>
            </w:r>
          </w:p>
        </w:tc>
        <w:tc>
          <w:tcPr>
            <w:tcW w:w="230" w:type="dxa"/>
            <w:vAlign w:val="center"/>
          </w:tcPr>
          <w:p w:rsidR="00862C2F" w:rsidRPr="00BA283F" w:rsidRDefault="00862C2F" w:rsidP="0049005D">
            <w:pPr>
              <w:pStyle w:val="Table"/>
            </w:pPr>
            <w:r w:rsidRPr="00BA283F">
              <w:t xml:space="preserve"> </w:t>
            </w:r>
          </w:p>
        </w:tc>
        <w:tc>
          <w:tcPr>
            <w:tcW w:w="532" w:type="dxa"/>
            <w:vAlign w:val="center"/>
          </w:tcPr>
          <w:p w:rsidR="00862C2F" w:rsidRPr="00BA283F" w:rsidRDefault="00862C2F" w:rsidP="0049005D">
            <w:pPr>
              <w:pStyle w:val="Table"/>
            </w:pPr>
            <w:r w:rsidRPr="00BA283F">
              <w:t xml:space="preserve"> </w:t>
            </w:r>
          </w:p>
        </w:tc>
        <w:tc>
          <w:tcPr>
            <w:tcW w:w="622" w:type="dxa"/>
            <w:vAlign w:val="center"/>
          </w:tcPr>
          <w:p w:rsidR="00862C2F" w:rsidRPr="00BA283F" w:rsidRDefault="00862C2F" w:rsidP="0049005D">
            <w:pPr>
              <w:pStyle w:val="Table"/>
            </w:pPr>
            <w:r w:rsidRPr="00BA283F">
              <w:t xml:space="preserve"> </w:t>
            </w:r>
          </w:p>
        </w:tc>
        <w:tc>
          <w:tcPr>
            <w:tcW w:w="535" w:type="dxa"/>
            <w:vAlign w:val="center"/>
          </w:tcPr>
          <w:p w:rsidR="00862C2F" w:rsidRPr="00BA283F" w:rsidRDefault="00862C2F" w:rsidP="0049005D">
            <w:pPr>
              <w:pStyle w:val="Table"/>
            </w:pPr>
            <w:r w:rsidRPr="00BA283F">
              <w:t xml:space="preserve"> </w:t>
            </w:r>
          </w:p>
        </w:tc>
        <w:tc>
          <w:tcPr>
            <w:tcW w:w="436" w:type="dxa"/>
            <w:vAlign w:val="center"/>
          </w:tcPr>
          <w:p w:rsidR="00862C2F" w:rsidRPr="00BA283F" w:rsidRDefault="00862C2F" w:rsidP="0049005D">
            <w:pPr>
              <w:pStyle w:val="Table"/>
            </w:pPr>
            <w:r w:rsidRPr="00BA283F">
              <w:t xml:space="preserve"> </w:t>
            </w:r>
          </w:p>
        </w:tc>
        <w:tc>
          <w:tcPr>
            <w:tcW w:w="432" w:type="dxa"/>
            <w:vAlign w:val="center"/>
          </w:tcPr>
          <w:p w:rsidR="00862C2F" w:rsidRPr="00BA283F" w:rsidRDefault="00862C2F" w:rsidP="0049005D">
            <w:pPr>
              <w:pStyle w:val="Table"/>
            </w:pPr>
            <w:r w:rsidRPr="00BA283F">
              <w:t xml:space="preserve"> </w:t>
            </w:r>
          </w:p>
        </w:tc>
        <w:tc>
          <w:tcPr>
            <w:tcW w:w="294" w:type="dxa"/>
            <w:vAlign w:val="center"/>
          </w:tcPr>
          <w:p w:rsidR="00862C2F" w:rsidRPr="00BA283F" w:rsidRDefault="00862C2F" w:rsidP="0049005D">
            <w:pPr>
              <w:pStyle w:val="Table"/>
            </w:pPr>
            <w:r w:rsidRPr="00BA283F">
              <w:t xml:space="preserve"> </w:t>
            </w:r>
          </w:p>
        </w:tc>
        <w:tc>
          <w:tcPr>
            <w:tcW w:w="379" w:type="dxa"/>
            <w:vAlign w:val="center"/>
          </w:tcPr>
          <w:p w:rsidR="00862C2F" w:rsidRPr="00BA283F" w:rsidRDefault="00862C2F" w:rsidP="0049005D">
            <w:pPr>
              <w:pStyle w:val="Table"/>
            </w:pPr>
            <w:r w:rsidRPr="00BA283F">
              <w:t xml:space="preserve"> </w:t>
            </w:r>
          </w:p>
        </w:tc>
        <w:tc>
          <w:tcPr>
            <w:tcW w:w="383" w:type="dxa"/>
            <w:vAlign w:val="center"/>
          </w:tcPr>
          <w:p w:rsidR="00862C2F" w:rsidRPr="00BA283F" w:rsidRDefault="00862C2F" w:rsidP="0049005D">
            <w:pPr>
              <w:pStyle w:val="Table"/>
            </w:pPr>
            <w:r w:rsidRPr="00BA283F">
              <w:t xml:space="preserve"> </w:t>
            </w:r>
          </w:p>
        </w:tc>
        <w:tc>
          <w:tcPr>
            <w:tcW w:w="828" w:type="dxa"/>
            <w:vAlign w:val="center"/>
          </w:tcPr>
          <w:p w:rsidR="00862C2F" w:rsidRPr="00BA283F" w:rsidRDefault="00862C2F" w:rsidP="0049005D">
            <w:pPr>
              <w:pStyle w:val="Table"/>
            </w:pPr>
            <w:r w:rsidRPr="00BA283F">
              <w:t xml:space="preserve"> </w:t>
            </w:r>
          </w:p>
        </w:tc>
        <w:tc>
          <w:tcPr>
            <w:tcW w:w="386" w:type="dxa"/>
            <w:vAlign w:val="center"/>
          </w:tcPr>
          <w:p w:rsidR="00862C2F" w:rsidRPr="00BA283F" w:rsidRDefault="00862C2F" w:rsidP="0049005D">
            <w:pPr>
              <w:pStyle w:val="Table"/>
            </w:pPr>
            <w:r w:rsidRPr="00BA283F">
              <w:t xml:space="preserve"> </w:t>
            </w:r>
          </w:p>
        </w:tc>
        <w:tc>
          <w:tcPr>
            <w:tcW w:w="562" w:type="dxa"/>
            <w:vAlign w:val="center"/>
          </w:tcPr>
          <w:p w:rsidR="00862C2F" w:rsidRPr="00BA283F" w:rsidRDefault="00862C2F" w:rsidP="0049005D">
            <w:pPr>
              <w:pStyle w:val="Table"/>
            </w:pPr>
            <w:r w:rsidRPr="00BA283F">
              <w:t xml:space="preserve"> </w:t>
            </w:r>
          </w:p>
        </w:tc>
        <w:tc>
          <w:tcPr>
            <w:tcW w:w="738" w:type="dxa"/>
            <w:vAlign w:val="center"/>
          </w:tcPr>
          <w:p w:rsidR="00862C2F" w:rsidRPr="00BA283F" w:rsidRDefault="00862C2F" w:rsidP="0049005D">
            <w:pPr>
              <w:pStyle w:val="Table"/>
            </w:pPr>
            <w:r w:rsidRPr="00BA283F">
              <w:t xml:space="preserve"> </w:t>
            </w:r>
          </w:p>
        </w:tc>
        <w:tc>
          <w:tcPr>
            <w:tcW w:w="256" w:type="dxa"/>
            <w:vAlign w:val="center"/>
          </w:tcPr>
          <w:p w:rsidR="00862C2F" w:rsidRPr="00BA283F" w:rsidRDefault="00862C2F" w:rsidP="0049005D">
            <w:pPr>
              <w:pStyle w:val="Table"/>
            </w:pPr>
            <w:r w:rsidRPr="00BA283F">
              <w:t xml:space="preserve"> </w:t>
            </w:r>
          </w:p>
        </w:tc>
        <w:tc>
          <w:tcPr>
            <w:tcW w:w="381" w:type="dxa"/>
            <w:vAlign w:val="center"/>
          </w:tcPr>
          <w:p w:rsidR="00862C2F" w:rsidRPr="00BA283F" w:rsidRDefault="00862C2F" w:rsidP="0049005D">
            <w:pPr>
              <w:pStyle w:val="Table"/>
            </w:pPr>
            <w:r w:rsidRPr="00BA283F">
              <w:t xml:space="preserve"> </w:t>
            </w:r>
          </w:p>
        </w:tc>
        <w:tc>
          <w:tcPr>
            <w:tcW w:w="382" w:type="dxa"/>
            <w:vAlign w:val="center"/>
          </w:tcPr>
          <w:p w:rsidR="00862C2F" w:rsidRPr="00BA283F" w:rsidRDefault="00862C2F" w:rsidP="0049005D">
            <w:pPr>
              <w:pStyle w:val="Table"/>
            </w:pPr>
            <w:r w:rsidRPr="00BA283F">
              <w:t xml:space="preserve"> </w:t>
            </w:r>
          </w:p>
        </w:tc>
        <w:tc>
          <w:tcPr>
            <w:tcW w:w="938" w:type="dxa"/>
            <w:vAlign w:val="center"/>
          </w:tcPr>
          <w:p w:rsidR="00862C2F" w:rsidRPr="00BA283F" w:rsidRDefault="00862C2F" w:rsidP="0049005D">
            <w:pPr>
              <w:pStyle w:val="Table"/>
            </w:pPr>
            <w:r w:rsidRPr="00BA283F">
              <w:t xml:space="preserve"> </w:t>
            </w:r>
          </w:p>
        </w:tc>
        <w:tc>
          <w:tcPr>
            <w:tcW w:w="386" w:type="dxa"/>
            <w:vAlign w:val="center"/>
          </w:tcPr>
          <w:p w:rsidR="00862C2F" w:rsidRPr="00BA283F" w:rsidRDefault="00862C2F" w:rsidP="0049005D">
            <w:pPr>
              <w:pStyle w:val="Table"/>
            </w:pPr>
            <w:r w:rsidRPr="00BA283F">
              <w:t xml:space="preserve"> </w:t>
            </w:r>
          </w:p>
        </w:tc>
        <w:tc>
          <w:tcPr>
            <w:tcW w:w="741" w:type="dxa"/>
            <w:vAlign w:val="center"/>
          </w:tcPr>
          <w:p w:rsidR="00862C2F" w:rsidRPr="00BA283F" w:rsidRDefault="00862C2F" w:rsidP="0049005D">
            <w:pPr>
              <w:pStyle w:val="Table"/>
            </w:pPr>
            <w:r w:rsidRPr="00BA283F">
              <w:t xml:space="preserve"> </w:t>
            </w:r>
          </w:p>
        </w:tc>
        <w:tc>
          <w:tcPr>
            <w:tcW w:w="386" w:type="dxa"/>
            <w:vAlign w:val="center"/>
          </w:tcPr>
          <w:p w:rsidR="00862C2F" w:rsidRPr="00BA283F" w:rsidRDefault="00862C2F" w:rsidP="0049005D">
            <w:pPr>
              <w:pStyle w:val="Table"/>
            </w:pPr>
            <w:r w:rsidRPr="00BA283F">
              <w:t xml:space="preserve"> </w:t>
            </w:r>
          </w:p>
        </w:tc>
      </w:tr>
    </w:tbl>
    <w:p w:rsidR="006A1F61" w:rsidRDefault="006A1F61" w:rsidP="00BA283F"/>
    <w:p w:rsidR="00862C2F" w:rsidRPr="00BA283F" w:rsidRDefault="00862C2F" w:rsidP="00BA283F">
      <w:r w:rsidRPr="00BA283F">
        <w:t xml:space="preserve">Формируется на основании информации, включенной в пункт 1 Информации об условиях оказания муниципальных услуг в социальной сфере, включенных в муниципальный социальный заказ на оказание муниципальных услуг в социальной сфере (далее – Информация об условиях оказания услуг). </w:t>
      </w:r>
    </w:p>
    <w:p w:rsidR="00862C2F" w:rsidRPr="00BA283F" w:rsidRDefault="00862C2F" w:rsidP="00BA283F">
      <w:r w:rsidRPr="00BA283F">
        <w:t xml:space="preserve">Указывается в соответствии с данными из </w:t>
      </w:r>
      <w:r w:rsidRPr="0049005D">
        <w:t>графы 1</w:t>
      </w:r>
      <w:r w:rsidRPr="00BA283F">
        <w:t xml:space="preserve"> отчета об исполнении Соглашения, представляемого в соответствии с пунктом 4.3.8.3 или 4.3.8.4 Соглашения. </w:t>
      </w:r>
    </w:p>
    <w:p w:rsidR="00862C2F" w:rsidRPr="00BA283F" w:rsidRDefault="00862C2F" w:rsidP="00BA283F">
      <w:r w:rsidRPr="00BA283F">
        <w:t xml:space="preserve">Формируется на основании информации, включенной в пункт 2 Информации об условиях оказания услуг. </w:t>
      </w:r>
    </w:p>
    <w:p w:rsidR="00862C2F" w:rsidRPr="00BA283F" w:rsidRDefault="00862C2F" w:rsidP="00BA283F">
      <w:r w:rsidRPr="00BA283F">
        <w:t xml:space="preserve">Рассчитывается как произведение значений в графах 11 и 12 настоящего Расчета. </w:t>
      </w:r>
    </w:p>
    <w:p w:rsidR="00862C2F" w:rsidRPr="00BA283F" w:rsidRDefault="00862C2F" w:rsidP="00BA283F">
      <w:r w:rsidRPr="00BA283F">
        <w:t xml:space="preserve">Указываются нарушения, выявленные Уполномоченным органом по результатам проведения проверки в соответствии с пунктом 4.1.8 Соглашения. </w:t>
      </w:r>
    </w:p>
    <w:p w:rsidR="0049005D" w:rsidRDefault="00862C2F" w:rsidP="00BA283F">
      <w:r w:rsidRPr="00BA283F">
        <w:t xml:space="preserve">Указывается в соответствии с данными из </w:t>
      </w:r>
      <w:r w:rsidRPr="0049005D">
        <w:t>графы 1</w:t>
      </w:r>
      <w:r w:rsidRPr="00BA283F">
        <w:t>7 отчета об исполнении Соглашения, представляемого в соответствии с пунктом 4.3.8.3 или 4.3.8.4 Соглашения. Рассчитывается как произведение значений в графе 12 и объема оказания Услуги (Услуг определенного исходя из количества потребителей услуг, в отношении которых не достигнуты показатели, характеризующие качество оказания Услуги (Услуг), и (или) выявлены нарушения стандарта (порядка) оказания Услуги (Услуг) или требований к условиям и порядку оказания такой(их) Услуги (Услуг), предусмотренных пунктом 3 части 1 статьи 4 Федерального закона «О государственном (муниципальном) социальном заказе на оказание государственных (муниципальных) услуг в социальной сфере» (далее – Федеральный закон).</w:t>
      </w:r>
    </w:p>
    <w:p w:rsidR="0049005D" w:rsidRDefault="0049005D" w:rsidP="00BA283F"/>
    <w:p w:rsidR="00862C2F" w:rsidRPr="0049005D" w:rsidRDefault="00862C2F" w:rsidP="0049005D">
      <w:pPr>
        <w:jc w:val="right"/>
        <w:rPr>
          <w:rFonts w:cs="Arial"/>
          <w:b/>
          <w:bCs/>
          <w:kern w:val="28"/>
          <w:sz w:val="32"/>
          <w:szCs w:val="32"/>
        </w:rPr>
      </w:pPr>
      <w:r w:rsidRPr="0049005D">
        <w:rPr>
          <w:rFonts w:cs="Arial"/>
          <w:b/>
          <w:bCs/>
          <w:kern w:val="28"/>
          <w:sz w:val="32"/>
          <w:szCs w:val="32"/>
        </w:rPr>
        <w:t xml:space="preserve">Приложение № 5 </w:t>
      </w:r>
    </w:p>
    <w:p w:rsidR="00862C2F" w:rsidRPr="0049005D" w:rsidRDefault="00862C2F" w:rsidP="0049005D">
      <w:pPr>
        <w:jc w:val="right"/>
        <w:rPr>
          <w:rFonts w:cs="Arial"/>
          <w:b/>
          <w:bCs/>
          <w:kern w:val="28"/>
          <w:sz w:val="32"/>
          <w:szCs w:val="32"/>
        </w:rPr>
      </w:pPr>
      <w:r w:rsidRPr="0049005D">
        <w:rPr>
          <w:rFonts w:cs="Arial"/>
          <w:b/>
          <w:bCs/>
          <w:kern w:val="28"/>
          <w:sz w:val="32"/>
          <w:szCs w:val="32"/>
        </w:rPr>
        <w:t xml:space="preserve">к Типовой форме соглашения, заключаемого по результатам отбора исполнителей муниципальных услуг в социальной сфере </w:t>
      </w:r>
    </w:p>
    <w:p w:rsidR="00862C2F" w:rsidRPr="0049005D" w:rsidRDefault="00862C2F" w:rsidP="0049005D">
      <w:pPr>
        <w:jc w:val="right"/>
        <w:rPr>
          <w:rFonts w:cs="Arial"/>
          <w:b/>
          <w:bCs/>
          <w:kern w:val="28"/>
          <w:sz w:val="32"/>
          <w:szCs w:val="32"/>
        </w:rPr>
      </w:pPr>
    </w:p>
    <w:p w:rsidR="00862C2F" w:rsidRPr="0049005D" w:rsidRDefault="00862C2F" w:rsidP="0049005D">
      <w:pPr>
        <w:jc w:val="right"/>
        <w:rPr>
          <w:rFonts w:cs="Arial"/>
          <w:b/>
          <w:bCs/>
          <w:kern w:val="28"/>
          <w:sz w:val="32"/>
          <w:szCs w:val="32"/>
        </w:rPr>
      </w:pPr>
      <w:r w:rsidRPr="0049005D">
        <w:rPr>
          <w:rFonts w:cs="Arial"/>
          <w:b/>
          <w:bCs/>
          <w:kern w:val="28"/>
          <w:sz w:val="32"/>
          <w:szCs w:val="32"/>
        </w:rPr>
        <w:t xml:space="preserve">Приложение № ___ </w:t>
      </w:r>
    </w:p>
    <w:p w:rsidR="00862C2F" w:rsidRPr="0049005D" w:rsidRDefault="00862C2F" w:rsidP="0049005D">
      <w:pPr>
        <w:jc w:val="right"/>
        <w:rPr>
          <w:rFonts w:cs="Arial"/>
          <w:b/>
          <w:bCs/>
          <w:kern w:val="28"/>
          <w:sz w:val="32"/>
          <w:szCs w:val="32"/>
        </w:rPr>
      </w:pPr>
      <w:r w:rsidRPr="0049005D">
        <w:rPr>
          <w:rFonts w:cs="Arial"/>
          <w:b/>
          <w:bCs/>
          <w:kern w:val="28"/>
          <w:sz w:val="32"/>
          <w:szCs w:val="32"/>
        </w:rPr>
        <w:t xml:space="preserve">к Соглашению от ____________ № _____ </w:t>
      </w:r>
    </w:p>
    <w:p w:rsidR="00862C2F" w:rsidRPr="0049005D" w:rsidRDefault="00862C2F" w:rsidP="0049005D">
      <w:pPr>
        <w:jc w:val="right"/>
        <w:rPr>
          <w:rFonts w:cs="Arial"/>
          <w:b/>
          <w:bCs/>
          <w:kern w:val="28"/>
          <w:sz w:val="32"/>
          <w:szCs w:val="32"/>
        </w:rPr>
      </w:pPr>
      <w:r w:rsidRPr="0049005D">
        <w:rPr>
          <w:rFonts w:cs="Arial"/>
          <w:b/>
          <w:bCs/>
          <w:kern w:val="28"/>
          <w:sz w:val="32"/>
          <w:szCs w:val="32"/>
        </w:rPr>
        <w:lastRenderedPageBreak/>
        <w:t xml:space="preserve"> </w:t>
      </w:r>
    </w:p>
    <w:p w:rsidR="00862C2F" w:rsidRPr="0049005D" w:rsidRDefault="00862C2F" w:rsidP="0049005D">
      <w:pPr>
        <w:jc w:val="center"/>
        <w:rPr>
          <w:rFonts w:cs="Arial"/>
          <w:b/>
          <w:bCs/>
          <w:kern w:val="32"/>
          <w:sz w:val="32"/>
          <w:szCs w:val="32"/>
        </w:rPr>
      </w:pPr>
      <w:r w:rsidRPr="0049005D">
        <w:rPr>
          <w:rFonts w:cs="Arial"/>
          <w:b/>
          <w:bCs/>
          <w:kern w:val="32"/>
          <w:sz w:val="32"/>
          <w:szCs w:val="32"/>
        </w:rPr>
        <w:t>Отчет</w:t>
      </w:r>
      <w:r w:rsidR="00BA283F" w:rsidRPr="0049005D">
        <w:rPr>
          <w:rFonts w:cs="Arial"/>
          <w:b/>
          <w:bCs/>
          <w:kern w:val="32"/>
          <w:sz w:val="32"/>
          <w:szCs w:val="32"/>
        </w:rPr>
        <w:t xml:space="preserve"> </w:t>
      </w:r>
      <w:r w:rsidRPr="0049005D">
        <w:rPr>
          <w:rFonts w:cs="Arial"/>
          <w:b/>
          <w:bCs/>
          <w:kern w:val="32"/>
          <w:sz w:val="32"/>
          <w:szCs w:val="32"/>
        </w:rPr>
        <w:t xml:space="preserve">об исполнении соглашения, заключаемого по результатам отбора исполнителя муниципальных услуг в социальной сфере в целях исполнения муниципального социального заказа на оказание в муниципальные услуги в социальной сфере, утвержденного органами местного самоуправления округа/района </w:t>
      </w:r>
    </w:p>
    <w:p w:rsidR="00862C2F" w:rsidRPr="00BA283F" w:rsidRDefault="00862C2F" w:rsidP="00BA283F">
      <w:r w:rsidRPr="00BA283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4892"/>
        <w:gridCol w:w="1779"/>
        <w:gridCol w:w="1107"/>
      </w:tblGrid>
      <w:tr w:rsidR="00862C2F" w:rsidRPr="00BA283F" w:rsidTr="0049005D">
        <w:trPr>
          <w:cantSplit/>
        </w:trPr>
        <w:tc>
          <w:tcPr>
            <w:tcW w:w="1985" w:type="dxa"/>
            <w:tcBorders>
              <w:top w:val="nil"/>
              <w:left w:val="nil"/>
              <w:bottom w:val="nil"/>
              <w:right w:val="nil"/>
            </w:tcBorders>
          </w:tcPr>
          <w:p w:rsidR="00862C2F" w:rsidRPr="00BA283F" w:rsidRDefault="00862C2F" w:rsidP="0049005D">
            <w:pPr>
              <w:pStyle w:val="Table0"/>
              <w:rPr>
                <w:rFonts w:eastAsia="Calibri"/>
              </w:rPr>
            </w:pPr>
          </w:p>
        </w:tc>
        <w:tc>
          <w:tcPr>
            <w:tcW w:w="4678" w:type="dxa"/>
            <w:tcBorders>
              <w:top w:val="nil"/>
              <w:left w:val="nil"/>
              <w:bottom w:val="nil"/>
              <w:right w:val="nil"/>
            </w:tcBorders>
          </w:tcPr>
          <w:p w:rsidR="00862C2F" w:rsidRPr="00BA283F" w:rsidRDefault="00862C2F" w:rsidP="0049005D">
            <w:pPr>
              <w:pStyle w:val="Table0"/>
              <w:rPr>
                <w:rFonts w:eastAsia="Calibri"/>
              </w:rPr>
            </w:pPr>
          </w:p>
        </w:tc>
        <w:tc>
          <w:tcPr>
            <w:tcW w:w="1701" w:type="dxa"/>
            <w:tcBorders>
              <w:top w:val="nil"/>
              <w:left w:val="nil"/>
              <w:bottom w:val="nil"/>
            </w:tcBorders>
          </w:tcPr>
          <w:p w:rsidR="00862C2F" w:rsidRPr="00BA283F" w:rsidRDefault="00862C2F" w:rsidP="0049005D">
            <w:pPr>
              <w:pStyle w:val="Table0"/>
              <w:rPr>
                <w:rFonts w:eastAsia="Calibri"/>
              </w:rPr>
            </w:pPr>
          </w:p>
        </w:tc>
        <w:tc>
          <w:tcPr>
            <w:tcW w:w="1058" w:type="dxa"/>
            <w:hideMark/>
          </w:tcPr>
          <w:p w:rsidR="00862C2F" w:rsidRPr="00BA283F" w:rsidRDefault="00862C2F" w:rsidP="0049005D">
            <w:pPr>
              <w:pStyle w:val="Table0"/>
              <w:rPr>
                <w:rFonts w:eastAsia="Calibri"/>
              </w:rPr>
            </w:pPr>
            <w:r w:rsidRPr="00BA283F">
              <w:rPr>
                <w:rFonts w:eastAsia="Calibri"/>
              </w:rPr>
              <w:t>КОДЫ</w:t>
            </w:r>
          </w:p>
        </w:tc>
      </w:tr>
      <w:tr w:rsidR="00862C2F" w:rsidRPr="00BA283F" w:rsidTr="0049005D">
        <w:trPr>
          <w:cantSplit/>
        </w:trPr>
        <w:tc>
          <w:tcPr>
            <w:tcW w:w="1985" w:type="dxa"/>
            <w:tcBorders>
              <w:top w:val="nil"/>
              <w:left w:val="nil"/>
              <w:bottom w:val="nil"/>
              <w:right w:val="nil"/>
            </w:tcBorders>
          </w:tcPr>
          <w:p w:rsidR="00862C2F" w:rsidRPr="00BA283F" w:rsidRDefault="00862C2F" w:rsidP="0049005D">
            <w:pPr>
              <w:pStyle w:val="Table"/>
              <w:rPr>
                <w:rFonts w:eastAsia="Calibri"/>
              </w:rPr>
            </w:pPr>
          </w:p>
        </w:tc>
        <w:tc>
          <w:tcPr>
            <w:tcW w:w="4678" w:type="dxa"/>
            <w:tcBorders>
              <w:top w:val="nil"/>
              <w:left w:val="nil"/>
              <w:bottom w:val="nil"/>
              <w:right w:val="nil"/>
            </w:tcBorders>
          </w:tcPr>
          <w:p w:rsidR="00862C2F" w:rsidRPr="00BA283F" w:rsidRDefault="00862C2F" w:rsidP="0049005D">
            <w:pPr>
              <w:pStyle w:val="Table"/>
              <w:rPr>
                <w:rFonts w:eastAsia="Calibri"/>
              </w:rPr>
            </w:pPr>
            <w:r w:rsidRPr="00BA283F">
              <w:rPr>
                <w:rFonts w:eastAsia="Calibri"/>
              </w:rPr>
              <w:t>на "___" _____________ 20___ г.</w:t>
            </w:r>
          </w:p>
        </w:tc>
        <w:tc>
          <w:tcPr>
            <w:tcW w:w="1701" w:type="dxa"/>
            <w:tcBorders>
              <w:top w:val="nil"/>
              <w:left w:val="nil"/>
              <w:bottom w:val="nil"/>
            </w:tcBorders>
            <w:hideMark/>
          </w:tcPr>
          <w:p w:rsidR="00862C2F" w:rsidRPr="00BA283F" w:rsidRDefault="00862C2F" w:rsidP="0049005D">
            <w:pPr>
              <w:pStyle w:val="Table"/>
              <w:rPr>
                <w:rFonts w:eastAsia="Calibri"/>
              </w:rPr>
            </w:pPr>
            <w:r w:rsidRPr="00BA283F">
              <w:rPr>
                <w:rFonts w:eastAsia="Calibri"/>
              </w:rPr>
              <w:t>Дата</w:t>
            </w:r>
          </w:p>
        </w:tc>
        <w:tc>
          <w:tcPr>
            <w:tcW w:w="1058" w:type="dxa"/>
          </w:tcPr>
          <w:p w:rsidR="00862C2F" w:rsidRPr="00BA283F" w:rsidRDefault="00862C2F" w:rsidP="0049005D">
            <w:pPr>
              <w:pStyle w:val="Table"/>
              <w:rPr>
                <w:rFonts w:eastAsia="Calibri"/>
              </w:rPr>
            </w:pPr>
          </w:p>
        </w:tc>
      </w:tr>
      <w:tr w:rsidR="00862C2F" w:rsidRPr="00BA283F" w:rsidTr="0049005D">
        <w:trPr>
          <w:cantSplit/>
        </w:trPr>
        <w:tc>
          <w:tcPr>
            <w:tcW w:w="1985" w:type="dxa"/>
            <w:tcBorders>
              <w:top w:val="nil"/>
              <w:left w:val="nil"/>
              <w:bottom w:val="nil"/>
              <w:right w:val="nil"/>
            </w:tcBorders>
          </w:tcPr>
          <w:p w:rsidR="00862C2F" w:rsidRPr="00BA283F" w:rsidRDefault="00862C2F" w:rsidP="0049005D">
            <w:pPr>
              <w:pStyle w:val="Table"/>
              <w:rPr>
                <w:rFonts w:eastAsia="Calibri"/>
              </w:rPr>
            </w:pPr>
            <w:r w:rsidRPr="00BA283F">
              <w:rPr>
                <w:rFonts w:eastAsia="Calibri"/>
              </w:rPr>
              <w:t xml:space="preserve">Наименование Исполнителя </w:t>
            </w:r>
          </w:p>
        </w:tc>
        <w:tc>
          <w:tcPr>
            <w:tcW w:w="4678" w:type="dxa"/>
            <w:tcBorders>
              <w:top w:val="nil"/>
              <w:left w:val="nil"/>
              <w:bottom w:val="single" w:sz="4" w:space="0" w:color="auto"/>
              <w:right w:val="nil"/>
            </w:tcBorders>
          </w:tcPr>
          <w:p w:rsidR="00862C2F" w:rsidRPr="00BA283F" w:rsidRDefault="00862C2F" w:rsidP="0049005D">
            <w:pPr>
              <w:pStyle w:val="Table"/>
              <w:rPr>
                <w:rFonts w:eastAsia="Calibri"/>
              </w:rPr>
            </w:pPr>
          </w:p>
        </w:tc>
        <w:tc>
          <w:tcPr>
            <w:tcW w:w="1701" w:type="dxa"/>
            <w:tcBorders>
              <w:top w:val="nil"/>
              <w:left w:val="nil"/>
              <w:bottom w:val="nil"/>
            </w:tcBorders>
          </w:tcPr>
          <w:p w:rsidR="00862C2F" w:rsidRPr="00BA283F" w:rsidRDefault="00862C2F" w:rsidP="0049005D">
            <w:pPr>
              <w:pStyle w:val="Table"/>
              <w:rPr>
                <w:rFonts w:eastAsia="Calibri"/>
              </w:rPr>
            </w:pPr>
            <w:r w:rsidRPr="00BA283F">
              <w:rPr>
                <w:rFonts w:eastAsia="Calibri"/>
              </w:rPr>
              <w:t>Код по сводному реестру</w:t>
            </w:r>
          </w:p>
        </w:tc>
        <w:tc>
          <w:tcPr>
            <w:tcW w:w="1058" w:type="dxa"/>
          </w:tcPr>
          <w:p w:rsidR="00862C2F" w:rsidRPr="00BA283F" w:rsidRDefault="00862C2F" w:rsidP="0049005D">
            <w:pPr>
              <w:pStyle w:val="Table"/>
              <w:rPr>
                <w:rFonts w:eastAsia="Calibri"/>
              </w:rPr>
            </w:pPr>
          </w:p>
        </w:tc>
      </w:tr>
      <w:tr w:rsidR="00862C2F" w:rsidRPr="00BA283F" w:rsidTr="0049005D">
        <w:trPr>
          <w:cantSplit/>
        </w:trPr>
        <w:tc>
          <w:tcPr>
            <w:tcW w:w="1985" w:type="dxa"/>
            <w:tcBorders>
              <w:top w:val="nil"/>
              <w:left w:val="nil"/>
              <w:bottom w:val="nil"/>
              <w:right w:val="nil"/>
            </w:tcBorders>
          </w:tcPr>
          <w:p w:rsidR="00862C2F" w:rsidRPr="00BA283F" w:rsidRDefault="00862C2F" w:rsidP="0049005D">
            <w:pPr>
              <w:pStyle w:val="Table"/>
              <w:rPr>
                <w:rFonts w:eastAsia="Calibri"/>
              </w:rPr>
            </w:pPr>
            <w:r w:rsidRPr="00BA283F">
              <w:rPr>
                <w:rFonts w:eastAsia="Calibri"/>
              </w:rPr>
              <w:t xml:space="preserve">Организационно-правовая форма Исполнителя </w:t>
            </w:r>
          </w:p>
        </w:tc>
        <w:tc>
          <w:tcPr>
            <w:tcW w:w="4678" w:type="dxa"/>
            <w:tcBorders>
              <w:top w:val="single" w:sz="4" w:space="0" w:color="auto"/>
              <w:left w:val="nil"/>
              <w:bottom w:val="single" w:sz="4" w:space="0" w:color="auto"/>
              <w:right w:val="nil"/>
            </w:tcBorders>
          </w:tcPr>
          <w:p w:rsidR="00862C2F" w:rsidRPr="00BA283F" w:rsidRDefault="00862C2F" w:rsidP="0049005D">
            <w:pPr>
              <w:pStyle w:val="Table"/>
              <w:rPr>
                <w:rFonts w:eastAsia="Calibri"/>
              </w:rPr>
            </w:pPr>
          </w:p>
        </w:tc>
        <w:tc>
          <w:tcPr>
            <w:tcW w:w="1701" w:type="dxa"/>
            <w:tcBorders>
              <w:top w:val="nil"/>
              <w:left w:val="nil"/>
              <w:bottom w:val="nil"/>
            </w:tcBorders>
          </w:tcPr>
          <w:p w:rsidR="00862C2F" w:rsidRPr="00BA283F" w:rsidRDefault="00862C2F" w:rsidP="0049005D">
            <w:pPr>
              <w:pStyle w:val="Table"/>
              <w:rPr>
                <w:rFonts w:eastAsia="Calibri"/>
              </w:rPr>
            </w:pPr>
            <w:r w:rsidRPr="00BA283F">
              <w:rPr>
                <w:rFonts w:eastAsia="Calibri"/>
              </w:rPr>
              <w:t>код по ОКОПФ</w:t>
            </w:r>
          </w:p>
        </w:tc>
        <w:tc>
          <w:tcPr>
            <w:tcW w:w="1058" w:type="dxa"/>
          </w:tcPr>
          <w:p w:rsidR="00862C2F" w:rsidRPr="00BA283F" w:rsidRDefault="00862C2F" w:rsidP="0049005D">
            <w:pPr>
              <w:pStyle w:val="Table"/>
              <w:rPr>
                <w:rFonts w:eastAsia="Calibri"/>
              </w:rPr>
            </w:pPr>
          </w:p>
        </w:tc>
      </w:tr>
      <w:tr w:rsidR="00862C2F" w:rsidRPr="00BA283F" w:rsidTr="0049005D">
        <w:trPr>
          <w:cantSplit/>
        </w:trPr>
        <w:tc>
          <w:tcPr>
            <w:tcW w:w="1985" w:type="dxa"/>
            <w:tcBorders>
              <w:top w:val="nil"/>
              <w:left w:val="nil"/>
              <w:bottom w:val="nil"/>
              <w:right w:val="nil"/>
            </w:tcBorders>
          </w:tcPr>
          <w:p w:rsidR="00862C2F" w:rsidRPr="00BA283F" w:rsidRDefault="00862C2F" w:rsidP="0049005D">
            <w:pPr>
              <w:pStyle w:val="Table"/>
              <w:rPr>
                <w:rFonts w:eastAsia="Calibri"/>
              </w:rPr>
            </w:pPr>
          </w:p>
        </w:tc>
        <w:tc>
          <w:tcPr>
            <w:tcW w:w="4678" w:type="dxa"/>
            <w:tcBorders>
              <w:top w:val="single" w:sz="4" w:space="0" w:color="auto"/>
              <w:left w:val="nil"/>
              <w:bottom w:val="nil"/>
              <w:right w:val="nil"/>
            </w:tcBorders>
          </w:tcPr>
          <w:p w:rsidR="00862C2F" w:rsidRPr="00BA283F" w:rsidRDefault="00862C2F" w:rsidP="0049005D">
            <w:pPr>
              <w:pStyle w:val="Table"/>
              <w:rPr>
                <w:rFonts w:eastAsia="Calibri"/>
              </w:rPr>
            </w:pPr>
          </w:p>
        </w:tc>
        <w:tc>
          <w:tcPr>
            <w:tcW w:w="1701" w:type="dxa"/>
            <w:tcBorders>
              <w:top w:val="nil"/>
              <w:left w:val="nil"/>
              <w:bottom w:val="nil"/>
            </w:tcBorders>
            <w:hideMark/>
          </w:tcPr>
          <w:p w:rsidR="00862C2F" w:rsidRPr="00BA283F" w:rsidRDefault="00862C2F" w:rsidP="0049005D">
            <w:pPr>
              <w:pStyle w:val="Table"/>
              <w:rPr>
                <w:rFonts w:eastAsia="Calibri"/>
              </w:rPr>
            </w:pPr>
            <w:r w:rsidRPr="00BA283F">
              <w:rPr>
                <w:rFonts w:eastAsia="Calibri"/>
              </w:rPr>
              <w:t>по ОКПО</w:t>
            </w:r>
          </w:p>
        </w:tc>
        <w:tc>
          <w:tcPr>
            <w:tcW w:w="1058" w:type="dxa"/>
          </w:tcPr>
          <w:p w:rsidR="00862C2F" w:rsidRPr="00BA283F" w:rsidRDefault="00862C2F" w:rsidP="0049005D">
            <w:pPr>
              <w:pStyle w:val="Table"/>
              <w:rPr>
                <w:rFonts w:eastAsia="Calibri"/>
              </w:rPr>
            </w:pPr>
          </w:p>
        </w:tc>
      </w:tr>
      <w:tr w:rsidR="00862C2F" w:rsidRPr="00BA283F" w:rsidTr="0049005D">
        <w:trPr>
          <w:cantSplit/>
        </w:trPr>
        <w:tc>
          <w:tcPr>
            <w:tcW w:w="1985" w:type="dxa"/>
            <w:tcBorders>
              <w:top w:val="nil"/>
              <w:left w:val="nil"/>
              <w:bottom w:val="nil"/>
              <w:right w:val="nil"/>
            </w:tcBorders>
            <w:hideMark/>
          </w:tcPr>
          <w:p w:rsidR="00862C2F" w:rsidRPr="00BA283F" w:rsidRDefault="00862C2F" w:rsidP="0049005D">
            <w:pPr>
              <w:pStyle w:val="Table"/>
              <w:rPr>
                <w:rFonts w:eastAsia="Calibri"/>
              </w:rPr>
            </w:pPr>
            <w:r w:rsidRPr="00BA283F">
              <w:rPr>
                <w:rFonts w:eastAsia="Calibri"/>
              </w:rPr>
              <w:t>Уполномоченный орган</w:t>
            </w:r>
          </w:p>
        </w:tc>
        <w:tc>
          <w:tcPr>
            <w:tcW w:w="4678" w:type="dxa"/>
            <w:tcBorders>
              <w:top w:val="nil"/>
              <w:left w:val="nil"/>
              <w:bottom w:val="single" w:sz="4" w:space="0" w:color="auto"/>
              <w:right w:val="nil"/>
            </w:tcBorders>
          </w:tcPr>
          <w:p w:rsidR="00862C2F" w:rsidRPr="00BA283F" w:rsidRDefault="00862C2F" w:rsidP="0049005D">
            <w:pPr>
              <w:pStyle w:val="Table"/>
              <w:rPr>
                <w:rFonts w:eastAsia="Calibri"/>
              </w:rPr>
            </w:pPr>
          </w:p>
        </w:tc>
        <w:tc>
          <w:tcPr>
            <w:tcW w:w="1701" w:type="dxa"/>
            <w:tcBorders>
              <w:top w:val="nil"/>
              <w:left w:val="nil"/>
              <w:bottom w:val="nil"/>
            </w:tcBorders>
            <w:hideMark/>
          </w:tcPr>
          <w:p w:rsidR="00862C2F" w:rsidRPr="00BA283F" w:rsidRDefault="00862C2F" w:rsidP="0049005D">
            <w:pPr>
              <w:pStyle w:val="Table"/>
              <w:rPr>
                <w:rFonts w:eastAsia="Calibri"/>
              </w:rPr>
            </w:pPr>
            <w:r w:rsidRPr="00BA283F">
              <w:rPr>
                <w:rFonts w:eastAsia="Calibri"/>
              </w:rPr>
              <w:t>глава БК</w:t>
            </w:r>
          </w:p>
        </w:tc>
        <w:tc>
          <w:tcPr>
            <w:tcW w:w="1058" w:type="dxa"/>
          </w:tcPr>
          <w:p w:rsidR="00862C2F" w:rsidRPr="00BA283F" w:rsidRDefault="00862C2F" w:rsidP="0049005D">
            <w:pPr>
              <w:pStyle w:val="Table"/>
              <w:rPr>
                <w:rFonts w:eastAsia="Calibri"/>
              </w:rPr>
            </w:pPr>
          </w:p>
        </w:tc>
      </w:tr>
      <w:tr w:rsidR="00862C2F" w:rsidRPr="00BA283F" w:rsidTr="0049005D">
        <w:trPr>
          <w:cantSplit/>
        </w:trPr>
        <w:tc>
          <w:tcPr>
            <w:tcW w:w="1985" w:type="dxa"/>
            <w:tcBorders>
              <w:top w:val="nil"/>
              <w:left w:val="nil"/>
              <w:bottom w:val="nil"/>
              <w:right w:val="nil"/>
            </w:tcBorders>
          </w:tcPr>
          <w:p w:rsidR="00862C2F" w:rsidRPr="00BA283F" w:rsidRDefault="00862C2F" w:rsidP="0049005D">
            <w:pPr>
              <w:pStyle w:val="Table"/>
              <w:rPr>
                <w:rFonts w:eastAsia="Calibri"/>
              </w:rPr>
            </w:pPr>
          </w:p>
        </w:tc>
        <w:tc>
          <w:tcPr>
            <w:tcW w:w="4678" w:type="dxa"/>
            <w:tcBorders>
              <w:top w:val="single" w:sz="4" w:space="0" w:color="auto"/>
              <w:left w:val="nil"/>
              <w:bottom w:val="nil"/>
              <w:right w:val="nil"/>
            </w:tcBorders>
          </w:tcPr>
          <w:p w:rsidR="00862C2F" w:rsidRPr="00BA283F" w:rsidRDefault="00862C2F" w:rsidP="0049005D">
            <w:pPr>
              <w:pStyle w:val="Table"/>
              <w:rPr>
                <w:rFonts w:eastAsia="Calibri"/>
              </w:rPr>
            </w:pPr>
            <w:r w:rsidRPr="00BA283F">
              <w:rPr>
                <w:rFonts w:eastAsia="Calibri"/>
              </w:rPr>
              <w:t>(указывается полное наименование уполномоченного органа)</w:t>
            </w:r>
          </w:p>
        </w:tc>
        <w:tc>
          <w:tcPr>
            <w:tcW w:w="1701" w:type="dxa"/>
            <w:tcBorders>
              <w:top w:val="nil"/>
              <w:left w:val="nil"/>
              <w:bottom w:val="nil"/>
            </w:tcBorders>
          </w:tcPr>
          <w:p w:rsidR="00862C2F" w:rsidRPr="00BA283F" w:rsidRDefault="00862C2F" w:rsidP="0049005D">
            <w:pPr>
              <w:pStyle w:val="Table"/>
              <w:rPr>
                <w:rFonts w:eastAsia="Calibri"/>
              </w:rPr>
            </w:pPr>
          </w:p>
        </w:tc>
        <w:tc>
          <w:tcPr>
            <w:tcW w:w="1058" w:type="dxa"/>
          </w:tcPr>
          <w:p w:rsidR="00862C2F" w:rsidRPr="00BA283F" w:rsidRDefault="00862C2F" w:rsidP="0049005D">
            <w:pPr>
              <w:pStyle w:val="Table"/>
              <w:rPr>
                <w:rFonts w:eastAsia="Calibri"/>
              </w:rPr>
            </w:pPr>
          </w:p>
        </w:tc>
      </w:tr>
    </w:tbl>
    <w:p w:rsidR="00862C2F" w:rsidRDefault="00862C2F" w:rsidP="00BA283F">
      <w:pPr>
        <w:rPr>
          <w:rFonts w:eastAsia="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4892"/>
        <w:gridCol w:w="1779"/>
        <w:gridCol w:w="1107"/>
      </w:tblGrid>
      <w:tr w:rsidR="00862C2F" w:rsidRPr="00BA283F" w:rsidTr="0049005D">
        <w:trPr>
          <w:cantSplit/>
        </w:trPr>
        <w:tc>
          <w:tcPr>
            <w:tcW w:w="1985" w:type="dxa"/>
            <w:tcBorders>
              <w:top w:val="nil"/>
              <w:left w:val="nil"/>
              <w:bottom w:val="nil"/>
              <w:right w:val="nil"/>
            </w:tcBorders>
            <w:hideMark/>
          </w:tcPr>
          <w:p w:rsidR="00862C2F" w:rsidRPr="00BA283F" w:rsidRDefault="00862C2F" w:rsidP="0049005D">
            <w:pPr>
              <w:pStyle w:val="Table0"/>
              <w:rPr>
                <w:rFonts w:eastAsia="Calibri"/>
              </w:rPr>
            </w:pPr>
            <w:r w:rsidRPr="00BA283F">
              <w:rPr>
                <w:rFonts w:eastAsia="Calibri"/>
              </w:rPr>
              <w:t>Направление деятельности</w:t>
            </w:r>
          </w:p>
        </w:tc>
        <w:tc>
          <w:tcPr>
            <w:tcW w:w="4678" w:type="dxa"/>
            <w:tcBorders>
              <w:top w:val="nil"/>
              <w:left w:val="nil"/>
              <w:bottom w:val="single" w:sz="4" w:space="0" w:color="auto"/>
              <w:right w:val="nil"/>
            </w:tcBorders>
          </w:tcPr>
          <w:p w:rsidR="00862C2F" w:rsidRPr="00BA283F" w:rsidRDefault="00862C2F" w:rsidP="0049005D">
            <w:pPr>
              <w:pStyle w:val="Table0"/>
              <w:rPr>
                <w:rFonts w:eastAsia="Calibri"/>
              </w:rPr>
            </w:pPr>
          </w:p>
        </w:tc>
        <w:tc>
          <w:tcPr>
            <w:tcW w:w="1701" w:type="dxa"/>
            <w:tcBorders>
              <w:top w:val="nil"/>
              <w:left w:val="nil"/>
              <w:bottom w:val="nil"/>
            </w:tcBorders>
          </w:tcPr>
          <w:p w:rsidR="00862C2F" w:rsidRPr="00BA283F" w:rsidRDefault="00862C2F" w:rsidP="0049005D">
            <w:pPr>
              <w:pStyle w:val="Table0"/>
              <w:rPr>
                <w:rFonts w:eastAsia="Calibri"/>
              </w:rPr>
            </w:pPr>
          </w:p>
        </w:tc>
        <w:tc>
          <w:tcPr>
            <w:tcW w:w="1058" w:type="dxa"/>
          </w:tcPr>
          <w:p w:rsidR="00862C2F" w:rsidRPr="00BA283F" w:rsidRDefault="00862C2F" w:rsidP="0049005D">
            <w:pPr>
              <w:pStyle w:val="Table0"/>
              <w:rPr>
                <w:rFonts w:eastAsia="Calibri"/>
              </w:rPr>
            </w:pPr>
          </w:p>
        </w:tc>
      </w:tr>
      <w:tr w:rsidR="00862C2F" w:rsidRPr="00BA283F" w:rsidTr="0049005D">
        <w:trPr>
          <w:cantSplit/>
        </w:trPr>
        <w:tc>
          <w:tcPr>
            <w:tcW w:w="1985" w:type="dxa"/>
            <w:tcBorders>
              <w:top w:val="nil"/>
              <w:left w:val="nil"/>
              <w:bottom w:val="nil"/>
              <w:right w:val="nil"/>
            </w:tcBorders>
            <w:hideMark/>
          </w:tcPr>
          <w:p w:rsidR="00862C2F" w:rsidRPr="00BA283F" w:rsidRDefault="00862C2F" w:rsidP="0049005D">
            <w:pPr>
              <w:pStyle w:val="Table"/>
              <w:rPr>
                <w:rFonts w:eastAsia="Calibri"/>
              </w:rPr>
            </w:pPr>
            <w:r w:rsidRPr="00BA283F">
              <w:rPr>
                <w:rFonts w:eastAsia="Calibri"/>
              </w:rPr>
              <w:t>Периодичность</w:t>
            </w:r>
          </w:p>
        </w:tc>
        <w:tc>
          <w:tcPr>
            <w:tcW w:w="4678" w:type="dxa"/>
            <w:tcBorders>
              <w:top w:val="single" w:sz="4" w:space="0" w:color="auto"/>
              <w:left w:val="nil"/>
              <w:bottom w:val="single" w:sz="4" w:space="0" w:color="auto"/>
              <w:right w:val="nil"/>
            </w:tcBorders>
          </w:tcPr>
          <w:p w:rsidR="00862C2F" w:rsidRPr="00BA283F" w:rsidRDefault="00862C2F" w:rsidP="0049005D">
            <w:pPr>
              <w:pStyle w:val="Table"/>
              <w:rPr>
                <w:rFonts w:eastAsia="Calibri"/>
              </w:rPr>
            </w:pPr>
          </w:p>
        </w:tc>
        <w:tc>
          <w:tcPr>
            <w:tcW w:w="1701" w:type="dxa"/>
            <w:tcBorders>
              <w:top w:val="nil"/>
              <w:left w:val="nil"/>
              <w:bottom w:val="nil"/>
            </w:tcBorders>
          </w:tcPr>
          <w:p w:rsidR="00862C2F" w:rsidRPr="00BA283F" w:rsidRDefault="00862C2F" w:rsidP="0049005D">
            <w:pPr>
              <w:pStyle w:val="Table"/>
              <w:rPr>
                <w:rFonts w:eastAsia="Calibri"/>
              </w:rPr>
            </w:pPr>
          </w:p>
        </w:tc>
        <w:tc>
          <w:tcPr>
            <w:tcW w:w="1058" w:type="dxa"/>
          </w:tcPr>
          <w:p w:rsidR="00862C2F" w:rsidRPr="00BA283F" w:rsidRDefault="00862C2F" w:rsidP="0049005D">
            <w:pPr>
              <w:pStyle w:val="Table"/>
              <w:rPr>
                <w:rFonts w:eastAsia="Calibri"/>
              </w:rPr>
            </w:pPr>
          </w:p>
        </w:tc>
      </w:tr>
    </w:tbl>
    <w:p w:rsidR="00862C2F" w:rsidRPr="00BA283F" w:rsidRDefault="00862C2F" w:rsidP="00BA283F">
      <w:r w:rsidRPr="00BA283F">
        <w:t xml:space="preserve">Сведения о фактических показателях, характеризующих объем и качество оказания муниципальной услуги (муниципальных услуг, составляющих укрупненную муниципальную услугу) на «___» ________20____ год </w:t>
      </w:r>
    </w:p>
    <w:p w:rsidR="00862C2F" w:rsidRPr="00BA283F" w:rsidRDefault="00862C2F" w:rsidP="00BA283F">
      <w:r w:rsidRPr="00BA283F">
        <w:t xml:space="preserve"> </w:t>
      </w:r>
    </w:p>
    <w:p w:rsidR="00862C2F" w:rsidRPr="00BA283F" w:rsidRDefault="00862C2F" w:rsidP="00BA283F">
      <w:r w:rsidRPr="00BA283F">
        <w:t xml:space="preserve">Наименование укрупненной муниципальной услуги </w:t>
      </w:r>
    </w:p>
    <w:p w:rsidR="00862C2F" w:rsidRDefault="00862C2F" w:rsidP="00BA283F">
      <w:r w:rsidRPr="00BA283F">
        <w:t xml:space="preserve">___________________________ </w:t>
      </w:r>
    </w:p>
    <w:p w:rsidR="00862C2F" w:rsidRPr="00BA283F" w:rsidRDefault="00862C2F" w:rsidP="00BA283F"/>
    <w:tbl>
      <w:tblPr>
        <w:tblStyle w:val="TableGrid"/>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54"/>
        <w:gridCol w:w="429"/>
        <w:gridCol w:w="474"/>
        <w:gridCol w:w="588"/>
        <w:gridCol w:w="424"/>
        <w:gridCol w:w="347"/>
        <w:gridCol w:w="463"/>
        <w:gridCol w:w="553"/>
        <w:gridCol w:w="553"/>
        <w:gridCol w:w="463"/>
        <w:gridCol w:w="372"/>
        <w:gridCol w:w="372"/>
        <w:gridCol w:w="553"/>
        <w:gridCol w:w="643"/>
        <w:gridCol w:w="824"/>
        <w:gridCol w:w="824"/>
        <w:gridCol w:w="282"/>
        <w:gridCol w:w="263"/>
      </w:tblGrid>
      <w:tr w:rsidR="00862C2F" w:rsidRPr="00BA283F" w:rsidTr="006A1F61">
        <w:trPr>
          <w:trHeight w:val="970"/>
        </w:trPr>
        <w:tc>
          <w:tcPr>
            <w:tcW w:w="875" w:type="dxa"/>
            <w:vMerge w:val="restart"/>
          </w:tcPr>
          <w:p w:rsidR="00862C2F" w:rsidRPr="00BA283F" w:rsidRDefault="00862C2F" w:rsidP="008E5CF0">
            <w:pPr>
              <w:pStyle w:val="Table0"/>
            </w:pPr>
            <w:r w:rsidRPr="00BA283F">
              <w:t xml:space="preserve">Уникальный номер </w:t>
            </w:r>
          </w:p>
          <w:p w:rsidR="00862C2F" w:rsidRPr="00BA283F" w:rsidRDefault="00862C2F" w:rsidP="008E5CF0">
            <w:pPr>
              <w:pStyle w:val="Table0"/>
            </w:pPr>
            <w:r w:rsidRPr="00BA283F">
              <w:t xml:space="preserve">реестровой записи </w:t>
            </w:r>
          </w:p>
        </w:tc>
        <w:tc>
          <w:tcPr>
            <w:tcW w:w="1009" w:type="dxa"/>
            <w:vMerge w:val="restart"/>
          </w:tcPr>
          <w:p w:rsidR="00862C2F" w:rsidRPr="00BA283F" w:rsidRDefault="00862C2F" w:rsidP="008E5CF0">
            <w:pPr>
              <w:pStyle w:val="Table0"/>
            </w:pPr>
            <w:r w:rsidRPr="00BA283F">
              <w:t xml:space="preserve">Наименование Услуги </w:t>
            </w:r>
          </w:p>
          <w:p w:rsidR="00862C2F" w:rsidRPr="00BA283F" w:rsidRDefault="00862C2F" w:rsidP="008E5CF0">
            <w:pPr>
              <w:pStyle w:val="Table0"/>
            </w:pPr>
            <w:r w:rsidRPr="00BA283F">
              <w:t xml:space="preserve">(Услуг) </w:t>
            </w:r>
          </w:p>
        </w:tc>
        <w:tc>
          <w:tcPr>
            <w:tcW w:w="656" w:type="dxa"/>
            <w:vMerge w:val="restart"/>
          </w:tcPr>
          <w:p w:rsidR="00862C2F" w:rsidRPr="00BA283F" w:rsidRDefault="00862C2F" w:rsidP="008E5CF0">
            <w:pPr>
              <w:pStyle w:val="Table0"/>
            </w:pPr>
            <w:r w:rsidRPr="00BA283F">
              <w:t xml:space="preserve">Условия </w:t>
            </w:r>
          </w:p>
          <w:p w:rsidR="00862C2F" w:rsidRPr="00BA283F" w:rsidRDefault="00862C2F" w:rsidP="008E5CF0">
            <w:pPr>
              <w:pStyle w:val="Table0"/>
            </w:pPr>
            <w:r w:rsidRPr="00BA283F">
              <w:t xml:space="preserve">(формы) оказания Услуги </w:t>
            </w:r>
          </w:p>
          <w:p w:rsidR="00862C2F" w:rsidRPr="00BA283F" w:rsidRDefault="00862C2F" w:rsidP="008E5CF0">
            <w:pPr>
              <w:pStyle w:val="Table0"/>
            </w:pPr>
            <w:r w:rsidRPr="00BA283F">
              <w:t>(Ус</w:t>
            </w:r>
            <w:r w:rsidRPr="00BA283F">
              <w:lastRenderedPageBreak/>
              <w:t xml:space="preserve">луг) </w:t>
            </w:r>
          </w:p>
        </w:tc>
        <w:tc>
          <w:tcPr>
            <w:tcW w:w="726" w:type="dxa"/>
            <w:vMerge w:val="restart"/>
          </w:tcPr>
          <w:p w:rsidR="00862C2F" w:rsidRPr="00BA283F" w:rsidRDefault="00862C2F" w:rsidP="008E5CF0">
            <w:pPr>
              <w:pStyle w:val="Table0"/>
            </w:pPr>
            <w:r w:rsidRPr="00BA283F">
              <w:lastRenderedPageBreak/>
              <w:t xml:space="preserve">Категории </w:t>
            </w:r>
          </w:p>
          <w:p w:rsidR="00862C2F" w:rsidRPr="00BA283F" w:rsidRDefault="00862C2F" w:rsidP="008E5CF0">
            <w:pPr>
              <w:pStyle w:val="Table0"/>
            </w:pPr>
            <w:r w:rsidRPr="00BA283F">
              <w:t>потре-</w:t>
            </w:r>
          </w:p>
          <w:p w:rsidR="00862C2F" w:rsidRPr="00BA283F" w:rsidRDefault="00862C2F" w:rsidP="008E5CF0">
            <w:pPr>
              <w:pStyle w:val="Table0"/>
            </w:pPr>
            <w:r w:rsidRPr="00BA283F">
              <w:t>бителей</w:t>
            </w:r>
            <w:r w:rsidR="00BA283F">
              <w:t xml:space="preserve"> </w:t>
            </w:r>
            <w:r w:rsidRPr="00BA283F">
              <w:t xml:space="preserve">услуги </w:t>
            </w:r>
          </w:p>
          <w:p w:rsidR="00862C2F" w:rsidRPr="00BA283F" w:rsidRDefault="008E5CF0" w:rsidP="008E5CF0">
            <w:pPr>
              <w:pStyle w:val="Table0"/>
            </w:pPr>
            <w:r>
              <w:t>(Услуг)</w:t>
            </w:r>
            <w:r w:rsidR="00862C2F" w:rsidRPr="00BA283F">
              <w:t xml:space="preserve"> </w:t>
            </w:r>
          </w:p>
        </w:tc>
        <w:tc>
          <w:tcPr>
            <w:tcW w:w="906" w:type="dxa"/>
            <w:vMerge w:val="restart"/>
            <w:vAlign w:val="center"/>
          </w:tcPr>
          <w:p w:rsidR="00862C2F" w:rsidRPr="00BA283F" w:rsidRDefault="00862C2F" w:rsidP="008E5CF0">
            <w:pPr>
              <w:pStyle w:val="Table0"/>
            </w:pPr>
            <w:r w:rsidRPr="00BA283F">
              <w:t xml:space="preserve">Год определения </w:t>
            </w:r>
          </w:p>
          <w:p w:rsidR="00862C2F" w:rsidRPr="00BA283F" w:rsidRDefault="00862C2F" w:rsidP="008E5CF0">
            <w:pPr>
              <w:pStyle w:val="Table0"/>
            </w:pPr>
            <w:r w:rsidRPr="00BA283F">
              <w:t xml:space="preserve">исполнителя услуг </w:t>
            </w:r>
          </w:p>
        </w:tc>
        <w:tc>
          <w:tcPr>
            <w:tcW w:w="649" w:type="dxa"/>
            <w:vMerge w:val="restart"/>
          </w:tcPr>
          <w:p w:rsidR="00862C2F" w:rsidRPr="00BA283F" w:rsidRDefault="00862C2F" w:rsidP="008E5CF0">
            <w:pPr>
              <w:pStyle w:val="Table0"/>
            </w:pPr>
            <w:r w:rsidRPr="00BA283F">
              <w:t xml:space="preserve">Место оказания услуги </w:t>
            </w:r>
          </w:p>
          <w:p w:rsidR="00862C2F" w:rsidRPr="00BA283F" w:rsidRDefault="00862C2F" w:rsidP="008E5CF0">
            <w:pPr>
              <w:pStyle w:val="Table0"/>
            </w:pPr>
            <w:r w:rsidRPr="00BA283F">
              <w:t xml:space="preserve">(Услуг) </w:t>
            </w:r>
          </w:p>
        </w:tc>
        <w:tc>
          <w:tcPr>
            <w:tcW w:w="2086" w:type="dxa"/>
            <w:gridSpan w:val="3"/>
          </w:tcPr>
          <w:p w:rsidR="00862C2F" w:rsidRPr="00BA283F" w:rsidRDefault="00862C2F" w:rsidP="008E5CF0">
            <w:pPr>
              <w:pStyle w:val="Table0"/>
            </w:pPr>
            <w:r w:rsidRPr="00BA283F">
              <w:t xml:space="preserve">Показатель, характеризующий качество оказания </w:t>
            </w:r>
          </w:p>
          <w:p w:rsidR="00862C2F" w:rsidRPr="00BA283F" w:rsidRDefault="00862C2F" w:rsidP="008E5CF0">
            <w:pPr>
              <w:pStyle w:val="Table0"/>
            </w:pPr>
            <w:r w:rsidRPr="00BA283F">
              <w:t xml:space="preserve">Услуги (Услуг) </w:t>
            </w:r>
          </w:p>
        </w:tc>
        <w:tc>
          <w:tcPr>
            <w:tcW w:w="851" w:type="dxa"/>
            <w:vMerge w:val="restart"/>
          </w:tcPr>
          <w:p w:rsidR="00862C2F" w:rsidRPr="00BA283F" w:rsidRDefault="00862C2F" w:rsidP="008E5CF0">
            <w:pPr>
              <w:pStyle w:val="Table0"/>
            </w:pPr>
            <w:r w:rsidRPr="00BA283F">
              <w:t xml:space="preserve">Значение фактического </w:t>
            </w:r>
          </w:p>
          <w:p w:rsidR="00862C2F" w:rsidRPr="00BA283F" w:rsidRDefault="00862C2F" w:rsidP="008E5CF0">
            <w:pPr>
              <w:pStyle w:val="Table0"/>
            </w:pPr>
            <w:r w:rsidRPr="00BA283F">
              <w:t>показателя, характе-</w:t>
            </w:r>
          </w:p>
          <w:p w:rsidR="00862C2F" w:rsidRPr="00BA283F" w:rsidRDefault="00862C2F" w:rsidP="008E5CF0">
            <w:pPr>
              <w:pStyle w:val="Table"/>
            </w:pPr>
            <w:r w:rsidRPr="00BA283F">
              <w:t>ризующе</w:t>
            </w:r>
            <w:r w:rsidRPr="00BA283F">
              <w:lastRenderedPageBreak/>
              <w:t xml:space="preserve">го качество </w:t>
            </w:r>
          </w:p>
          <w:p w:rsidR="00862C2F" w:rsidRPr="00BA283F" w:rsidRDefault="00862C2F" w:rsidP="008E5CF0">
            <w:pPr>
              <w:pStyle w:val="Table"/>
            </w:pPr>
            <w:r w:rsidRPr="00BA283F">
              <w:t xml:space="preserve">оказания Услуги </w:t>
            </w:r>
          </w:p>
          <w:p w:rsidR="00862C2F" w:rsidRPr="00BA283F" w:rsidRDefault="00862C2F" w:rsidP="008E5CF0">
            <w:pPr>
              <w:pStyle w:val="Table"/>
            </w:pPr>
            <w:r w:rsidRPr="00BA283F">
              <w:t xml:space="preserve">(Услуг) </w:t>
            </w:r>
          </w:p>
        </w:tc>
        <w:tc>
          <w:tcPr>
            <w:tcW w:w="709" w:type="dxa"/>
            <w:vMerge w:val="restart"/>
          </w:tcPr>
          <w:p w:rsidR="00862C2F" w:rsidRPr="00BA283F" w:rsidRDefault="00862C2F" w:rsidP="008E5CF0">
            <w:pPr>
              <w:pStyle w:val="Table"/>
            </w:pPr>
            <w:r w:rsidRPr="00BA283F">
              <w:lastRenderedPageBreak/>
              <w:t xml:space="preserve">Фактическое </w:t>
            </w:r>
          </w:p>
          <w:p w:rsidR="00862C2F" w:rsidRPr="00BA283F" w:rsidRDefault="00862C2F" w:rsidP="008E5CF0">
            <w:pPr>
              <w:pStyle w:val="Table"/>
            </w:pPr>
            <w:r w:rsidRPr="00BA283F">
              <w:t>откло-</w:t>
            </w:r>
          </w:p>
          <w:p w:rsidR="00862C2F" w:rsidRPr="00BA283F" w:rsidRDefault="00862C2F" w:rsidP="008E5CF0">
            <w:pPr>
              <w:pStyle w:val="Table"/>
            </w:pPr>
            <w:r w:rsidRPr="00BA283F">
              <w:t>нение</w:t>
            </w:r>
            <w:r w:rsidR="00BA283F">
              <w:t xml:space="preserve"> </w:t>
            </w:r>
          </w:p>
          <w:p w:rsidR="00862C2F" w:rsidRPr="00BA283F" w:rsidRDefault="00862C2F" w:rsidP="008E5CF0">
            <w:pPr>
              <w:pStyle w:val="Table"/>
            </w:pPr>
            <w:r w:rsidRPr="00BA283F">
              <w:t>от показателя, ха-</w:t>
            </w:r>
          </w:p>
          <w:p w:rsidR="00862C2F" w:rsidRPr="00BA283F" w:rsidRDefault="00862C2F" w:rsidP="008E5CF0">
            <w:pPr>
              <w:pStyle w:val="Table"/>
            </w:pPr>
            <w:r w:rsidRPr="00BA283F">
              <w:t>рак</w:t>
            </w:r>
            <w:r w:rsidRPr="00BA283F">
              <w:lastRenderedPageBreak/>
              <w:t>тери-</w:t>
            </w:r>
          </w:p>
          <w:p w:rsidR="00862C2F" w:rsidRPr="00BA283F" w:rsidRDefault="00862C2F" w:rsidP="008E5CF0">
            <w:pPr>
              <w:pStyle w:val="Table"/>
            </w:pPr>
            <w:r w:rsidRPr="00BA283F">
              <w:t xml:space="preserve">зующего качество </w:t>
            </w:r>
          </w:p>
          <w:p w:rsidR="00862C2F" w:rsidRPr="00BA283F" w:rsidRDefault="00862C2F" w:rsidP="008E5CF0">
            <w:pPr>
              <w:pStyle w:val="Table"/>
            </w:pPr>
            <w:r w:rsidRPr="00BA283F">
              <w:t xml:space="preserve">оказания Услуги </w:t>
            </w:r>
          </w:p>
          <w:p w:rsidR="00862C2F" w:rsidRPr="00BA283F" w:rsidRDefault="00862C2F" w:rsidP="008E5CF0">
            <w:pPr>
              <w:pStyle w:val="Table"/>
            </w:pPr>
            <w:r w:rsidRPr="00BA283F">
              <w:t xml:space="preserve">(Услуг) </w:t>
            </w:r>
          </w:p>
        </w:tc>
        <w:tc>
          <w:tcPr>
            <w:tcW w:w="1984" w:type="dxa"/>
            <w:gridSpan w:val="3"/>
          </w:tcPr>
          <w:p w:rsidR="00862C2F" w:rsidRPr="00BA283F" w:rsidRDefault="00862C2F" w:rsidP="008E5CF0">
            <w:pPr>
              <w:pStyle w:val="Table"/>
            </w:pPr>
            <w:r w:rsidRPr="00BA283F">
              <w:lastRenderedPageBreak/>
              <w:t xml:space="preserve">Показатель, характеризующий объем оказания Услуги (Услуг) </w:t>
            </w:r>
          </w:p>
        </w:tc>
        <w:tc>
          <w:tcPr>
            <w:tcW w:w="992" w:type="dxa"/>
            <w:vMerge w:val="restart"/>
          </w:tcPr>
          <w:p w:rsidR="008E5CF0" w:rsidRDefault="00862C2F" w:rsidP="008E5CF0">
            <w:pPr>
              <w:pStyle w:val="Table"/>
            </w:pPr>
            <w:r w:rsidRPr="00BA283F">
              <w:rPr>
                <w:rFonts w:eastAsia="Calibri"/>
                <w:noProof/>
              </w:rPr>
              <mc:AlternateContent>
                <mc:Choice Requires="wpg">
                  <w:drawing>
                    <wp:inline distT="0" distB="0" distL="0" distR="0" wp14:anchorId="6FD0A471" wp14:editId="32417744">
                      <wp:extent cx="367586" cy="1565298"/>
                      <wp:effectExtent l="0" t="0" r="0" b="0"/>
                      <wp:docPr id="84304" name="Group 103685"/>
                      <wp:cNvGraphicFramePr/>
                      <a:graphic xmlns:a="http://schemas.openxmlformats.org/drawingml/2006/main">
                        <a:graphicData uri="http://schemas.microsoft.com/office/word/2010/wordprocessingGroup">
                          <wpg:wgp>
                            <wpg:cNvGrpSpPr/>
                            <wpg:grpSpPr>
                              <a:xfrm>
                                <a:off x="0" y="0"/>
                                <a:ext cx="367586" cy="1565298"/>
                                <a:chOff x="0" y="0"/>
                                <a:chExt cx="367586" cy="1565298"/>
                              </a:xfrm>
                            </wpg:grpSpPr>
                            <wps:wsp>
                              <wps:cNvPr id="84305" name="Rectangle 6884"/>
                              <wps:cNvSpPr/>
                              <wps:spPr>
                                <a:xfrm rot="-5399999">
                                  <a:off x="-965726" y="449179"/>
                                  <a:ext cx="2081846" cy="150392"/>
                                </a:xfrm>
                                <a:prstGeom prst="rect">
                                  <a:avLst/>
                                </a:prstGeom>
                                <a:ln>
                                  <a:noFill/>
                                </a:ln>
                              </wps:spPr>
                              <wps:txbx>
                                <w:txbxContent>
                                  <w:p w:rsidR="00CE3093" w:rsidRDefault="00CE3093" w:rsidP="00862C2F">
                                    <w:pPr>
                                      <w:spacing w:after="160" w:line="259" w:lineRule="auto"/>
                                      <w:ind w:firstLine="0"/>
                                      <w:jc w:val="left"/>
                                    </w:pPr>
                                    <w:r>
                                      <w:rPr>
                                        <w:sz w:val="16"/>
                                      </w:rPr>
                                      <w:t xml:space="preserve">Значение фактического показателя, </w:t>
                                    </w:r>
                                  </w:p>
                                </w:txbxContent>
                              </wps:txbx>
                              <wps:bodyPr horzOverflow="overflow" vert="horz" lIns="0" tIns="0" rIns="0" bIns="0" rtlCol="0">
                                <a:noAutofit/>
                              </wps:bodyPr>
                            </wps:wsp>
                            <wps:wsp>
                              <wps:cNvPr id="84306" name="Rectangle 6885"/>
                              <wps:cNvSpPr/>
                              <wps:spPr>
                                <a:xfrm rot="-5399999">
                                  <a:off x="-809210" y="470059"/>
                                  <a:ext cx="2021798" cy="150392"/>
                                </a:xfrm>
                                <a:prstGeom prst="rect">
                                  <a:avLst/>
                                </a:prstGeom>
                                <a:ln>
                                  <a:noFill/>
                                </a:ln>
                              </wps:spPr>
                              <wps:txbx>
                                <w:txbxContent>
                                  <w:p w:rsidR="00CE3093" w:rsidRDefault="00CE3093" w:rsidP="00862C2F">
                                    <w:pPr>
                                      <w:spacing w:after="160" w:line="259" w:lineRule="auto"/>
                                      <w:ind w:firstLine="0"/>
                                      <w:jc w:val="left"/>
                                    </w:pPr>
                                    <w:r>
                                      <w:rPr>
                                        <w:sz w:val="16"/>
                                      </w:rPr>
                                      <w:t>характеризующего объем оказания</w:t>
                                    </w:r>
                                  </w:p>
                                </w:txbxContent>
                              </wps:txbx>
                              <wps:bodyPr horzOverflow="overflow" vert="horz" lIns="0" tIns="0" rIns="0" bIns="0" rtlCol="0">
                                <a:noAutofit/>
                              </wps:bodyPr>
                            </wps:wsp>
                            <wps:wsp>
                              <wps:cNvPr id="84307" name="Rectangle 6886"/>
                              <wps:cNvSpPr/>
                              <wps:spPr>
                                <a:xfrm rot="-5399999">
                                  <a:off x="184713" y="-57224"/>
                                  <a:ext cx="33951" cy="150392"/>
                                </a:xfrm>
                                <a:prstGeom prst="rect">
                                  <a:avLst/>
                                </a:prstGeom>
                                <a:ln>
                                  <a:noFill/>
                                </a:ln>
                              </wps:spPr>
                              <wps:txbx>
                                <w:txbxContent>
                                  <w:p w:rsidR="00CE3093" w:rsidRDefault="00CE3093" w:rsidP="00862C2F">
                                    <w:pPr>
                                      <w:spacing w:after="160" w:line="259" w:lineRule="auto"/>
                                      <w:ind w:firstLine="0"/>
                                      <w:jc w:val="left"/>
                                    </w:pPr>
                                    <w:r>
                                      <w:rPr>
                                        <w:sz w:val="16"/>
                                      </w:rPr>
                                      <w:t xml:space="preserve"> </w:t>
                                    </w:r>
                                  </w:p>
                                </w:txbxContent>
                              </wps:txbx>
                              <wps:bodyPr horzOverflow="overflow" vert="horz" lIns="0" tIns="0" rIns="0" bIns="0" rtlCol="0">
                                <a:noAutofit/>
                              </wps:bodyPr>
                            </wps:wsp>
                            <wps:wsp>
                              <wps:cNvPr id="84308" name="Rectangle 6887"/>
                              <wps:cNvSpPr/>
                              <wps:spPr>
                                <a:xfrm rot="-5399999">
                                  <a:off x="-340893" y="552798"/>
                                  <a:ext cx="1341199" cy="150392"/>
                                </a:xfrm>
                                <a:prstGeom prst="rect">
                                  <a:avLst/>
                                </a:prstGeom>
                                <a:ln>
                                  <a:noFill/>
                                </a:ln>
                              </wps:spPr>
                              <wps:txbx>
                                <w:txbxContent>
                                  <w:p w:rsidR="00CE3093" w:rsidRDefault="00CE3093" w:rsidP="00862C2F">
                                    <w:pPr>
                                      <w:spacing w:after="160" w:line="259" w:lineRule="auto"/>
                                      <w:ind w:firstLine="0"/>
                                      <w:jc w:val="left"/>
                                    </w:pPr>
                                    <w:r>
                                      <w:rPr>
                                        <w:sz w:val="16"/>
                                      </w:rPr>
                                      <w:t>муниципальной услуги</w:t>
                                    </w:r>
                                  </w:p>
                                </w:txbxContent>
                              </wps:txbx>
                              <wps:bodyPr horzOverflow="overflow" vert="horz" lIns="0" tIns="0" rIns="0" bIns="0" rtlCol="0">
                                <a:noAutofit/>
                              </wps:bodyPr>
                            </wps:wsp>
                            <wps:wsp>
                              <wps:cNvPr id="84309" name="Rectangle 6888"/>
                              <wps:cNvSpPr/>
                              <wps:spPr>
                                <a:xfrm rot="-5399999">
                                  <a:off x="312730" y="199069"/>
                                  <a:ext cx="33951" cy="150392"/>
                                </a:xfrm>
                                <a:prstGeom prst="rect">
                                  <a:avLst/>
                                </a:prstGeom>
                                <a:ln>
                                  <a:noFill/>
                                </a:ln>
                              </wps:spPr>
                              <wps:txbx>
                                <w:txbxContent>
                                  <w:p w:rsidR="00CE3093" w:rsidRDefault="00CE3093" w:rsidP="00862C2F">
                                    <w:pPr>
                                      <w:spacing w:after="160" w:line="259" w:lineRule="auto"/>
                                      <w:ind w:firstLine="0"/>
                                      <w:jc w:val="left"/>
                                    </w:pPr>
                                    <w:r>
                                      <w:rPr>
                                        <w:sz w:val="16"/>
                                      </w:rPr>
                                      <w:t xml:space="preserve"> </w:t>
                                    </w:r>
                                  </w:p>
                                </w:txbxContent>
                              </wps:txbx>
                              <wps:bodyPr horzOverflow="overflow" vert="horz" lIns="0" tIns="0" rIns="0" bIns="0" rtlCol="0">
                                <a:noAutofit/>
                              </wps:bodyPr>
                            </wps:wsp>
                          </wpg:wgp>
                        </a:graphicData>
                      </a:graphic>
                    </wp:inline>
                  </w:drawing>
                </mc:Choice>
                <mc:Fallback>
                  <w:pict>
                    <v:group id="Group 103685" o:spid="_x0000_s1142" style="width:28.95pt;height:123.25pt;mso-position-horizontal-relative:char;mso-position-vertical-relative:line" coordsize="3675,15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">
                      <v:rect id="Rectangle 6884" o:spid="_x0000_s1143" style="position:absolute;left:-9657;top:4492;width:20817;height:150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g/X8gA&#10;AADeAAAADwAAAGRycy9kb3ducmV2LnhtbESPW2vCQBSE3wv+h+UIfaubtLZKdCOlUNKXCl7x8Zg9&#10;uWD2bJpdNf33rlDo4zAz3zDzRW8acaHO1ZYVxKMIBHFudc2lgu3m82kKwnlkjY1lUvBLDhbp4GGO&#10;ibZXXtFl7UsRIOwSVFB53yZSurwig25kW+LgFbYz6IPsSqk7vAa4aeRzFL1JgzWHhQpb+qgoP63P&#10;RsEu3pz3mVse+VD8TMbfPlsWZabU47B/n4Hw1Pv/8F/7SyuYjl+iV7jfCVdApj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SD9fyAAAAN4AAAAPAAAAAAAAAAAAAAAAAJgCAABk&#10;cnMvZG93bnJldi54bWxQSwUGAAAAAAQABAD1AAAAjQMAAAAA&#10;" filled="f" stroked="f">
                        <v:textbox inset="0,0,0,0">
                          <w:txbxContent>
                            <w:p w:rsidR="00CE3093" w:rsidRDefault="00CE3093" w:rsidP="00862C2F">
                              <w:pPr>
                                <w:spacing w:after="160" w:line="259" w:lineRule="auto"/>
                                <w:ind w:firstLine="0"/>
                                <w:jc w:val="left"/>
                              </w:pPr>
                              <w:r>
                                <w:rPr>
                                  <w:sz w:val="16"/>
                                </w:rPr>
                                <w:t xml:space="preserve">Значение фактического показателя, </w:t>
                              </w:r>
                            </w:p>
                          </w:txbxContent>
                        </v:textbox>
                      </v:rect>
                      <v:rect id="Rectangle 6885" o:spid="_x0000_s1144" style="position:absolute;left:-8093;top:4701;width:20217;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qhKMcA&#10;AADeAAAADwAAAGRycy9kb3ducmV2LnhtbESPW2vCQBSE3wv+h+UU+lY3WrGSZhURSnxRqDd8PM2e&#10;XGj2bJrdaPz3XUHo4zAz3zDJoje1uFDrKssKRsMIBHFmdcWFgsP+83UGwnlkjbVlUnAjB4v54CnB&#10;WNsrf9Fl5wsRIOxiVFB638RSuqwkg25oG+Lg5bY16INsC6lbvAa4qeU4iqbSYMVhocSGViVlP7vO&#10;KDiO9t0pddtvPue/75ONT7d5kSr18twvP0B46v1/+NFeawWzyVs0hfudcAX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aoSj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6"/>
                                </w:rPr>
                                <w:t>характеризующего объем оказания</w:t>
                              </w:r>
                            </w:p>
                          </w:txbxContent>
                        </v:textbox>
                      </v:rect>
                      <v:rect id="Rectangle 6886" o:spid="_x0000_s1145" style="position:absolute;left:1846;top:-573;width:340;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YEs8cA&#10;AADeAAAADwAAAGRycy9kb3ducmV2LnhtbESPW2vCQBSE3wv9D8sp9K1urNJIdBURJH2pUG/4eMye&#10;XDB7Ns2umv57VxB8HGbmG2Yy60wtLtS6yrKCfi8CQZxZXXGhYLtZfoxAOI+ssbZMCv7JwWz6+jLB&#10;RNsr/9Jl7QsRIOwSVFB63yRSuqwkg65nG+Lg5bY16INsC6lbvAa4qeVnFH1JgxWHhRIbWpSUndZn&#10;o2DX35z3qVsd+ZD/xcMfn67yIlXq/a2bj0F46vwz/Gh/awWj4SCK4X4nX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WBLP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6"/>
                                </w:rPr>
                                <w:t xml:space="preserve"> </w:t>
                              </w:r>
                            </w:p>
                          </w:txbxContent>
                        </v:textbox>
                      </v:rect>
                      <v:rect id="Rectangle 6887" o:spid="_x0000_s1146" style="position:absolute;left:-3409;top:5528;width:13411;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mQwcUA&#10;AADeAAAADwAAAGRycy9kb3ducmV2LnhtbERPy2rCQBTdC/2H4Ra600lasZI6SimUdGPA2BaX18zN&#10;g2bupJmJxr93FoLLw3mvNqNpxYl611hWEM8iEMSF1Q1XCr73n9MlCOeRNbaWScGFHGzWD5MVJtqe&#10;eUen3FcihLBLUEHtfZdI6YqaDLqZ7YgDV9reoA+wr6Tu8RzCTSufo2ghDTYcGmrs6KOm4i8fjIKf&#10;eD/8pi478qH8f51vfZqVVarU0+P4/gbC0+jv4pv7SytYzl+isDfcCVdAr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SZDBxQAAAN4AAAAPAAAAAAAAAAAAAAAAAJgCAABkcnMv&#10;ZG93bnJldi54bWxQSwUGAAAAAAQABAD1AAAAigMAAAAA&#10;" filled="f" stroked="f">
                        <v:textbox inset="0,0,0,0">
                          <w:txbxContent>
                            <w:p w:rsidR="00CE3093" w:rsidRDefault="00CE3093" w:rsidP="00862C2F">
                              <w:pPr>
                                <w:spacing w:after="160" w:line="259" w:lineRule="auto"/>
                                <w:ind w:firstLine="0"/>
                                <w:jc w:val="left"/>
                              </w:pPr>
                              <w:r>
                                <w:rPr>
                                  <w:sz w:val="16"/>
                                </w:rPr>
                                <w:t>муниципальной услуги</w:t>
                              </w:r>
                            </w:p>
                          </w:txbxContent>
                        </v:textbox>
                      </v:rect>
                      <v:rect id="Rectangle 6888" o:spid="_x0000_s1147" style="position:absolute;left:3127;top:1990;width:340;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U1WsgA&#10;AADeAAAADwAAAGRycy9kb3ducmV2LnhtbESPW2vCQBSE3wv9D8sp+FY3aaVq6kaKUOKLglf6eJo9&#10;udDs2ZhdNf77bqHg4zAz3zCzeW8acaHO1ZYVxMMIBHFudc2lgv3u83kCwnlkjY1lUnAjB/P08WGG&#10;ibZX3tBl60sRIOwSVFB53yZSurwig25oW+LgFbYz6IPsSqk7vAa4aeRLFL1JgzWHhQpbWlSU/2zP&#10;RsEh3p2PmVt/81dxGo9WPlsXZabU4Kn/eAfhqff38H97qRVMRq/RFP7uhCsg0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BTVayAAAAN4AAAAPAAAAAAAAAAAAAAAAAJgCAABk&#10;cnMvZG93bnJldi54bWxQSwUGAAAAAAQABAD1AAAAjQMAAAAA&#10;" filled="f" stroked="f">
                        <v:textbox inset="0,0,0,0">
                          <w:txbxContent>
                            <w:p w:rsidR="00CE3093" w:rsidRDefault="00CE3093" w:rsidP="00862C2F">
                              <w:pPr>
                                <w:spacing w:after="160" w:line="259" w:lineRule="auto"/>
                                <w:ind w:firstLine="0"/>
                                <w:jc w:val="left"/>
                              </w:pPr>
                              <w:r>
                                <w:rPr>
                                  <w:sz w:val="16"/>
                                </w:rPr>
                                <w:t xml:space="preserve"> </w:t>
                              </w:r>
                            </w:p>
                          </w:txbxContent>
                        </v:textbox>
                      </v:rect>
                      <w10:anchorlock/>
                    </v:group>
                  </w:pict>
                </mc:Fallback>
              </mc:AlternateContent>
            </w:r>
          </w:p>
          <w:p w:rsidR="008E5CF0" w:rsidRPr="008E5CF0" w:rsidRDefault="008E5CF0" w:rsidP="008E5CF0">
            <w:pPr>
              <w:pStyle w:val="Table"/>
            </w:pPr>
          </w:p>
          <w:p w:rsidR="008E5CF0" w:rsidRPr="008E5CF0" w:rsidRDefault="008E5CF0" w:rsidP="008E5CF0">
            <w:pPr>
              <w:pStyle w:val="Table"/>
            </w:pPr>
          </w:p>
          <w:p w:rsidR="008E5CF0" w:rsidRPr="008E5CF0" w:rsidRDefault="008E5CF0" w:rsidP="008E5CF0">
            <w:pPr>
              <w:pStyle w:val="Table"/>
            </w:pPr>
          </w:p>
          <w:p w:rsidR="008E5CF0" w:rsidRPr="008E5CF0" w:rsidRDefault="008E5CF0" w:rsidP="008E5CF0">
            <w:pPr>
              <w:pStyle w:val="Table"/>
            </w:pPr>
          </w:p>
          <w:p w:rsidR="008E5CF0" w:rsidRPr="008E5CF0" w:rsidRDefault="008E5CF0" w:rsidP="008E5CF0">
            <w:pPr>
              <w:pStyle w:val="Table"/>
            </w:pPr>
          </w:p>
          <w:p w:rsidR="008E5CF0" w:rsidRPr="008E5CF0" w:rsidRDefault="008E5CF0" w:rsidP="008E5CF0">
            <w:pPr>
              <w:pStyle w:val="Table"/>
            </w:pPr>
          </w:p>
          <w:p w:rsidR="008E5CF0" w:rsidRPr="008E5CF0" w:rsidRDefault="008E5CF0" w:rsidP="008E5CF0">
            <w:pPr>
              <w:pStyle w:val="Table"/>
            </w:pPr>
          </w:p>
          <w:p w:rsidR="008E5CF0" w:rsidRDefault="008E5CF0" w:rsidP="008E5CF0">
            <w:pPr>
              <w:pStyle w:val="Table"/>
            </w:pPr>
          </w:p>
          <w:p w:rsidR="008E5CF0" w:rsidRDefault="008E5CF0" w:rsidP="008E5CF0">
            <w:pPr>
              <w:pStyle w:val="Table"/>
            </w:pPr>
          </w:p>
          <w:p w:rsidR="00862C2F" w:rsidRPr="008E5CF0" w:rsidRDefault="00862C2F" w:rsidP="008E5CF0">
            <w:pPr>
              <w:pStyle w:val="Table"/>
            </w:pPr>
          </w:p>
        </w:tc>
        <w:tc>
          <w:tcPr>
            <w:tcW w:w="1276" w:type="dxa"/>
            <w:vMerge w:val="restart"/>
          </w:tcPr>
          <w:p w:rsidR="00862C2F" w:rsidRPr="00BA283F" w:rsidRDefault="00862C2F" w:rsidP="008E5CF0">
            <w:pPr>
              <w:pStyle w:val="Table"/>
            </w:pPr>
            <w:r w:rsidRPr="00BA283F">
              <w:rPr>
                <w:rFonts w:eastAsia="Calibri"/>
                <w:noProof/>
              </w:rPr>
              <w:lastRenderedPageBreak/>
              <mc:AlternateContent>
                <mc:Choice Requires="wpg">
                  <w:drawing>
                    <wp:inline distT="0" distB="0" distL="0" distR="0" wp14:anchorId="14893B0E" wp14:editId="6FAB4945">
                      <wp:extent cx="405281" cy="2201974"/>
                      <wp:effectExtent l="0" t="0" r="0" b="0"/>
                      <wp:docPr id="84310" name="Group 103693"/>
                      <wp:cNvGraphicFramePr/>
                      <a:graphic xmlns:a="http://schemas.openxmlformats.org/drawingml/2006/main">
                        <a:graphicData uri="http://schemas.microsoft.com/office/word/2010/wordprocessingGroup">
                          <wpg:wgp>
                            <wpg:cNvGrpSpPr/>
                            <wpg:grpSpPr>
                              <a:xfrm>
                                <a:off x="0" y="0"/>
                                <a:ext cx="405281" cy="2201974"/>
                                <a:chOff x="1" y="-546355"/>
                                <a:chExt cx="405281" cy="2201974"/>
                              </a:xfrm>
                            </wpg:grpSpPr>
                            <wps:wsp>
                              <wps:cNvPr id="84311" name="Rectangle 6889"/>
                              <wps:cNvSpPr/>
                              <wps:spPr>
                                <a:xfrm rot="-5399999">
                                  <a:off x="-760056" y="533333"/>
                                  <a:ext cx="1670506" cy="150392"/>
                                </a:xfrm>
                                <a:prstGeom prst="rect">
                                  <a:avLst/>
                                </a:prstGeom>
                                <a:ln>
                                  <a:noFill/>
                                </a:ln>
                              </wps:spPr>
                              <wps:txbx>
                                <w:txbxContent>
                                  <w:p w:rsidR="00CE3093" w:rsidRDefault="00CE3093" w:rsidP="00862C2F">
                                    <w:pPr>
                                      <w:spacing w:after="160" w:line="259" w:lineRule="auto"/>
                                      <w:ind w:firstLine="0"/>
                                      <w:jc w:val="left"/>
                                    </w:pPr>
                                    <w:r>
                                      <w:rPr>
                                        <w:sz w:val="16"/>
                                      </w:rPr>
                                      <w:t xml:space="preserve">Фактическое отклонение от  </w:t>
                                    </w:r>
                                  </w:p>
                                </w:txbxContent>
                              </wps:txbx>
                              <wps:bodyPr horzOverflow="overflow" vert="horz" lIns="0" tIns="0" rIns="0" bIns="0" rtlCol="0">
                                <a:noAutofit/>
                              </wps:bodyPr>
                            </wps:wsp>
                            <wps:wsp>
                              <wps:cNvPr id="84312" name="Rectangle 6890"/>
                              <wps:cNvSpPr/>
                              <wps:spPr>
                                <a:xfrm rot="-5399999">
                                  <a:off x="-899298" y="479436"/>
                                  <a:ext cx="2201974" cy="150392"/>
                                </a:xfrm>
                                <a:prstGeom prst="rect">
                                  <a:avLst/>
                                </a:prstGeom>
                                <a:ln>
                                  <a:noFill/>
                                </a:ln>
                              </wps:spPr>
                              <wps:txbx>
                                <w:txbxContent>
                                  <w:p w:rsidR="00CE3093" w:rsidRDefault="00CE3093" w:rsidP="00862C2F">
                                    <w:pPr>
                                      <w:spacing w:after="160" w:line="259" w:lineRule="auto"/>
                                      <w:ind w:firstLine="0"/>
                                      <w:jc w:val="left"/>
                                    </w:pPr>
                                    <w:r>
                                      <w:rPr>
                                        <w:sz w:val="16"/>
                                      </w:rPr>
                                      <w:t xml:space="preserve">показателя, характеризующего объем </w:t>
                                    </w:r>
                                  </w:p>
                                </w:txbxContent>
                              </wps:txbx>
                              <wps:bodyPr horzOverflow="overflow" vert="horz" lIns="0" tIns="0" rIns="0" bIns="0" rtlCol="0">
                                <a:noAutofit/>
                              </wps:bodyPr>
                            </wps:wsp>
                            <wps:wsp>
                              <wps:cNvPr id="84313" name="Rectangle 6891"/>
                              <wps:cNvSpPr/>
                              <wps:spPr>
                                <a:xfrm rot="-5399999">
                                  <a:off x="-388172" y="601572"/>
                                  <a:ext cx="1436516" cy="150392"/>
                                </a:xfrm>
                                <a:prstGeom prst="rect">
                                  <a:avLst/>
                                </a:prstGeom>
                                <a:ln>
                                  <a:noFill/>
                                </a:ln>
                              </wps:spPr>
                              <wps:txbx>
                                <w:txbxContent>
                                  <w:p w:rsidR="00CE3093" w:rsidRDefault="00CE3093" w:rsidP="00862C2F">
                                    <w:pPr>
                                      <w:spacing w:after="160" w:line="259" w:lineRule="auto"/>
                                      <w:ind w:firstLine="0"/>
                                      <w:jc w:val="left"/>
                                    </w:pPr>
                                    <w:r>
                                      <w:rPr>
                                        <w:sz w:val="16"/>
                                      </w:rPr>
                                      <w:t>оказания Услуги (Услуг)</w:t>
                                    </w:r>
                                  </w:p>
                                </w:txbxContent>
                              </wps:txbx>
                              <wps:bodyPr horzOverflow="overflow" vert="horz" lIns="0" tIns="0" rIns="0" bIns="0" rtlCol="0">
                                <a:noAutofit/>
                              </wps:bodyPr>
                            </wps:wsp>
                            <wps:wsp>
                              <wps:cNvPr id="84315" name="Rectangle 6893"/>
                              <wps:cNvSpPr/>
                              <wps:spPr>
                                <a:xfrm rot="-5399999">
                                  <a:off x="313110" y="191845"/>
                                  <a:ext cx="33951" cy="150392"/>
                                </a:xfrm>
                                <a:prstGeom prst="rect">
                                  <a:avLst/>
                                </a:prstGeom>
                                <a:ln>
                                  <a:noFill/>
                                </a:ln>
                              </wps:spPr>
                              <wps:txbx>
                                <w:txbxContent>
                                  <w:p w:rsidR="00CE3093" w:rsidRDefault="00CE3093" w:rsidP="00862C2F">
                                    <w:pPr>
                                      <w:spacing w:after="160" w:line="259" w:lineRule="auto"/>
                                      <w:ind w:firstLine="0"/>
                                      <w:jc w:val="left"/>
                                    </w:pPr>
                                    <w:r>
                                      <w:rPr>
                                        <w:sz w:val="16"/>
                                      </w:rPr>
                                      <w:t xml:space="preserve"> </w:t>
                                    </w:r>
                                  </w:p>
                                </w:txbxContent>
                              </wps:txbx>
                              <wps:bodyPr horzOverflow="overflow" vert="horz" lIns="0" tIns="0" rIns="0" bIns="0" rtlCol="0">
                                <a:noAutofit/>
                              </wps:bodyPr>
                            </wps:wsp>
                          </wpg:wgp>
                        </a:graphicData>
                      </a:graphic>
                    </wp:inline>
                  </w:drawing>
                </mc:Choice>
                <mc:Fallback>
                  <w:pict>
                    <v:group id="Group 103693" o:spid="_x0000_s1148" style="width:31.9pt;height:173.4pt;mso-position-horizontal-relative:char;mso-position-vertical-relative:line" coordorigin=",-5463" coordsize="4052,22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">
                      <v:rect id="Rectangle 6889" o:spid="_x0000_s1149" style="position:absolute;left:-7600;top:5333;width:16704;height:150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qvgcgA&#10;AADeAAAADwAAAGRycy9kb3ducmV2LnhtbESPT2vCQBTE70K/w/IKvekmVazEbEQESS8Kalt6fM2+&#10;/MHs2zS7avz23UKhx2FmfsOkq8G04kq9aywriCcRCOLC6oYrBW+n7XgBwnlkja1lUnAnB6vsYZRi&#10;ou2ND3Q9+koECLsEFdTed4mUrqjJoJvYjjh4pe0N+iD7SuoebwFuWvkcRXNpsOGwUGNHm5qK8/Fi&#10;FLzHp8tH7vZf/Fl+v8x2Pt+XVa7U0+OwXoLwNPj/8F/7VStYzKZxDL93whWQ2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qq+ByAAAAN4AAAAPAAAAAAAAAAAAAAAAAJgCAABk&#10;cnMvZG93bnJldi54bWxQSwUGAAAAAAQABAD1AAAAjQMAAAAA&#10;" filled="f" stroked="f">
                        <v:textbox inset="0,0,0,0">
                          <w:txbxContent>
                            <w:p w:rsidR="00CE3093" w:rsidRDefault="00CE3093" w:rsidP="00862C2F">
                              <w:pPr>
                                <w:spacing w:after="160" w:line="259" w:lineRule="auto"/>
                                <w:ind w:firstLine="0"/>
                                <w:jc w:val="left"/>
                              </w:pPr>
                              <w:r>
                                <w:rPr>
                                  <w:sz w:val="16"/>
                                </w:rPr>
                                <w:t xml:space="preserve">Фактическое отклонение от  </w:t>
                              </w:r>
                            </w:p>
                          </w:txbxContent>
                        </v:textbox>
                      </v:rect>
                      <v:rect id="Rectangle 6890" o:spid="_x0000_s1150" style="position:absolute;left:-8994;top:4795;width:22019;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gx9scA&#10;AADeAAAADwAAAGRycy9kb3ducmV2LnhtbESPW2vCQBSE3wv9D8sRfKubWLESXaUIJb5U8IqPx+zJ&#10;BbNnY3bV9N93C0Ifh5n5hpktOlOLO7WusqwgHkQgiDOrKy4U7HdfbxMQziNrrC2Tgh9ysJi/vsww&#10;0fbBG7pvfSEChF2CCkrvm0RKl5Vk0A1sQxy83LYGfZBtIXWLjwA3tRxG0VgarDgslNjQsqTssr0Z&#10;BYd4dzumbn3mU379GH37dJ0XqVL9Xvc5BeGp8//hZ3ulFUxG7/EQ/u6EK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14Mfb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6"/>
                                </w:rPr>
                                <w:t xml:space="preserve">показателя, характеризующего объем </w:t>
                              </w:r>
                            </w:p>
                          </w:txbxContent>
                        </v:textbox>
                      </v:rect>
                      <v:rect id="Rectangle 6891" o:spid="_x0000_s1151" style="position:absolute;left:-3882;top:6016;width:14364;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SUbccA&#10;AADeAAAADwAAAGRycy9kb3ducmV2LnhtbESPW2vCQBSE3wv9D8sR+lY3UbESXaUIJX1R8IqPx+zJ&#10;BbNn0+yq8d93C0Ifh5n5hpktOlOLG7Wusqwg7kcgiDOrKy4U7Hdf7xMQziNrrC2Tggc5WMxfX2aY&#10;aHvnDd22vhABwi5BBaX3TSKly0oy6Pq2IQ5ebluDPsi2kLrFe4CbWg6iaCwNVhwWSmxoWVJ22V6N&#10;gkO8ux5Ttz7zKf/5GK18us6LVKm3Xvc5BeGp8//hZ/tbK5iMhvEQ/u6EK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0lG3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6"/>
                                </w:rPr>
                                <w:t>оказания Услуги (Услуг)</w:t>
                              </w:r>
                            </w:p>
                          </w:txbxContent>
                        </v:textbox>
                      </v:rect>
                      <v:rect id="Rectangle 6893" o:spid="_x0000_s1152" style="position:absolute;left:3130;top:1918;width:340;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GpgsgA&#10;AADeAAAADwAAAGRycy9kb3ducmV2LnhtbESPT2vCQBTE74V+h+UJvdVNrLYSXUUKJb0oaKr0+Jp9&#10;+UOzb9PsqvHbu4LQ4zAzv2Hmy9404kSdqy0riIcRCOLc6ppLBV/Zx/MUhPPIGhvLpOBCDpaLx4c5&#10;JtqeeUunnS9FgLBLUEHlfZtI6fKKDLqhbYmDV9jOoA+yK6Xu8BzgppGjKHqVBmsOCxW29F5R/rs7&#10;GgX7ODseUrf54e/i72289ummKFOlngb9agbCU+//w/f2p1YwHb/EE7jdCVdAL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kamCyAAAAN4AAAAPAAAAAAAAAAAAAAAAAJgCAABk&#10;cnMvZG93bnJldi54bWxQSwUGAAAAAAQABAD1AAAAjQMAAAAA&#10;" filled="f" stroked="f">
                        <v:textbox inset="0,0,0,0">
                          <w:txbxContent>
                            <w:p w:rsidR="00CE3093" w:rsidRDefault="00CE3093" w:rsidP="00862C2F">
                              <w:pPr>
                                <w:spacing w:after="160" w:line="259" w:lineRule="auto"/>
                                <w:ind w:firstLine="0"/>
                                <w:jc w:val="left"/>
                              </w:pPr>
                              <w:r>
                                <w:rPr>
                                  <w:sz w:val="16"/>
                                </w:rPr>
                                <w:t xml:space="preserve"> </w:t>
                              </w:r>
                            </w:p>
                          </w:txbxContent>
                        </v:textbox>
                      </v:rect>
                      <w10:anchorlock/>
                    </v:group>
                  </w:pict>
                </mc:Fallback>
              </mc:AlternateContent>
            </w:r>
          </w:p>
        </w:tc>
        <w:tc>
          <w:tcPr>
            <w:tcW w:w="1276" w:type="dxa"/>
            <w:vMerge w:val="restart"/>
          </w:tcPr>
          <w:p w:rsidR="00862C2F" w:rsidRPr="00BA283F" w:rsidRDefault="00862C2F" w:rsidP="008E5CF0">
            <w:pPr>
              <w:pStyle w:val="Table"/>
            </w:pPr>
            <w:r w:rsidRPr="00BA283F">
              <w:rPr>
                <w:rFonts w:eastAsia="Calibri"/>
                <w:noProof/>
              </w:rPr>
              <mc:AlternateContent>
                <mc:Choice Requires="wpg">
                  <w:drawing>
                    <wp:inline distT="0" distB="0" distL="0" distR="0" wp14:anchorId="1926DD52" wp14:editId="03055302">
                      <wp:extent cx="657872" cy="2207531"/>
                      <wp:effectExtent l="0" t="0" r="0" b="0"/>
                      <wp:docPr id="84316" name="Group 103699"/>
                      <wp:cNvGraphicFramePr/>
                      <a:graphic xmlns:a="http://schemas.openxmlformats.org/drawingml/2006/main">
                        <a:graphicData uri="http://schemas.microsoft.com/office/word/2010/wordprocessingGroup">
                          <wpg:wgp>
                            <wpg:cNvGrpSpPr/>
                            <wpg:grpSpPr>
                              <a:xfrm>
                                <a:off x="0" y="0"/>
                                <a:ext cx="657872" cy="2207531"/>
                                <a:chOff x="1" y="-547734"/>
                                <a:chExt cx="657872" cy="2207531"/>
                              </a:xfrm>
                            </wpg:grpSpPr>
                            <wps:wsp>
                              <wps:cNvPr id="84317" name="Rectangle 6894"/>
                              <wps:cNvSpPr/>
                              <wps:spPr>
                                <a:xfrm rot="-5399999">
                                  <a:off x="-745236" y="550808"/>
                                  <a:ext cx="1640866" cy="150392"/>
                                </a:xfrm>
                                <a:prstGeom prst="rect">
                                  <a:avLst/>
                                </a:prstGeom>
                                <a:ln>
                                  <a:noFill/>
                                </a:ln>
                              </wps:spPr>
                              <wps:txbx>
                                <w:txbxContent>
                                  <w:p w:rsidR="00CE3093" w:rsidRDefault="00CE3093" w:rsidP="00862C2F">
                                    <w:pPr>
                                      <w:spacing w:after="160" w:line="259" w:lineRule="auto"/>
                                      <w:ind w:firstLine="0"/>
                                      <w:jc w:val="left"/>
                                    </w:pPr>
                                    <w:r>
                                      <w:rPr>
                                        <w:sz w:val="16"/>
                                      </w:rPr>
                                      <w:t xml:space="preserve">Отклонение, превышающее </w:t>
                                    </w:r>
                                  </w:p>
                                </w:txbxContent>
                              </wps:txbx>
                              <wps:bodyPr horzOverflow="overflow" vert="horz" lIns="0" tIns="0" rIns="0" bIns="0" rtlCol="0">
                                <a:noAutofit/>
                              </wps:bodyPr>
                            </wps:wsp>
                            <wps:wsp>
                              <wps:cNvPr id="84318" name="Rectangle 6895"/>
                              <wps:cNvSpPr/>
                              <wps:spPr>
                                <a:xfrm rot="-5399999">
                                  <a:off x="-868863" y="489678"/>
                                  <a:ext cx="2141081" cy="150392"/>
                                </a:xfrm>
                                <a:prstGeom prst="rect">
                                  <a:avLst/>
                                </a:prstGeom>
                                <a:ln>
                                  <a:noFill/>
                                </a:ln>
                              </wps:spPr>
                              <wps:txbx>
                                <w:txbxContent>
                                  <w:p w:rsidR="00CE3093" w:rsidRDefault="00CE3093" w:rsidP="00862C2F">
                                    <w:pPr>
                                      <w:spacing w:after="160" w:line="259" w:lineRule="auto"/>
                                      <w:ind w:firstLine="0"/>
                                      <w:jc w:val="left"/>
                                    </w:pPr>
                                    <w:r>
                                      <w:rPr>
                                        <w:sz w:val="16"/>
                                      </w:rPr>
                                      <w:t xml:space="preserve">предельные допустимые возможные </w:t>
                                    </w:r>
                                  </w:p>
                                </w:txbxContent>
                              </wps:txbx>
                              <wps:bodyPr horzOverflow="overflow" vert="horz" lIns="0" tIns="0" rIns="0" bIns="0" rtlCol="0">
                                <a:noAutofit/>
                              </wps:bodyPr>
                            </wps:wsp>
                            <wps:wsp>
                              <wps:cNvPr id="84319" name="Rectangle 6896"/>
                              <wps:cNvSpPr/>
                              <wps:spPr>
                                <a:xfrm rot="-5399999">
                                  <a:off x="-448796" y="562261"/>
                                  <a:ext cx="1556999" cy="150392"/>
                                </a:xfrm>
                                <a:prstGeom prst="rect">
                                  <a:avLst/>
                                </a:prstGeom>
                                <a:ln>
                                  <a:noFill/>
                                </a:ln>
                              </wps:spPr>
                              <wps:txbx>
                                <w:txbxContent>
                                  <w:p w:rsidR="00CE3093" w:rsidRDefault="00CE3093" w:rsidP="00862C2F">
                                    <w:pPr>
                                      <w:spacing w:after="160" w:line="259" w:lineRule="auto"/>
                                      <w:ind w:firstLine="0"/>
                                      <w:jc w:val="left"/>
                                    </w:pPr>
                                    <w:r>
                                      <w:rPr>
                                        <w:sz w:val="16"/>
                                      </w:rPr>
                                      <w:t xml:space="preserve">отклонения от показателя, </w:t>
                                    </w:r>
                                  </w:p>
                                </w:txbxContent>
                              </wps:txbx>
                              <wps:bodyPr horzOverflow="overflow" vert="horz" lIns="0" tIns="0" rIns="0" bIns="0" rtlCol="0">
                                <a:noAutofit/>
                              </wps:bodyPr>
                            </wps:wsp>
                            <wps:wsp>
                              <wps:cNvPr id="84480" name="Rectangle 6897"/>
                              <wps:cNvSpPr/>
                              <wps:spPr>
                                <a:xfrm rot="-5399999">
                                  <a:off x="-647570" y="480836"/>
                                  <a:ext cx="2207531" cy="150392"/>
                                </a:xfrm>
                                <a:prstGeom prst="rect">
                                  <a:avLst/>
                                </a:prstGeom>
                                <a:ln>
                                  <a:noFill/>
                                </a:ln>
                              </wps:spPr>
                              <wps:txbx>
                                <w:txbxContent>
                                  <w:p w:rsidR="00CE3093" w:rsidRDefault="00CE3093" w:rsidP="00862C2F">
                                    <w:pPr>
                                      <w:spacing w:after="160" w:line="259" w:lineRule="auto"/>
                                      <w:ind w:firstLine="0"/>
                                      <w:jc w:val="left"/>
                                    </w:pPr>
                                    <w:r>
                                      <w:rPr>
                                        <w:sz w:val="16"/>
                                      </w:rPr>
                                      <w:t xml:space="preserve">характеризующего качество оказания </w:t>
                                    </w:r>
                                  </w:p>
                                </w:txbxContent>
                              </wps:txbx>
                              <wps:bodyPr horzOverflow="overflow" vert="horz" lIns="0" tIns="0" rIns="0" bIns="0" rtlCol="0">
                                <a:noAutofit/>
                              </wps:bodyPr>
                            </wps:wsp>
                            <wps:wsp>
                              <wps:cNvPr id="84481" name="Rectangle 6898"/>
                              <wps:cNvSpPr/>
                              <wps:spPr>
                                <a:xfrm rot="-5399999">
                                  <a:off x="188233" y="722302"/>
                                  <a:ext cx="788885" cy="150392"/>
                                </a:xfrm>
                                <a:prstGeom prst="rect">
                                  <a:avLst/>
                                </a:prstGeom>
                                <a:ln>
                                  <a:noFill/>
                                </a:ln>
                              </wps:spPr>
                              <wps:txbx>
                                <w:txbxContent>
                                  <w:p w:rsidR="00CE3093" w:rsidRDefault="00CE3093" w:rsidP="00862C2F">
                                    <w:pPr>
                                      <w:spacing w:after="160" w:line="259" w:lineRule="auto"/>
                                      <w:ind w:firstLine="0"/>
                                      <w:jc w:val="left"/>
                                    </w:pPr>
                                    <w:r>
                                      <w:rPr>
                                        <w:sz w:val="16"/>
                                      </w:rPr>
                                      <w:t>Услуги (Услу</w:t>
                                    </w:r>
                                  </w:p>
                                </w:txbxContent>
                              </wps:txbx>
                              <wps:bodyPr horzOverflow="overflow" vert="horz" lIns="0" tIns="0" rIns="0" bIns="0" rtlCol="0">
                                <a:noAutofit/>
                              </wps:bodyPr>
                            </wps:wsp>
                            <wps:wsp>
                              <wps:cNvPr id="84482" name="Rectangle 6899"/>
                              <wps:cNvSpPr/>
                              <wps:spPr>
                                <a:xfrm rot="-5399999">
                                  <a:off x="531151" y="472371"/>
                                  <a:ext cx="103051" cy="150392"/>
                                </a:xfrm>
                                <a:prstGeom prst="rect">
                                  <a:avLst/>
                                </a:prstGeom>
                                <a:ln>
                                  <a:noFill/>
                                </a:ln>
                              </wps:spPr>
                              <wps:txbx>
                                <w:txbxContent>
                                  <w:p w:rsidR="00CE3093" w:rsidRDefault="00CE3093" w:rsidP="00862C2F">
                                    <w:pPr>
                                      <w:spacing w:after="160" w:line="259" w:lineRule="auto"/>
                                      <w:ind w:firstLine="0"/>
                                      <w:jc w:val="left"/>
                                    </w:pPr>
                                    <w:r>
                                      <w:rPr>
                                        <w:sz w:val="16"/>
                                      </w:rPr>
                                      <w:t>г)</w:t>
                                    </w:r>
                                  </w:p>
                                </w:txbxContent>
                              </wps:txbx>
                              <wps:bodyPr horzOverflow="overflow" vert="horz" lIns="0" tIns="0" rIns="0" bIns="0" rtlCol="0">
                                <a:noAutofit/>
                              </wps:bodyPr>
                            </wps:wsp>
                            <wps:wsp>
                              <wps:cNvPr id="84485" name="Rectangle 6901"/>
                              <wps:cNvSpPr/>
                              <wps:spPr>
                                <a:xfrm rot="-5399999">
                                  <a:off x="565701" y="400241"/>
                                  <a:ext cx="33951" cy="150392"/>
                                </a:xfrm>
                                <a:prstGeom prst="rect">
                                  <a:avLst/>
                                </a:prstGeom>
                                <a:ln>
                                  <a:noFill/>
                                </a:ln>
                              </wps:spPr>
                              <wps:txbx>
                                <w:txbxContent>
                                  <w:p w:rsidR="00CE3093" w:rsidRDefault="00CE3093" w:rsidP="00862C2F">
                                    <w:pPr>
                                      <w:spacing w:after="160" w:line="259" w:lineRule="auto"/>
                                      <w:ind w:firstLine="0"/>
                                      <w:jc w:val="left"/>
                                    </w:pPr>
                                    <w:r>
                                      <w:rPr>
                                        <w:sz w:val="16"/>
                                      </w:rPr>
                                      <w:t xml:space="preserve"> </w:t>
                                    </w:r>
                                  </w:p>
                                </w:txbxContent>
                              </wps:txbx>
                              <wps:bodyPr horzOverflow="overflow" vert="horz" lIns="0" tIns="0" rIns="0" bIns="0" rtlCol="0">
                                <a:noAutofit/>
                              </wps:bodyPr>
                            </wps:wsp>
                          </wpg:wgp>
                        </a:graphicData>
                      </a:graphic>
                    </wp:inline>
                  </w:drawing>
                </mc:Choice>
                <mc:Fallback>
                  <w:pict>
                    <v:group id="Group 103699" o:spid="_x0000_s1153" style="width:51.8pt;height:173.8pt;mso-position-horizontal-relative:char;mso-position-vertical-relative:line" coordorigin=",-5477" coordsize="6578,22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">
                      <v:rect id="Rectangle 6894" o:spid="_x0000_s1154" style="position:absolute;left:-7452;top:5508;width:16408;height:150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SbscA&#10;AADeAAAADwAAAGRycy9kb3ducmV2LnhtbESPT2vCQBTE70K/w/IKvekmKirRVUpB0ksFtS0en9mX&#10;P5h9G7Orpt/eFYQeh5n5DbNYdaYWV2pdZVlBPIhAEGdWV1wo+N6v+zMQziNrrC2Tgj9ysFq+9BaY&#10;aHvjLV13vhABwi5BBaX3TSKly0oy6Aa2IQ5ebluDPsi2kLrFW4CbWg6jaCINVhwWSmzoo6TstLsY&#10;BT/x/vKbus2RD/l5Ov7y6SYvUqXeXrv3OQhPnf8PP9ufWsFsPIqn8LgTroBc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0Pkm7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6"/>
                                </w:rPr>
                                <w:t xml:space="preserve">Отклонение, превышающее </w:t>
                              </w:r>
                            </w:p>
                          </w:txbxContent>
                        </v:textbox>
                      </v:rect>
                      <v:rect id="Rectangle 6895" o:spid="_x0000_s1155" style="position:absolute;left:-8689;top:4897;width:21410;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AGHMQA&#10;AADeAAAADwAAAGRycy9kb3ducmV2LnhtbERPy2rCQBTdC/7DcIXudBKVKtFRRJB0U8FHS5e3mZsH&#10;Zu7EzKjp3zuLgsvDeS/XnanFnVpXWVYQjyIQxJnVFRcKzqfdcA7CeWSNtWVS8EcO1qt+b4mJtg8+&#10;0P3oCxFC2CWooPS+SaR0WUkG3cg2xIHLbWvQB9gWUrf4COGmluMoepcGKw4NJTa0LSm7HG9GwVd8&#10;un2nbv/LP/l1Nv306T4vUqXeBt1mAcJT51/if/eHVjCfTuKwN9wJV0C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QBhzEAAAA3gAAAA8AAAAAAAAAAAAAAAAAmAIAAGRycy9k&#10;b3ducmV2LnhtbFBLBQYAAAAABAAEAPUAAACJAwAAAAA=&#10;" filled="f" stroked="f">
                        <v:textbox inset="0,0,0,0">
                          <w:txbxContent>
                            <w:p w:rsidR="00CE3093" w:rsidRDefault="00CE3093" w:rsidP="00862C2F">
                              <w:pPr>
                                <w:spacing w:after="160" w:line="259" w:lineRule="auto"/>
                                <w:ind w:firstLine="0"/>
                                <w:jc w:val="left"/>
                              </w:pPr>
                              <w:r>
                                <w:rPr>
                                  <w:sz w:val="16"/>
                                </w:rPr>
                                <w:t xml:space="preserve">предельные допустимые возможные </w:t>
                              </w:r>
                            </w:p>
                          </w:txbxContent>
                        </v:textbox>
                      </v:rect>
                      <v:rect id="Rectangle 6896" o:spid="_x0000_s1156" style="position:absolute;left:-4488;top:5623;width:15569;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jh8gA&#10;AADeAAAADwAAAGRycy9kb3ducmV2LnhtbESPT2vCQBTE74V+h+UVequbWLGauooUSnpR0LTi8Zl9&#10;+UOzb9PsqvHbu4LQ4zAzv2Fmi9404kSdqy0riAcRCOLc6ppLBd/Z58sEhPPIGhvLpOBCDhbzx4cZ&#10;JtqeeUOnrS9FgLBLUEHlfZtI6fKKDLqBbYmDV9jOoA+yK6Xu8BzgppHDKBpLgzWHhQpb+qgo/90e&#10;jYKfODvuUrc+8L74exutfLouylSp56d++Q7CU+//w/f2l1YwGb3GU7jdCVdAz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3KOHyAAAAN4AAAAPAAAAAAAAAAAAAAAAAJgCAABk&#10;cnMvZG93bnJldi54bWxQSwUGAAAAAAQABAD1AAAAjQMAAAAA&#10;" filled="f" stroked="f">
                        <v:textbox inset="0,0,0,0">
                          <w:txbxContent>
                            <w:p w:rsidR="00CE3093" w:rsidRDefault="00CE3093" w:rsidP="00862C2F">
                              <w:pPr>
                                <w:spacing w:after="160" w:line="259" w:lineRule="auto"/>
                                <w:ind w:firstLine="0"/>
                                <w:jc w:val="left"/>
                              </w:pPr>
                              <w:r>
                                <w:rPr>
                                  <w:sz w:val="16"/>
                                </w:rPr>
                                <w:t xml:space="preserve">отклонения от показателя, </w:t>
                              </w:r>
                            </w:p>
                          </w:txbxContent>
                        </v:textbox>
                      </v:rect>
                      <v:rect id="Rectangle 6897" o:spid="_x0000_s1157" style="position:absolute;left:-6475;top:4808;width:22074;height:150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ZS+MUA&#10;AADeAAAADwAAAGRycy9kb3ducmV2LnhtbESPy2rCQBSG94LvMBzBnZkooYbUUUSQdKNQrdLlaebk&#10;QjNn0syo6dt3FkKXP/+Nb7UZTCvu1LvGsoJ5FIMgLqxuuFLwcd7PUhDOI2tsLZOCX3KwWY9HK8y0&#10;ffA73U++EmGEXYYKau+7TEpX1GTQRbYjDl5pe4M+yL6SusdHGDetXMTxizTYcHiosaNdTcX36WYU&#10;XObn2zV3xy/+LH+WycHnx7LKlZpOhu0rCE+D/w8/229aQZokaQAIOAEF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RlL4xQAAAN4AAAAPAAAAAAAAAAAAAAAAAJgCAABkcnMv&#10;ZG93bnJldi54bWxQSwUGAAAAAAQABAD1AAAAigMAAAAA&#10;" filled="f" stroked="f">
                        <v:textbox inset="0,0,0,0">
                          <w:txbxContent>
                            <w:p w:rsidR="00CE3093" w:rsidRDefault="00CE3093" w:rsidP="00862C2F">
                              <w:pPr>
                                <w:spacing w:after="160" w:line="259" w:lineRule="auto"/>
                                <w:ind w:firstLine="0"/>
                                <w:jc w:val="left"/>
                              </w:pPr>
                              <w:r>
                                <w:rPr>
                                  <w:sz w:val="16"/>
                                </w:rPr>
                                <w:t xml:space="preserve">характеризующего качество оказания </w:t>
                              </w:r>
                            </w:p>
                          </w:txbxContent>
                        </v:textbox>
                      </v:rect>
                      <v:rect id="Rectangle 6898" o:spid="_x0000_s1158" style="position:absolute;left:1881;top:7223;width:7889;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r3Y8cA&#10;AADeAAAADwAAAGRycy9kb3ducmV2LnhtbESPT2vCQBTE74V+h+UVems2kWBD6ipFkPSioLalx9fs&#10;yx+afRuzq8Zv7woFj8PM/IaZLUbTiRMNrrWsIIliEMSl1S3XCj73q5cMhPPIGjvLpOBCDhbzx4cZ&#10;5tqeeUunna9FgLDLUUHjfZ9L6cqGDLrI9sTBq+xg0Ac51FIPeA5w08lJHE+lwZbDQoM9LRsq/3ZH&#10;o+Ar2R+/C7f55Z/q8JqufbGp6kKp56fx/Q2Ep9Hfw//tD60gS9MsgdudcAXk/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K92P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6"/>
                                </w:rPr>
                                <w:t>Услуги (Услу</w:t>
                              </w:r>
                            </w:p>
                          </w:txbxContent>
                        </v:textbox>
                      </v:rect>
                      <v:rect id="Rectangle 6899" o:spid="_x0000_s1159" style="position:absolute;left:5311;top:4723;width:1030;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pFMcA&#10;AADeAAAADwAAAGRycy9kb3ducmV2LnhtbESPW2vCQBSE3wv9D8sp9K1ulGBDdJVSkPRFwSs+nmZP&#10;LjR7NmZXjf/eFQo+DjPzDTOd96YRF+pcbVnBcBCBIM6trrlUsNsuPhIQziNrbCyTghs5mM9eX6aY&#10;anvlNV02vhQBwi5FBZX3bSqlyysy6Aa2JQ5eYTuDPsiulLrDa4CbRo6iaCwN1hwWKmzpu6L8b3M2&#10;CvbD7fmQudUvH4vTZ7z02aooM6Xe3/qvCQhPvX+G/9s/WkESx8kIHnfCFZ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YaRT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6"/>
                                </w:rPr>
                                <w:t>г)</w:t>
                              </w:r>
                            </w:p>
                          </w:txbxContent>
                        </v:textbox>
                      </v:rect>
                      <v:rect id="Rectangle 6901" o:spid="_x0000_s1160" style="position:absolute;left:5656;top:4002;width:340;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HxYMcA&#10;AADeAAAADwAAAGRycy9kb3ducmV2LnhtbESPT2vCQBTE74V+h+UVeqsbJdoQXUWEEi8Kals8PrMv&#10;fzD7NmZXjd++Wyj0OMzMb5jZojeNuFHnassKhoMIBHFudc2lgs/Dx1sCwnlkjY1lUvAgB4v589MM&#10;U23vvKPb3pciQNilqKDyvk2ldHlFBt3AtsTBK2xn0AfZlVJ3eA9w08hRFE2kwZrDQoUtrSrKz/ur&#10;UfA1PFy/M7c98bG4vMcbn22LMlPq9aVfTkF46v1/+K+91gqSOE7G8HsnXAE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x8WD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6"/>
                                </w:rPr>
                                <w:t xml:space="preserve"> </w:t>
                              </w:r>
                            </w:p>
                          </w:txbxContent>
                        </v:textbox>
                      </v:rect>
                      <w10:anchorlock/>
                    </v:group>
                  </w:pict>
                </mc:Fallback>
              </mc:AlternateContent>
            </w:r>
          </w:p>
        </w:tc>
        <w:tc>
          <w:tcPr>
            <w:tcW w:w="425" w:type="dxa"/>
            <w:vMerge w:val="restart"/>
          </w:tcPr>
          <w:p w:rsidR="00862C2F" w:rsidRPr="00BA283F" w:rsidRDefault="00862C2F" w:rsidP="008E5CF0">
            <w:pPr>
              <w:pStyle w:val="Table"/>
            </w:pPr>
            <w:r w:rsidRPr="00BA283F">
              <w:rPr>
                <w:rFonts w:eastAsia="Calibri"/>
                <w:noProof/>
              </w:rPr>
              <mc:AlternateContent>
                <mc:Choice Requires="wpg">
                  <w:drawing>
                    <wp:inline distT="0" distB="0" distL="0" distR="0" wp14:anchorId="7E4E1A63" wp14:editId="15573DAF">
                      <wp:extent cx="620570" cy="1609834"/>
                      <wp:effectExtent l="0" t="0" r="0" b="0"/>
                      <wp:docPr id="84486" name="Group 103704"/>
                      <wp:cNvGraphicFramePr/>
                      <a:graphic xmlns:a="http://schemas.openxmlformats.org/drawingml/2006/main">
                        <a:graphicData uri="http://schemas.microsoft.com/office/word/2010/wordprocessingGroup">
                          <wpg:wgp>
                            <wpg:cNvGrpSpPr/>
                            <wpg:grpSpPr>
                              <a:xfrm>
                                <a:off x="0" y="0"/>
                                <a:ext cx="620570" cy="1609834"/>
                                <a:chOff x="0" y="0"/>
                                <a:chExt cx="620570" cy="1609834"/>
                              </a:xfrm>
                            </wpg:grpSpPr>
                            <wps:wsp>
                              <wps:cNvPr id="84487" name="Rectangle 6902"/>
                              <wps:cNvSpPr/>
                              <wps:spPr>
                                <a:xfrm rot="-5399999">
                                  <a:off x="-745236" y="525229"/>
                                  <a:ext cx="1640865" cy="150392"/>
                                </a:xfrm>
                                <a:prstGeom prst="rect">
                                  <a:avLst/>
                                </a:prstGeom>
                                <a:ln>
                                  <a:noFill/>
                                </a:ln>
                              </wps:spPr>
                              <wps:txbx>
                                <w:txbxContent>
                                  <w:p w:rsidR="00CE3093" w:rsidRDefault="00CE3093" w:rsidP="00862C2F">
                                    <w:pPr>
                                      <w:spacing w:after="160" w:line="259" w:lineRule="auto"/>
                                      <w:ind w:firstLine="0"/>
                                      <w:jc w:val="left"/>
                                    </w:pPr>
                                    <w:r>
                                      <w:rPr>
                                        <w:sz w:val="16"/>
                                      </w:rPr>
                                      <w:t xml:space="preserve">Отклонение, превышающее </w:t>
                                    </w:r>
                                  </w:p>
                                </w:txbxContent>
                              </wps:txbx>
                              <wps:bodyPr horzOverflow="overflow" vert="horz" lIns="0" tIns="0" rIns="0" bIns="0" rtlCol="0">
                                <a:noAutofit/>
                              </wps:bodyPr>
                            </wps:wsp>
                            <wps:wsp>
                              <wps:cNvPr id="84488" name="Rectangle 6903"/>
                              <wps:cNvSpPr/>
                              <wps:spPr>
                                <a:xfrm rot="-5399999">
                                  <a:off x="-868851" y="464099"/>
                                  <a:ext cx="2141081" cy="150392"/>
                                </a:xfrm>
                                <a:prstGeom prst="rect">
                                  <a:avLst/>
                                </a:prstGeom>
                                <a:ln>
                                  <a:noFill/>
                                </a:ln>
                              </wps:spPr>
                              <wps:txbx>
                                <w:txbxContent>
                                  <w:p w:rsidR="00CE3093" w:rsidRDefault="00CE3093" w:rsidP="00862C2F">
                                    <w:pPr>
                                      <w:spacing w:after="160" w:line="259" w:lineRule="auto"/>
                                      <w:ind w:firstLine="0"/>
                                      <w:jc w:val="left"/>
                                    </w:pPr>
                                    <w:r>
                                      <w:rPr>
                                        <w:sz w:val="16"/>
                                      </w:rPr>
                                      <w:t xml:space="preserve">предельные допустимые возможные </w:t>
                                    </w:r>
                                  </w:p>
                                </w:txbxContent>
                              </wps:txbx>
                              <wps:bodyPr horzOverflow="overflow" vert="horz" lIns="0" tIns="0" rIns="0" bIns="0" rtlCol="0">
                                <a:noAutofit/>
                              </wps:bodyPr>
                            </wps:wsp>
                            <wps:wsp>
                              <wps:cNvPr id="84489" name="Rectangle 6904"/>
                              <wps:cNvSpPr/>
                              <wps:spPr>
                                <a:xfrm rot="-5399999">
                                  <a:off x="-449285" y="536191"/>
                                  <a:ext cx="1557980" cy="150392"/>
                                </a:xfrm>
                                <a:prstGeom prst="rect">
                                  <a:avLst/>
                                </a:prstGeom>
                                <a:ln>
                                  <a:noFill/>
                                </a:ln>
                              </wps:spPr>
                              <wps:txbx>
                                <w:txbxContent>
                                  <w:p w:rsidR="00CE3093" w:rsidRDefault="00CE3093" w:rsidP="00862C2F">
                                    <w:pPr>
                                      <w:spacing w:after="160" w:line="259" w:lineRule="auto"/>
                                      <w:ind w:firstLine="0"/>
                                      <w:jc w:val="left"/>
                                    </w:pPr>
                                    <w:r>
                                      <w:rPr>
                                        <w:sz w:val="16"/>
                                      </w:rPr>
                                      <w:t xml:space="preserve">отклонения от показателя, </w:t>
                                    </w:r>
                                  </w:p>
                                </w:txbxContent>
                              </wps:txbx>
                              <wps:bodyPr horzOverflow="overflow" vert="horz" lIns="0" tIns="0" rIns="0" bIns="0" rtlCol="0">
                                <a:noAutofit/>
                              </wps:bodyPr>
                            </wps:wsp>
                            <wps:wsp>
                              <wps:cNvPr id="84490" name="Rectangle 6905"/>
                              <wps:cNvSpPr/>
                              <wps:spPr>
                                <a:xfrm rot="-5399999">
                                  <a:off x="-571509" y="474938"/>
                                  <a:ext cx="2055415" cy="150392"/>
                                </a:xfrm>
                                <a:prstGeom prst="rect">
                                  <a:avLst/>
                                </a:prstGeom>
                                <a:ln>
                                  <a:noFill/>
                                </a:ln>
                              </wps:spPr>
                              <wps:txbx>
                                <w:txbxContent>
                                  <w:p w:rsidR="00CE3093" w:rsidRDefault="00CE3093" w:rsidP="00862C2F">
                                    <w:pPr>
                                      <w:spacing w:after="160" w:line="259" w:lineRule="auto"/>
                                      <w:ind w:firstLine="0"/>
                                      <w:jc w:val="left"/>
                                    </w:pPr>
                                    <w:r>
                                      <w:rPr>
                                        <w:sz w:val="16"/>
                                      </w:rPr>
                                      <w:t xml:space="preserve">характеризующего объем оказания </w:t>
                                    </w:r>
                                  </w:p>
                                </w:txbxContent>
                              </wps:txbx>
                              <wps:bodyPr horzOverflow="overflow" vert="horz" lIns="0" tIns="0" rIns="0" bIns="0" rtlCol="0">
                                <a:noAutofit/>
                              </wps:bodyPr>
                            </wps:wsp>
                            <wps:wsp>
                              <wps:cNvPr id="84491" name="Rectangle 6906"/>
                              <wps:cNvSpPr/>
                              <wps:spPr>
                                <a:xfrm rot="-5399999">
                                  <a:off x="137797" y="646273"/>
                                  <a:ext cx="889784" cy="150392"/>
                                </a:xfrm>
                                <a:prstGeom prst="rect">
                                  <a:avLst/>
                                </a:prstGeom>
                                <a:ln>
                                  <a:noFill/>
                                </a:ln>
                              </wps:spPr>
                              <wps:txbx>
                                <w:txbxContent>
                                  <w:p w:rsidR="00CE3093" w:rsidRDefault="00CE3093" w:rsidP="00862C2F">
                                    <w:pPr>
                                      <w:spacing w:after="160" w:line="259" w:lineRule="auto"/>
                                      <w:ind w:firstLine="0"/>
                                      <w:jc w:val="left"/>
                                    </w:pPr>
                                    <w:r>
                                      <w:rPr>
                                        <w:sz w:val="16"/>
                                      </w:rPr>
                                      <w:t>Услуги (Услуг)</w:t>
                                    </w:r>
                                  </w:p>
                                </w:txbxContent>
                              </wps:txbx>
                              <wps:bodyPr horzOverflow="overflow" vert="horz" lIns="0" tIns="0" rIns="0" bIns="0" rtlCol="0">
                                <a:noAutofit/>
                              </wps:bodyPr>
                            </wps:wsp>
                            <wps:wsp>
                              <wps:cNvPr id="84492" name="Rectangle 6907"/>
                              <wps:cNvSpPr/>
                              <wps:spPr>
                                <a:xfrm rot="-5399999">
                                  <a:off x="523104" y="428893"/>
                                  <a:ext cx="42566" cy="94276"/>
                                </a:xfrm>
                                <a:prstGeom prst="rect">
                                  <a:avLst/>
                                </a:prstGeom>
                                <a:ln>
                                  <a:noFill/>
                                </a:ln>
                              </wps:spPr>
                              <wps:txbx>
                                <w:txbxContent>
                                  <w:p w:rsidR="00CE3093" w:rsidRDefault="00CE3093" w:rsidP="00862C2F">
                                    <w:pPr>
                                      <w:spacing w:after="160" w:line="259" w:lineRule="auto"/>
                                      <w:ind w:firstLine="0"/>
                                      <w:jc w:val="left"/>
                                    </w:pPr>
                                    <w:r>
                                      <w:rPr>
                                        <w:sz w:val="10"/>
                                      </w:rPr>
                                      <w:t>6</w:t>
                                    </w:r>
                                  </w:p>
                                </w:txbxContent>
                              </wps:txbx>
                              <wps:bodyPr horzOverflow="overflow" vert="horz" lIns="0" tIns="0" rIns="0" bIns="0" rtlCol="0">
                                <a:noAutofit/>
                              </wps:bodyPr>
                            </wps:wsp>
                            <wps:wsp>
                              <wps:cNvPr id="84493" name="Rectangle 6908"/>
                              <wps:cNvSpPr/>
                              <wps:spPr>
                                <a:xfrm rot="-5399999">
                                  <a:off x="565714" y="374662"/>
                                  <a:ext cx="33951" cy="150392"/>
                                </a:xfrm>
                                <a:prstGeom prst="rect">
                                  <a:avLst/>
                                </a:prstGeom>
                                <a:ln>
                                  <a:noFill/>
                                </a:ln>
                              </wps:spPr>
                              <wps:txbx>
                                <w:txbxContent>
                                  <w:p w:rsidR="00CE3093" w:rsidRDefault="00CE3093" w:rsidP="00862C2F">
                                    <w:pPr>
                                      <w:spacing w:after="160" w:line="259" w:lineRule="auto"/>
                                      <w:ind w:firstLine="0"/>
                                      <w:jc w:val="left"/>
                                    </w:pPr>
                                    <w:r>
                                      <w:rPr>
                                        <w:sz w:val="16"/>
                                      </w:rPr>
                                      <w:t xml:space="preserve"> </w:t>
                                    </w:r>
                                  </w:p>
                                </w:txbxContent>
                              </wps:txbx>
                              <wps:bodyPr horzOverflow="overflow" vert="horz" lIns="0" tIns="0" rIns="0" bIns="0" rtlCol="0">
                                <a:noAutofit/>
                              </wps:bodyPr>
                            </wps:wsp>
                          </wpg:wgp>
                        </a:graphicData>
                      </a:graphic>
                    </wp:inline>
                  </w:drawing>
                </mc:Choice>
                <mc:Fallback>
                  <w:pict>
                    <v:group id="Group 103704" o:spid="_x0000_s1161" style="width:48.85pt;height:126.75pt;mso-position-horizontal-relative:char;mso-position-vertical-relative:line" coordsize="6205,16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">
                      <v:rect id="Rectangle 6902" o:spid="_x0000_s1162" style="position:absolute;left:-7452;top:5252;width:16408;height:150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KjMcA&#10;AADeAAAADwAAAGRycy9kb3ducmV2LnhtbESPW2vCQBSE34X+h+UUfNONEmqIrlIKkr4o1Bs+nmZP&#10;LjR7Ns2umv77riD4OMzMN8xi1ZtGXKlztWUFk3EEgji3uuZSwWG/HiUgnEfW2FgmBX/kYLV8GSww&#10;1fbGX3Td+VIECLsUFVTet6mULq/IoBvbljh4he0M+iC7UuoObwFuGjmNojdpsOawUGFLHxXlP7uL&#10;UXCc7C+nzG2/+Vz8zuKNz7ZFmSk1fO3f5yA89f4ZfrQ/tYIkjpMZ3O+EKy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vyoz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6"/>
                                </w:rPr>
                                <w:t xml:space="preserve">Отклонение, превышающее </w:t>
                              </w:r>
                            </w:p>
                          </w:txbxContent>
                        </v:textbox>
                      </v:rect>
                      <v:rect id="Rectangle 6903" o:spid="_x0000_s1163" style="position:absolute;left:-8689;top:4641;width:21410;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Be/sQA&#10;AADeAAAADwAAAGRycy9kb3ducmV2LnhtbERPy2rCQBTdC/7DcAV3ZqKEGlJHEUHSjUK1Spe3mZsH&#10;zdxJM6Omf99ZCF0eznu1GUwr7tS7xrKCeRSDIC6sbrhS8HHez1IQziNrbC2Tgl9ysFmPRyvMtH3w&#10;O91PvhIhhF2GCmrvu0xKV9Rk0EW2Iw5caXuDPsC+krrHRwg3rVzE8Ys02HBoqLGjXU3F9+lmFFzm&#10;59s1d8cv/ix/lsnB58eyypWaTobtKwhPg/8XP91vWkGaJGnYG+6EK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wXv7EAAAA3gAAAA8AAAAAAAAAAAAAAAAAmAIAAGRycy9k&#10;b3ducmV2LnhtbFBLBQYAAAAABAAEAPUAAACJAwAAAAA=&#10;" filled="f" stroked="f">
                        <v:textbox inset="0,0,0,0">
                          <w:txbxContent>
                            <w:p w:rsidR="00CE3093" w:rsidRDefault="00CE3093" w:rsidP="00862C2F">
                              <w:pPr>
                                <w:spacing w:after="160" w:line="259" w:lineRule="auto"/>
                                <w:ind w:firstLine="0"/>
                                <w:jc w:val="left"/>
                              </w:pPr>
                              <w:r>
                                <w:rPr>
                                  <w:sz w:val="16"/>
                                </w:rPr>
                                <w:t xml:space="preserve">предельные допустимые возможные </w:t>
                              </w:r>
                            </w:p>
                          </w:txbxContent>
                        </v:textbox>
                      </v:rect>
                      <v:rect id="Rectangle 6904" o:spid="_x0000_s1164" style="position:absolute;left:-4493;top:5362;width:15579;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z7ZccA&#10;AADeAAAADwAAAGRycy9kb3ducmV2LnhtbESPT2vCQBTE74V+h+UVeqsbJdgYXUWEEi8K1VZ6fM2+&#10;/MHs25hdNX77bkHwOMzMb5jZojeNuFDnassKhoMIBHFudc2lgq/9x1sCwnlkjY1lUnAjB4v589MM&#10;U22v/EmXnS9FgLBLUUHlfZtK6fKKDLqBbYmDV9jOoA+yK6Xu8BrgppGjKBpLgzWHhQpbWlWUH3dn&#10;o+B7uD8fMrf95Z/i9B5vfLYtykyp15d+OQXhqfeP8L291gqSOE4m8H8nXA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8+2X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6"/>
                                </w:rPr>
                                <w:t xml:space="preserve">отклонения от показателя, </w:t>
                              </w:r>
                            </w:p>
                          </w:txbxContent>
                        </v:textbox>
                      </v:rect>
                      <v:rect id="Rectangle 6905" o:spid="_x0000_s1165" style="position:absolute;left:-5715;top:4750;width:20553;height:150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EJcYA&#10;AADeAAAADwAAAGRycy9kb3ducmV2LnhtbESPy2rCQBSG94LvMJyCO50oodroKCKUuKmgacXlMXNy&#10;oZkzaWbU9O07C6HLn//Gt9r0phF36lxtWcF0EoEgzq2uuVTwmb2PFyCcR9bYWCYFv+Rgsx4OVpho&#10;++Aj3U++FGGEXYIKKu/bREqXV2TQTWxLHLzCdgZ9kF0pdYePMG4aOYuiV2mw5vBQYUu7ivLv080o&#10;+Jpmt3PqDle+FD/z+MOnh6JMlRq99NslCE+9/w8/23utYBHHbwEg4AQU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5/EJcYAAADeAAAADwAAAAAAAAAAAAAAAACYAgAAZHJz&#10;L2Rvd25yZXYueG1sUEsFBgAAAAAEAAQA9QAAAIsDAAAAAA==&#10;" filled="f" stroked="f">
                        <v:textbox inset="0,0,0,0">
                          <w:txbxContent>
                            <w:p w:rsidR="00CE3093" w:rsidRDefault="00CE3093" w:rsidP="00862C2F">
                              <w:pPr>
                                <w:spacing w:after="160" w:line="259" w:lineRule="auto"/>
                                <w:ind w:firstLine="0"/>
                                <w:jc w:val="left"/>
                              </w:pPr>
                              <w:r>
                                <w:rPr>
                                  <w:sz w:val="16"/>
                                </w:rPr>
                                <w:t xml:space="preserve">характеризующего объем оказания </w:t>
                              </w:r>
                            </w:p>
                          </w:txbxContent>
                        </v:textbox>
                      </v:rect>
                      <v:rect id="Rectangle 6906" o:spid="_x0000_s1166" style="position:absolute;left:1377;top:6462;width:8898;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NhvscA&#10;AADeAAAADwAAAGRycy9kb3ducmV2LnhtbESPS2vDMBCE74X+B7GF3hrZxeThRAkhUNxLA3mS48Za&#10;P4i1ci0lcf59VSj0OMzMN8xs0ZtG3KhztWUF8SACQZxbXXOpYL/7eBuDcB5ZY2OZFDzIwWL+/DTD&#10;VNs7b+i29aUIEHYpKqi8b1MpXV6RQTewLXHwCtsZ9EF2pdQd3gPcNPI9iobSYM1hocKWVhXll+3V&#10;KDjEu+sxc+szn4rvUfLls3VRZkq9vvTLKQhPvf8P/7U/tYJxkkxi+L0TroC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TYb7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6"/>
                                </w:rPr>
                                <w:t>Услуги (Услуг)</w:t>
                              </w:r>
                            </w:p>
                          </w:txbxContent>
                        </v:textbox>
                      </v:rect>
                      <v:rect id="Rectangle 6907" o:spid="_x0000_s1167" style="position:absolute;left:5231;top:4288;width:426;height:9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yccA&#10;AADeAAAADwAAAGRycy9kb3ducmV2LnhtbESPW2vCQBSE3wv9D8sp9K1ulOAlukoRSvpSwSs+HrMn&#10;F5o9G7Orxn/fLQg+DjPzDTNbdKYWV2pdZVlBvxeBIM6srrhQsNt+fYxBOI+ssbZMCu7kYDF/fZlh&#10;ou2N13Td+EIECLsEFZTeN4mULivJoOvZhjh4uW0N+iDbQuoWbwFuajmIoqE0WHFYKLGhZUnZ7+Zi&#10;FOz728shdasTH/PzKP7x6SovUqXe37rPKQhPnX+GH+1vrWAcx5MB/N8JV0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B/8n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0"/>
                                </w:rPr>
                                <w:t>6</w:t>
                              </w:r>
                            </w:p>
                          </w:txbxContent>
                        </v:textbox>
                      </v:rect>
                      <v:rect id="Rectangle 6908" o:spid="_x0000_s1168" style="position:absolute;left:5656;top:3746;width:340;height:15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1aUscA&#10;AADeAAAADwAAAGRycy9kb3ducmV2LnhtbESPW2vCQBSE3wv+h+UIfasbbWg1uooUSvqi4BUfj9mT&#10;C2bPptlV47/vFgp9HGbmG2a26EwtbtS6yrKC4SACQZxZXXGhYL/7fBmDcB5ZY22ZFDzIwWLee5ph&#10;ou2dN3Tb+kIECLsEFZTeN4mULivJoBvYhjh4uW0N+iDbQuoW7wFuajmKojdpsOKwUGJDHyVll+3V&#10;KDgMd9dj6tZnPuXf7/HKp+u8SJV67nfLKQhPnf8P/7W/tIJxHE9e4fdOuAJy/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9NWlL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6"/>
                                </w:rPr>
                                <w:t xml:space="preserve"> </w:t>
                              </w:r>
                            </w:p>
                          </w:txbxContent>
                        </v:textbox>
                      </v:rect>
                      <w10:anchorlock/>
                    </v:group>
                  </w:pict>
                </mc:Fallback>
              </mc:AlternateContent>
            </w:r>
          </w:p>
        </w:tc>
        <w:tc>
          <w:tcPr>
            <w:tcW w:w="395" w:type="dxa"/>
            <w:vMerge w:val="restart"/>
          </w:tcPr>
          <w:p w:rsidR="00862C2F" w:rsidRPr="00BA283F" w:rsidRDefault="00862C2F" w:rsidP="008E5CF0">
            <w:pPr>
              <w:pStyle w:val="Table"/>
            </w:pPr>
            <w:r w:rsidRPr="00BA283F">
              <w:rPr>
                <w:rFonts w:eastAsia="Calibri"/>
                <w:noProof/>
              </w:rPr>
              <mc:AlternateContent>
                <mc:Choice Requires="wpg">
                  <w:drawing>
                    <wp:inline distT="0" distB="0" distL="0" distR="0" wp14:anchorId="4EE61467" wp14:editId="6BA9853D">
                      <wp:extent cx="113077" cy="979552"/>
                      <wp:effectExtent l="0" t="0" r="0" b="0"/>
                      <wp:docPr id="84494" name="Group 103708"/>
                      <wp:cNvGraphicFramePr/>
                      <a:graphic xmlns:a="http://schemas.openxmlformats.org/drawingml/2006/main">
                        <a:graphicData uri="http://schemas.microsoft.com/office/word/2010/wordprocessingGroup">
                          <wpg:wgp>
                            <wpg:cNvGrpSpPr/>
                            <wpg:grpSpPr>
                              <a:xfrm>
                                <a:off x="0" y="0"/>
                                <a:ext cx="113077" cy="979552"/>
                                <a:chOff x="0" y="0"/>
                                <a:chExt cx="113077" cy="979552"/>
                              </a:xfrm>
                            </wpg:grpSpPr>
                            <wps:wsp>
                              <wps:cNvPr id="84495" name="Rectangle 6909"/>
                              <wps:cNvSpPr/>
                              <wps:spPr>
                                <a:xfrm rot="-5399999">
                                  <a:off x="-559747" y="269411"/>
                                  <a:ext cx="1269889" cy="150392"/>
                                </a:xfrm>
                                <a:prstGeom prst="rect">
                                  <a:avLst/>
                                </a:prstGeom>
                                <a:ln>
                                  <a:noFill/>
                                </a:ln>
                              </wps:spPr>
                              <wps:txbx>
                                <w:txbxContent>
                                  <w:p w:rsidR="00CE3093" w:rsidRDefault="00CE3093" w:rsidP="00862C2F">
                                    <w:pPr>
                                      <w:spacing w:after="160" w:line="259" w:lineRule="auto"/>
                                      <w:ind w:firstLine="0"/>
                                      <w:jc w:val="left"/>
                                    </w:pPr>
                                    <w:r>
                                      <w:rPr>
                                        <w:sz w:val="16"/>
                                      </w:rPr>
                                      <w:t>Причина превышения</w:t>
                                    </w:r>
                                  </w:p>
                                </w:txbxContent>
                              </wps:txbx>
                              <wps:bodyPr horzOverflow="overflow" vert="horz" lIns="0" tIns="0" rIns="0" bIns="0" rtlCol="0">
                                <a:noAutofit/>
                              </wps:bodyPr>
                            </wps:wsp>
                            <wps:wsp>
                              <wps:cNvPr id="84496" name="Rectangle 6910"/>
                              <wps:cNvSpPr/>
                              <wps:spPr>
                                <a:xfrm rot="-5399999">
                                  <a:off x="58220" y="-66643"/>
                                  <a:ext cx="33951" cy="150392"/>
                                </a:xfrm>
                                <a:prstGeom prst="rect">
                                  <a:avLst/>
                                </a:prstGeom>
                                <a:ln>
                                  <a:noFill/>
                                </a:ln>
                              </wps:spPr>
                              <wps:txbx>
                                <w:txbxContent>
                                  <w:p w:rsidR="00CE3093" w:rsidRDefault="00CE3093" w:rsidP="00862C2F">
                                    <w:pPr>
                                      <w:spacing w:after="160" w:line="259" w:lineRule="auto"/>
                                      <w:ind w:firstLine="0"/>
                                      <w:jc w:val="left"/>
                                    </w:pPr>
                                    <w:r>
                                      <w:rPr>
                                        <w:sz w:val="16"/>
                                      </w:rPr>
                                      <w:t xml:space="preserve"> </w:t>
                                    </w:r>
                                  </w:p>
                                </w:txbxContent>
                              </wps:txbx>
                              <wps:bodyPr horzOverflow="overflow" vert="horz" lIns="0" tIns="0" rIns="0" bIns="0" rtlCol="0">
                                <a:noAutofit/>
                              </wps:bodyPr>
                            </wps:wsp>
                          </wpg:wgp>
                        </a:graphicData>
                      </a:graphic>
                    </wp:inline>
                  </w:drawing>
                </mc:Choice>
                <mc:Fallback>
                  <w:pict>
                    <v:group id="Group 103708" o:spid="_x0000_s1169" style="width:8.9pt;height:77.15pt;mso-position-horizontal-relative:char;mso-position-vertical-relative:line" coordsize="1130,9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">
                      <v:rect id="Rectangle 6909" o:spid="_x0000_s1170" style="position:absolute;left:-5597;top:2694;width:12698;height:150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nvcgA&#10;AADeAAAADwAAAGRycy9kb3ducmV2LnhtbESPT2vCQBTE74V+h+UVeqsbJbWauooUSnpR0LTi8Zl9&#10;+UOzb9PsqvHbu4LQ4zAzv2Fmi9404kSdqy0rGA4iEMS51TWXCr6zz5cJCOeRNTaWScGFHCzmjw8z&#10;TLQ984ZOW1+KAGGXoILK+zaR0uUVGXQD2xIHr7CdQR9kV0rd4TnATSNHUTSWBmsOCxW29FFR/rs9&#10;GgU/w+y4S936wPvi7y1e+XRdlKlSz0/98h2Ep97/h+/tL61gEsfTV7jdCVdAz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6Ge9yAAAAN4AAAAPAAAAAAAAAAAAAAAAAJgCAABk&#10;cnMvZG93bnJldi54bWxQSwUGAAAAAAQABAD1AAAAjQMAAAAA&#10;" filled="f" stroked="f">
                        <v:textbox inset="0,0,0,0">
                          <w:txbxContent>
                            <w:p w:rsidR="00CE3093" w:rsidRDefault="00CE3093" w:rsidP="00862C2F">
                              <w:pPr>
                                <w:spacing w:after="160" w:line="259" w:lineRule="auto"/>
                                <w:ind w:firstLine="0"/>
                                <w:jc w:val="left"/>
                              </w:pPr>
                              <w:r>
                                <w:rPr>
                                  <w:sz w:val="16"/>
                                </w:rPr>
                                <w:t>Причина превышения</w:t>
                              </w:r>
                            </w:p>
                          </w:txbxContent>
                        </v:textbox>
                      </v:rect>
                      <v:rect id="Rectangle 6910" o:spid="_x0000_s1171" style="position:absolute;left:582;top:-666;width:339;height:150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r5yscA&#10;AADeAAAADwAAAGRycy9kb3ducmV2LnhtbESPW2vCQBSE3wv9D8sR+lY3SvASXaUIJX1RUKv4eMye&#10;XDB7Ns2uGv99tyD0cZiZb5j5sjO1uFHrKssKBv0IBHFmdcWFgu/95/sEhPPIGmvLpOBBDpaL15c5&#10;JtreeUu3nS9EgLBLUEHpfZNI6bKSDLq+bYiDl9vWoA+yLaRu8R7gppbDKBpJgxWHhRIbWpWUXXZX&#10;o+Aw2F+Pqduc+ZT/jOO1Tzd5kSr11us+ZiA8df4//Gx/aQWTOJ6O4O9Ou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86+crHAAAA3gAAAA8AAAAAAAAAAAAAAAAAmAIAAGRy&#10;cy9kb3ducmV2LnhtbFBLBQYAAAAABAAEAPUAAACMAwAAAAA=&#10;" filled="f" stroked="f">
                        <v:textbox inset="0,0,0,0">
                          <w:txbxContent>
                            <w:p w:rsidR="00CE3093" w:rsidRDefault="00CE3093" w:rsidP="00862C2F">
                              <w:pPr>
                                <w:spacing w:after="160" w:line="259" w:lineRule="auto"/>
                                <w:ind w:firstLine="0"/>
                                <w:jc w:val="left"/>
                              </w:pPr>
                              <w:r>
                                <w:rPr>
                                  <w:sz w:val="16"/>
                                </w:rPr>
                                <w:t xml:space="preserve"> </w:t>
                              </w:r>
                            </w:p>
                          </w:txbxContent>
                        </v:textbox>
                      </v:rect>
                      <w10:anchorlock/>
                    </v:group>
                  </w:pict>
                </mc:Fallback>
              </mc:AlternateContent>
            </w:r>
          </w:p>
        </w:tc>
      </w:tr>
      <w:tr w:rsidR="00862C2F" w:rsidRPr="00BA283F" w:rsidTr="006A1F61">
        <w:trPr>
          <w:trHeight w:val="571"/>
        </w:trPr>
        <w:tc>
          <w:tcPr>
            <w:tcW w:w="875" w:type="dxa"/>
            <w:vMerge/>
          </w:tcPr>
          <w:p w:rsidR="00862C2F" w:rsidRPr="00BA283F" w:rsidRDefault="00862C2F" w:rsidP="008E5CF0">
            <w:pPr>
              <w:pStyle w:val="Table"/>
            </w:pPr>
          </w:p>
        </w:tc>
        <w:tc>
          <w:tcPr>
            <w:tcW w:w="1009" w:type="dxa"/>
            <w:vMerge/>
          </w:tcPr>
          <w:p w:rsidR="00862C2F" w:rsidRPr="00BA283F" w:rsidRDefault="00862C2F" w:rsidP="008E5CF0">
            <w:pPr>
              <w:pStyle w:val="Table"/>
            </w:pPr>
          </w:p>
        </w:tc>
        <w:tc>
          <w:tcPr>
            <w:tcW w:w="656" w:type="dxa"/>
            <w:vMerge/>
          </w:tcPr>
          <w:p w:rsidR="00862C2F" w:rsidRPr="00BA283F" w:rsidRDefault="00862C2F" w:rsidP="008E5CF0">
            <w:pPr>
              <w:pStyle w:val="Table"/>
            </w:pPr>
          </w:p>
        </w:tc>
        <w:tc>
          <w:tcPr>
            <w:tcW w:w="726" w:type="dxa"/>
            <w:vMerge/>
          </w:tcPr>
          <w:p w:rsidR="00862C2F" w:rsidRPr="00BA283F" w:rsidRDefault="00862C2F" w:rsidP="008E5CF0">
            <w:pPr>
              <w:pStyle w:val="Table"/>
            </w:pPr>
          </w:p>
        </w:tc>
        <w:tc>
          <w:tcPr>
            <w:tcW w:w="906" w:type="dxa"/>
            <w:vMerge/>
          </w:tcPr>
          <w:p w:rsidR="00862C2F" w:rsidRPr="00BA283F" w:rsidRDefault="00862C2F" w:rsidP="008E5CF0">
            <w:pPr>
              <w:pStyle w:val="Table"/>
            </w:pPr>
          </w:p>
        </w:tc>
        <w:tc>
          <w:tcPr>
            <w:tcW w:w="649" w:type="dxa"/>
            <w:vMerge/>
          </w:tcPr>
          <w:p w:rsidR="00862C2F" w:rsidRPr="00BA283F" w:rsidRDefault="00862C2F" w:rsidP="008E5CF0">
            <w:pPr>
              <w:pStyle w:val="Table"/>
            </w:pPr>
          </w:p>
        </w:tc>
        <w:tc>
          <w:tcPr>
            <w:tcW w:w="527" w:type="dxa"/>
            <w:vMerge w:val="restart"/>
          </w:tcPr>
          <w:p w:rsidR="00862C2F" w:rsidRPr="00BA283F" w:rsidRDefault="00862C2F" w:rsidP="008E5CF0">
            <w:pPr>
              <w:pStyle w:val="Table"/>
            </w:pPr>
            <w:r w:rsidRPr="00BA283F">
              <w:t xml:space="preserve"> </w:t>
            </w:r>
          </w:p>
          <w:p w:rsidR="00862C2F" w:rsidRPr="00BA283F" w:rsidRDefault="00862C2F" w:rsidP="008E5CF0">
            <w:pPr>
              <w:pStyle w:val="Table"/>
            </w:pPr>
            <w:r w:rsidRPr="00BA283F">
              <w:t>наиме-</w:t>
            </w:r>
          </w:p>
          <w:p w:rsidR="00862C2F" w:rsidRPr="00BA283F" w:rsidRDefault="00862C2F" w:rsidP="008E5CF0">
            <w:pPr>
              <w:pStyle w:val="Table"/>
            </w:pPr>
            <w:r w:rsidRPr="00BA283F">
              <w:t>новани</w:t>
            </w:r>
            <w:r w:rsidRPr="00BA283F">
              <w:lastRenderedPageBreak/>
              <w:t xml:space="preserve">е показателя </w:t>
            </w:r>
          </w:p>
        </w:tc>
        <w:tc>
          <w:tcPr>
            <w:tcW w:w="1559" w:type="dxa"/>
            <w:gridSpan w:val="2"/>
          </w:tcPr>
          <w:p w:rsidR="00862C2F" w:rsidRPr="00BA283F" w:rsidRDefault="00862C2F" w:rsidP="008E5CF0">
            <w:pPr>
              <w:pStyle w:val="Table"/>
            </w:pPr>
            <w:r w:rsidRPr="00BA283F">
              <w:lastRenderedPageBreak/>
              <w:t xml:space="preserve">единица измерения </w:t>
            </w:r>
          </w:p>
        </w:tc>
        <w:tc>
          <w:tcPr>
            <w:tcW w:w="851" w:type="dxa"/>
            <w:vMerge/>
          </w:tcPr>
          <w:p w:rsidR="00862C2F" w:rsidRPr="00BA283F" w:rsidRDefault="00862C2F" w:rsidP="008E5CF0">
            <w:pPr>
              <w:pStyle w:val="Table"/>
            </w:pPr>
          </w:p>
        </w:tc>
        <w:tc>
          <w:tcPr>
            <w:tcW w:w="709" w:type="dxa"/>
            <w:vMerge/>
          </w:tcPr>
          <w:p w:rsidR="00862C2F" w:rsidRPr="00BA283F" w:rsidRDefault="00862C2F" w:rsidP="008E5CF0">
            <w:pPr>
              <w:pStyle w:val="Table"/>
            </w:pPr>
          </w:p>
        </w:tc>
        <w:tc>
          <w:tcPr>
            <w:tcW w:w="567" w:type="dxa"/>
          </w:tcPr>
          <w:p w:rsidR="00862C2F" w:rsidRPr="00BA283F" w:rsidRDefault="00862C2F" w:rsidP="008E5CF0">
            <w:pPr>
              <w:pStyle w:val="Table"/>
            </w:pPr>
            <w:r w:rsidRPr="00BA283F">
              <w:t>наиме-</w:t>
            </w:r>
          </w:p>
          <w:p w:rsidR="00862C2F" w:rsidRPr="00BA283F" w:rsidRDefault="00862C2F" w:rsidP="008E5CF0">
            <w:pPr>
              <w:pStyle w:val="Table"/>
            </w:pPr>
            <w:r w:rsidRPr="00BA283F">
              <w:t xml:space="preserve">нование </w:t>
            </w:r>
            <w:r w:rsidRPr="00BA283F">
              <w:lastRenderedPageBreak/>
              <w:t xml:space="preserve">показателя </w:t>
            </w:r>
          </w:p>
        </w:tc>
        <w:tc>
          <w:tcPr>
            <w:tcW w:w="1417" w:type="dxa"/>
            <w:gridSpan w:val="2"/>
          </w:tcPr>
          <w:p w:rsidR="00862C2F" w:rsidRPr="00BA283F" w:rsidRDefault="00862C2F" w:rsidP="008E5CF0">
            <w:pPr>
              <w:pStyle w:val="Table"/>
            </w:pPr>
            <w:r w:rsidRPr="00BA283F">
              <w:lastRenderedPageBreak/>
              <w:t xml:space="preserve">единица измерения </w:t>
            </w:r>
          </w:p>
        </w:tc>
        <w:tc>
          <w:tcPr>
            <w:tcW w:w="992" w:type="dxa"/>
            <w:vMerge/>
          </w:tcPr>
          <w:p w:rsidR="00862C2F" w:rsidRPr="00BA283F" w:rsidRDefault="00862C2F" w:rsidP="008E5CF0">
            <w:pPr>
              <w:pStyle w:val="Table"/>
            </w:pPr>
          </w:p>
        </w:tc>
        <w:tc>
          <w:tcPr>
            <w:tcW w:w="1276" w:type="dxa"/>
            <w:vMerge/>
          </w:tcPr>
          <w:p w:rsidR="00862C2F" w:rsidRPr="00BA283F" w:rsidRDefault="00862C2F" w:rsidP="008E5CF0">
            <w:pPr>
              <w:pStyle w:val="Table"/>
            </w:pPr>
          </w:p>
        </w:tc>
        <w:tc>
          <w:tcPr>
            <w:tcW w:w="1276" w:type="dxa"/>
            <w:vMerge/>
          </w:tcPr>
          <w:p w:rsidR="00862C2F" w:rsidRPr="00BA283F" w:rsidRDefault="00862C2F" w:rsidP="008E5CF0">
            <w:pPr>
              <w:pStyle w:val="Table"/>
            </w:pPr>
          </w:p>
        </w:tc>
        <w:tc>
          <w:tcPr>
            <w:tcW w:w="425" w:type="dxa"/>
            <w:vMerge/>
          </w:tcPr>
          <w:p w:rsidR="00862C2F" w:rsidRPr="00BA283F" w:rsidRDefault="00862C2F" w:rsidP="008E5CF0">
            <w:pPr>
              <w:pStyle w:val="Table"/>
            </w:pPr>
          </w:p>
        </w:tc>
        <w:tc>
          <w:tcPr>
            <w:tcW w:w="395" w:type="dxa"/>
            <w:vMerge/>
          </w:tcPr>
          <w:p w:rsidR="00862C2F" w:rsidRPr="00BA283F" w:rsidRDefault="00862C2F" w:rsidP="008E5CF0">
            <w:pPr>
              <w:pStyle w:val="Table"/>
            </w:pPr>
          </w:p>
        </w:tc>
      </w:tr>
      <w:tr w:rsidR="00862C2F" w:rsidRPr="00BA283F" w:rsidTr="006A1F61">
        <w:trPr>
          <w:trHeight w:val="1044"/>
        </w:trPr>
        <w:tc>
          <w:tcPr>
            <w:tcW w:w="875" w:type="dxa"/>
            <w:vMerge/>
          </w:tcPr>
          <w:p w:rsidR="00862C2F" w:rsidRPr="00BA283F" w:rsidRDefault="00862C2F" w:rsidP="008E5CF0">
            <w:pPr>
              <w:pStyle w:val="Table"/>
            </w:pPr>
          </w:p>
        </w:tc>
        <w:tc>
          <w:tcPr>
            <w:tcW w:w="1009" w:type="dxa"/>
            <w:vMerge/>
          </w:tcPr>
          <w:p w:rsidR="00862C2F" w:rsidRPr="00BA283F" w:rsidRDefault="00862C2F" w:rsidP="008E5CF0">
            <w:pPr>
              <w:pStyle w:val="Table"/>
            </w:pPr>
          </w:p>
        </w:tc>
        <w:tc>
          <w:tcPr>
            <w:tcW w:w="656" w:type="dxa"/>
            <w:vMerge/>
          </w:tcPr>
          <w:p w:rsidR="00862C2F" w:rsidRPr="00BA283F" w:rsidRDefault="00862C2F" w:rsidP="008E5CF0">
            <w:pPr>
              <w:pStyle w:val="Table"/>
            </w:pPr>
          </w:p>
        </w:tc>
        <w:tc>
          <w:tcPr>
            <w:tcW w:w="726" w:type="dxa"/>
            <w:vMerge/>
          </w:tcPr>
          <w:p w:rsidR="00862C2F" w:rsidRPr="00BA283F" w:rsidRDefault="00862C2F" w:rsidP="008E5CF0">
            <w:pPr>
              <w:pStyle w:val="Table"/>
            </w:pPr>
          </w:p>
        </w:tc>
        <w:tc>
          <w:tcPr>
            <w:tcW w:w="906" w:type="dxa"/>
            <w:vMerge/>
          </w:tcPr>
          <w:p w:rsidR="00862C2F" w:rsidRPr="00BA283F" w:rsidRDefault="00862C2F" w:rsidP="008E5CF0">
            <w:pPr>
              <w:pStyle w:val="Table"/>
            </w:pPr>
          </w:p>
        </w:tc>
        <w:tc>
          <w:tcPr>
            <w:tcW w:w="649" w:type="dxa"/>
            <w:vMerge/>
          </w:tcPr>
          <w:p w:rsidR="00862C2F" w:rsidRPr="00BA283F" w:rsidRDefault="00862C2F" w:rsidP="008E5CF0">
            <w:pPr>
              <w:pStyle w:val="Table"/>
            </w:pPr>
          </w:p>
        </w:tc>
        <w:tc>
          <w:tcPr>
            <w:tcW w:w="527" w:type="dxa"/>
            <w:vMerge/>
          </w:tcPr>
          <w:p w:rsidR="00862C2F" w:rsidRPr="00BA283F" w:rsidRDefault="00862C2F" w:rsidP="008E5CF0">
            <w:pPr>
              <w:pStyle w:val="Table"/>
            </w:pPr>
          </w:p>
        </w:tc>
        <w:tc>
          <w:tcPr>
            <w:tcW w:w="709" w:type="dxa"/>
          </w:tcPr>
          <w:p w:rsidR="00862C2F" w:rsidRPr="00BA283F" w:rsidRDefault="00862C2F" w:rsidP="008E5CF0">
            <w:pPr>
              <w:pStyle w:val="Table"/>
            </w:pPr>
            <w:r w:rsidRPr="00BA283F">
              <w:t xml:space="preserve">наименование </w:t>
            </w:r>
          </w:p>
        </w:tc>
        <w:tc>
          <w:tcPr>
            <w:tcW w:w="850" w:type="dxa"/>
          </w:tcPr>
          <w:p w:rsidR="00862C2F" w:rsidRPr="00BA283F" w:rsidRDefault="00862C2F" w:rsidP="008E5CF0">
            <w:pPr>
              <w:pStyle w:val="Table"/>
            </w:pPr>
            <w:r w:rsidRPr="00BA283F">
              <w:t xml:space="preserve">код по </w:t>
            </w:r>
          </w:p>
          <w:p w:rsidR="00862C2F" w:rsidRPr="00BA283F" w:rsidRDefault="00862C2F" w:rsidP="008E5CF0">
            <w:pPr>
              <w:pStyle w:val="Table"/>
            </w:pPr>
            <w:r w:rsidRPr="00BA283F">
              <w:t xml:space="preserve">ОКЕИ </w:t>
            </w:r>
          </w:p>
        </w:tc>
        <w:tc>
          <w:tcPr>
            <w:tcW w:w="851" w:type="dxa"/>
          </w:tcPr>
          <w:p w:rsidR="00862C2F" w:rsidRPr="00BA283F" w:rsidRDefault="00862C2F" w:rsidP="008E5CF0">
            <w:pPr>
              <w:pStyle w:val="Table"/>
            </w:pPr>
          </w:p>
        </w:tc>
        <w:tc>
          <w:tcPr>
            <w:tcW w:w="709" w:type="dxa"/>
          </w:tcPr>
          <w:p w:rsidR="00862C2F" w:rsidRPr="00BA283F" w:rsidRDefault="00862C2F" w:rsidP="008E5CF0">
            <w:pPr>
              <w:pStyle w:val="Table"/>
            </w:pPr>
          </w:p>
        </w:tc>
        <w:tc>
          <w:tcPr>
            <w:tcW w:w="567" w:type="dxa"/>
          </w:tcPr>
          <w:p w:rsidR="00862C2F" w:rsidRPr="00BA283F" w:rsidRDefault="00862C2F" w:rsidP="008E5CF0">
            <w:pPr>
              <w:pStyle w:val="Table"/>
            </w:pPr>
          </w:p>
        </w:tc>
        <w:tc>
          <w:tcPr>
            <w:tcW w:w="567" w:type="dxa"/>
          </w:tcPr>
          <w:p w:rsidR="00862C2F" w:rsidRPr="00BA283F" w:rsidRDefault="00862C2F" w:rsidP="008E5CF0">
            <w:pPr>
              <w:pStyle w:val="Table"/>
            </w:pPr>
            <w:r w:rsidRPr="00BA283F">
              <w:t xml:space="preserve">наименование </w:t>
            </w:r>
          </w:p>
        </w:tc>
        <w:tc>
          <w:tcPr>
            <w:tcW w:w="850" w:type="dxa"/>
          </w:tcPr>
          <w:p w:rsidR="00862C2F" w:rsidRPr="00BA283F" w:rsidRDefault="00862C2F" w:rsidP="008E5CF0">
            <w:pPr>
              <w:pStyle w:val="Table"/>
            </w:pPr>
            <w:r w:rsidRPr="00BA283F">
              <w:t xml:space="preserve">Код по </w:t>
            </w:r>
          </w:p>
          <w:p w:rsidR="00862C2F" w:rsidRPr="00BA283F" w:rsidRDefault="00862C2F" w:rsidP="008E5CF0">
            <w:pPr>
              <w:pStyle w:val="Table"/>
            </w:pPr>
            <w:r w:rsidRPr="00BA283F">
              <w:t xml:space="preserve">ОКЕИ </w:t>
            </w:r>
          </w:p>
        </w:tc>
        <w:tc>
          <w:tcPr>
            <w:tcW w:w="992" w:type="dxa"/>
          </w:tcPr>
          <w:p w:rsidR="00862C2F" w:rsidRPr="00BA283F" w:rsidRDefault="00862C2F" w:rsidP="008E5CF0">
            <w:pPr>
              <w:pStyle w:val="Table"/>
            </w:pPr>
          </w:p>
        </w:tc>
        <w:tc>
          <w:tcPr>
            <w:tcW w:w="1276" w:type="dxa"/>
          </w:tcPr>
          <w:p w:rsidR="00862C2F" w:rsidRPr="00BA283F" w:rsidRDefault="00862C2F" w:rsidP="008E5CF0">
            <w:pPr>
              <w:pStyle w:val="Table"/>
            </w:pPr>
          </w:p>
        </w:tc>
        <w:tc>
          <w:tcPr>
            <w:tcW w:w="1276" w:type="dxa"/>
          </w:tcPr>
          <w:p w:rsidR="00862C2F" w:rsidRPr="00BA283F" w:rsidRDefault="00862C2F" w:rsidP="008E5CF0">
            <w:pPr>
              <w:pStyle w:val="Table"/>
            </w:pPr>
          </w:p>
        </w:tc>
        <w:tc>
          <w:tcPr>
            <w:tcW w:w="425" w:type="dxa"/>
          </w:tcPr>
          <w:p w:rsidR="00862C2F" w:rsidRPr="00BA283F" w:rsidRDefault="00862C2F" w:rsidP="008E5CF0">
            <w:pPr>
              <w:pStyle w:val="Table"/>
            </w:pPr>
          </w:p>
        </w:tc>
        <w:tc>
          <w:tcPr>
            <w:tcW w:w="395" w:type="dxa"/>
          </w:tcPr>
          <w:p w:rsidR="00862C2F" w:rsidRPr="00BA283F" w:rsidRDefault="00862C2F" w:rsidP="008E5CF0">
            <w:pPr>
              <w:pStyle w:val="Table"/>
            </w:pPr>
          </w:p>
        </w:tc>
      </w:tr>
      <w:tr w:rsidR="00862C2F" w:rsidRPr="00BA283F" w:rsidTr="006A1F61">
        <w:trPr>
          <w:trHeight w:val="370"/>
        </w:trPr>
        <w:tc>
          <w:tcPr>
            <w:tcW w:w="875" w:type="dxa"/>
          </w:tcPr>
          <w:p w:rsidR="00862C2F" w:rsidRPr="00BA283F" w:rsidRDefault="00862C2F" w:rsidP="008E5CF0">
            <w:pPr>
              <w:pStyle w:val="Table"/>
            </w:pPr>
            <w:r w:rsidRPr="00BA283F">
              <w:t xml:space="preserve">1 </w:t>
            </w:r>
          </w:p>
        </w:tc>
        <w:tc>
          <w:tcPr>
            <w:tcW w:w="1009" w:type="dxa"/>
          </w:tcPr>
          <w:p w:rsidR="00862C2F" w:rsidRPr="00BA283F" w:rsidRDefault="00862C2F" w:rsidP="008E5CF0">
            <w:pPr>
              <w:pStyle w:val="Table"/>
            </w:pPr>
            <w:r w:rsidRPr="00BA283F">
              <w:t xml:space="preserve">2 </w:t>
            </w:r>
          </w:p>
        </w:tc>
        <w:tc>
          <w:tcPr>
            <w:tcW w:w="656" w:type="dxa"/>
          </w:tcPr>
          <w:p w:rsidR="00862C2F" w:rsidRPr="00BA283F" w:rsidRDefault="00862C2F" w:rsidP="008E5CF0">
            <w:pPr>
              <w:pStyle w:val="Table"/>
            </w:pPr>
            <w:r w:rsidRPr="00BA283F">
              <w:t xml:space="preserve">3 </w:t>
            </w:r>
          </w:p>
        </w:tc>
        <w:tc>
          <w:tcPr>
            <w:tcW w:w="726" w:type="dxa"/>
          </w:tcPr>
          <w:p w:rsidR="00862C2F" w:rsidRPr="00BA283F" w:rsidRDefault="00862C2F" w:rsidP="008E5CF0">
            <w:pPr>
              <w:pStyle w:val="Table"/>
            </w:pPr>
            <w:r w:rsidRPr="00BA283F">
              <w:t xml:space="preserve">4 </w:t>
            </w:r>
          </w:p>
        </w:tc>
        <w:tc>
          <w:tcPr>
            <w:tcW w:w="906" w:type="dxa"/>
          </w:tcPr>
          <w:p w:rsidR="00862C2F" w:rsidRPr="00BA283F" w:rsidRDefault="00862C2F" w:rsidP="008E5CF0">
            <w:pPr>
              <w:pStyle w:val="Table"/>
            </w:pPr>
            <w:r w:rsidRPr="00BA283F">
              <w:t xml:space="preserve">5 </w:t>
            </w:r>
          </w:p>
        </w:tc>
        <w:tc>
          <w:tcPr>
            <w:tcW w:w="649" w:type="dxa"/>
          </w:tcPr>
          <w:p w:rsidR="00862C2F" w:rsidRPr="00BA283F" w:rsidRDefault="00862C2F" w:rsidP="008E5CF0">
            <w:pPr>
              <w:pStyle w:val="Table"/>
            </w:pPr>
            <w:r w:rsidRPr="00BA283F">
              <w:t xml:space="preserve">6 </w:t>
            </w:r>
          </w:p>
        </w:tc>
        <w:tc>
          <w:tcPr>
            <w:tcW w:w="527" w:type="dxa"/>
          </w:tcPr>
          <w:p w:rsidR="00862C2F" w:rsidRPr="00BA283F" w:rsidRDefault="00862C2F" w:rsidP="008E5CF0">
            <w:pPr>
              <w:pStyle w:val="Table"/>
            </w:pPr>
            <w:r w:rsidRPr="00BA283F">
              <w:t xml:space="preserve">7 </w:t>
            </w:r>
          </w:p>
        </w:tc>
        <w:tc>
          <w:tcPr>
            <w:tcW w:w="709" w:type="dxa"/>
          </w:tcPr>
          <w:p w:rsidR="00862C2F" w:rsidRPr="00BA283F" w:rsidRDefault="00862C2F" w:rsidP="008E5CF0">
            <w:pPr>
              <w:pStyle w:val="Table"/>
            </w:pPr>
            <w:r w:rsidRPr="00BA283F">
              <w:t xml:space="preserve">8 </w:t>
            </w:r>
          </w:p>
        </w:tc>
        <w:tc>
          <w:tcPr>
            <w:tcW w:w="850" w:type="dxa"/>
          </w:tcPr>
          <w:p w:rsidR="00862C2F" w:rsidRPr="00BA283F" w:rsidRDefault="00862C2F" w:rsidP="008E5CF0">
            <w:pPr>
              <w:pStyle w:val="Table"/>
            </w:pPr>
            <w:r w:rsidRPr="00BA283F">
              <w:t xml:space="preserve">9 </w:t>
            </w:r>
          </w:p>
        </w:tc>
        <w:tc>
          <w:tcPr>
            <w:tcW w:w="851" w:type="dxa"/>
          </w:tcPr>
          <w:p w:rsidR="00862C2F" w:rsidRPr="00BA283F" w:rsidRDefault="00862C2F" w:rsidP="008E5CF0">
            <w:pPr>
              <w:pStyle w:val="Table"/>
            </w:pPr>
            <w:r w:rsidRPr="00BA283F">
              <w:t xml:space="preserve">10 </w:t>
            </w:r>
          </w:p>
        </w:tc>
        <w:tc>
          <w:tcPr>
            <w:tcW w:w="709" w:type="dxa"/>
          </w:tcPr>
          <w:p w:rsidR="00862C2F" w:rsidRPr="00BA283F" w:rsidRDefault="00862C2F" w:rsidP="008E5CF0">
            <w:pPr>
              <w:pStyle w:val="Table"/>
            </w:pPr>
            <w:r w:rsidRPr="00BA283F">
              <w:t xml:space="preserve">11 </w:t>
            </w:r>
          </w:p>
        </w:tc>
        <w:tc>
          <w:tcPr>
            <w:tcW w:w="567" w:type="dxa"/>
          </w:tcPr>
          <w:p w:rsidR="00862C2F" w:rsidRPr="00BA283F" w:rsidRDefault="00862C2F" w:rsidP="008E5CF0">
            <w:pPr>
              <w:pStyle w:val="Table"/>
            </w:pPr>
            <w:r w:rsidRPr="00BA283F">
              <w:t xml:space="preserve">12 </w:t>
            </w:r>
          </w:p>
        </w:tc>
        <w:tc>
          <w:tcPr>
            <w:tcW w:w="567" w:type="dxa"/>
          </w:tcPr>
          <w:p w:rsidR="00862C2F" w:rsidRPr="00BA283F" w:rsidRDefault="00862C2F" w:rsidP="008E5CF0">
            <w:pPr>
              <w:pStyle w:val="Table"/>
            </w:pPr>
            <w:r w:rsidRPr="00BA283F">
              <w:t xml:space="preserve">13 </w:t>
            </w:r>
          </w:p>
        </w:tc>
        <w:tc>
          <w:tcPr>
            <w:tcW w:w="850" w:type="dxa"/>
          </w:tcPr>
          <w:p w:rsidR="00862C2F" w:rsidRPr="00BA283F" w:rsidRDefault="00862C2F" w:rsidP="008E5CF0">
            <w:pPr>
              <w:pStyle w:val="Table"/>
            </w:pPr>
            <w:r w:rsidRPr="00BA283F">
              <w:t xml:space="preserve">14 </w:t>
            </w:r>
          </w:p>
        </w:tc>
        <w:tc>
          <w:tcPr>
            <w:tcW w:w="992" w:type="dxa"/>
          </w:tcPr>
          <w:p w:rsidR="00862C2F" w:rsidRPr="00BA283F" w:rsidRDefault="00862C2F" w:rsidP="008E5CF0">
            <w:pPr>
              <w:pStyle w:val="Table"/>
            </w:pPr>
            <w:r w:rsidRPr="00BA283F">
              <w:t xml:space="preserve">15 </w:t>
            </w:r>
          </w:p>
        </w:tc>
        <w:tc>
          <w:tcPr>
            <w:tcW w:w="1276" w:type="dxa"/>
          </w:tcPr>
          <w:p w:rsidR="00862C2F" w:rsidRPr="00BA283F" w:rsidRDefault="00862C2F" w:rsidP="008E5CF0">
            <w:pPr>
              <w:pStyle w:val="Table"/>
            </w:pPr>
            <w:r w:rsidRPr="00BA283F">
              <w:t xml:space="preserve">16 </w:t>
            </w:r>
          </w:p>
        </w:tc>
        <w:tc>
          <w:tcPr>
            <w:tcW w:w="1276" w:type="dxa"/>
          </w:tcPr>
          <w:p w:rsidR="00862C2F" w:rsidRPr="00BA283F" w:rsidRDefault="00862C2F" w:rsidP="008E5CF0">
            <w:pPr>
              <w:pStyle w:val="Table"/>
            </w:pPr>
            <w:r w:rsidRPr="00BA283F">
              <w:t xml:space="preserve">17 </w:t>
            </w:r>
          </w:p>
        </w:tc>
        <w:tc>
          <w:tcPr>
            <w:tcW w:w="425" w:type="dxa"/>
          </w:tcPr>
          <w:p w:rsidR="00862C2F" w:rsidRPr="00BA283F" w:rsidRDefault="00862C2F" w:rsidP="008E5CF0">
            <w:pPr>
              <w:pStyle w:val="Table"/>
            </w:pPr>
            <w:r w:rsidRPr="00BA283F">
              <w:t xml:space="preserve">18 </w:t>
            </w:r>
          </w:p>
        </w:tc>
        <w:tc>
          <w:tcPr>
            <w:tcW w:w="395" w:type="dxa"/>
          </w:tcPr>
          <w:p w:rsidR="00862C2F" w:rsidRPr="00BA283F" w:rsidRDefault="00862C2F" w:rsidP="008E5CF0">
            <w:pPr>
              <w:pStyle w:val="Table"/>
            </w:pPr>
            <w:r w:rsidRPr="00BA283F">
              <w:t xml:space="preserve">19 </w:t>
            </w:r>
          </w:p>
        </w:tc>
      </w:tr>
      <w:tr w:rsidR="00862C2F" w:rsidRPr="00BA283F" w:rsidTr="006A1F61">
        <w:trPr>
          <w:trHeight w:val="372"/>
        </w:trPr>
        <w:tc>
          <w:tcPr>
            <w:tcW w:w="875" w:type="dxa"/>
            <w:vMerge w:val="restart"/>
          </w:tcPr>
          <w:p w:rsidR="00862C2F" w:rsidRPr="00BA283F" w:rsidRDefault="00862C2F" w:rsidP="008E5CF0">
            <w:pPr>
              <w:pStyle w:val="Table"/>
            </w:pPr>
            <w:r w:rsidRPr="00BA283F">
              <w:t xml:space="preserve"> </w:t>
            </w:r>
          </w:p>
        </w:tc>
        <w:tc>
          <w:tcPr>
            <w:tcW w:w="1009" w:type="dxa"/>
            <w:vMerge w:val="restart"/>
          </w:tcPr>
          <w:p w:rsidR="00862C2F" w:rsidRPr="00BA283F" w:rsidRDefault="00862C2F" w:rsidP="008E5CF0">
            <w:pPr>
              <w:pStyle w:val="Table"/>
            </w:pPr>
            <w:r w:rsidRPr="00BA283F">
              <w:t xml:space="preserve"> </w:t>
            </w:r>
          </w:p>
        </w:tc>
        <w:tc>
          <w:tcPr>
            <w:tcW w:w="656" w:type="dxa"/>
            <w:vMerge w:val="restart"/>
          </w:tcPr>
          <w:p w:rsidR="00862C2F" w:rsidRPr="00BA283F" w:rsidRDefault="00862C2F" w:rsidP="008E5CF0">
            <w:pPr>
              <w:pStyle w:val="Table"/>
            </w:pPr>
            <w:r w:rsidRPr="00BA283F">
              <w:t xml:space="preserve"> </w:t>
            </w:r>
          </w:p>
        </w:tc>
        <w:tc>
          <w:tcPr>
            <w:tcW w:w="726" w:type="dxa"/>
            <w:vMerge w:val="restart"/>
          </w:tcPr>
          <w:p w:rsidR="00862C2F" w:rsidRPr="00BA283F" w:rsidRDefault="00862C2F" w:rsidP="008E5CF0">
            <w:pPr>
              <w:pStyle w:val="Table"/>
            </w:pPr>
            <w:r w:rsidRPr="00BA283F">
              <w:t xml:space="preserve"> </w:t>
            </w:r>
          </w:p>
        </w:tc>
        <w:tc>
          <w:tcPr>
            <w:tcW w:w="906" w:type="dxa"/>
            <w:vMerge w:val="restart"/>
          </w:tcPr>
          <w:p w:rsidR="00862C2F" w:rsidRPr="00BA283F" w:rsidRDefault="00862C2F" w:rsidP="008E5CF0">
            <w:pPr>
              <w:pStyle w:val="Table"/>
            </w:pPr>
            <w:r w:rsidRPr="00BA283F">
              <w:t xml:space="preserve"> </w:t>
            </w:r>
          </w:p>
        </w:tc>
        <w:tc>
          <w:tcPr>
            <w:tcW w:w="649" w:type="dxa"/>
            <w:vMerge w:val="restart"/>
          </w:tcPr>
          <w:p w:rsidR="00862C2F" w:rsidRPr="00BA283F" w:rsidRDefault="00862C2F" w:rsidP="008E5CF0">
            <w:pPr>
              <w:pStyle w:val="Table"/>
            </w:pPr>
            <w:r w:rsidRPr="00BA283F">
              <w:t xml:space="preserve"> </w:t>
            </w:r>
          </w:p>
        </w:tc>
        <w:tc>
          <w:tcPr>
            <w:tcW w:w="527"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851"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r w:rsidR="00862C2F" w:rsidRPr="00BA283F" w:rsidTr="006A1F61">
        <w:trPr>
          <w:trHeight w:val="370"/>
        </w:trPr>
        <w:tc>
          <w:tcPr>
            <w:tcW w:w="875" w:type="dxa"/>
            <w:vMerge/>
          </w:tcPr>
          <w:p w:rsidR="00862C2F" w:rsidRPr="00BA283F" w:rsidRDefault="00862C2F" w:rsidP="008E5CF0">
            <w:pPr>
              <w:pStyle w:val="Table"/>
            </w:pPr>
          </w:p>
        </w:tc>
        <w:tc>
          <w:tcPr>
            <w:tcW w:w="1009" w:type="dxa"/>
            <w:vMerge/>
          </w:tcPr>
          <w:p w:rsidR="00862C2F" w:rsidRPr="00BA283F" w:rsidRDefault="00862C2F" w:rsidP="008E5CF0">
            <w:pPr>
              <w:pStyle w:val="Table"/>
            </w:pPr>
          </w:p>
        </w:tc>
        <w:tc>
          <w:tcPr>
            <w:tcW w:w="656" w:type="dxa"/>
            <w:vMerge/>
          </w:tcPr>
          <w:p w:rsidR="00862C2F" w:rsidRPr="00BA283F" w:rsidRDefault="00862C2F" w:rsidP="008E5CF0">
            <w:pPr>
              <w:pStyle w:val="Table"/>
            </w:pPr>
          </w:p>
        </w:tc>
        <w:tc>
          <w:tcPr>
            <w:tcW w:w="726" w:type="dxa"/>
            <w:vMerge/>
          </w:tcPr>
          <w:p w:rsidR="00862C2F" w:rsidRPr="00BA283F" w:rsidRDefault="00862C2F" w:rsidP="008E5CF0">
            <w:pPr>
              <w:pStyle w:val="Table"/>
            </w:pPr>
          </w:p>
        </w:tc>
        <w:tc>
          <w:tcPr>
            <w:tcW w:w="906" w:type="dxa"/>
            <w:vMerge/>
          </w:tcPr>
          <w:p w:rsidR="00862C2F" w:rsidRPr="00BA283F" w:rsidRDefault="00862C2F" w:rsidP="008E5CF0">
            <w:pPr>
              <w:pStyle w:val="Table"/>
            </w:pPr>
          </w:p>
        </w:tc>
        <w:tc>
          <w:tcPr>
            <w:tcW w:w="649" w:type="dxa"/>
            <w:vMerge/>
          </w:tcPr>
          <w:p w:rsidR="00862C2F" w:rsidRPr="00BA283F" w:rsidRDefault="00862C2F" w:rsidP="008E5CF0">
            <w:pPr>
              <w:pStyle w:val="Table"/>
            </w:pPr>
          </w:p>
        </w:tc>
        <w:tc>
          <w:tcPr>
            <w:tcW w:w="527"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851"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r w:rsidR="00862C2F" w:rsidRPr="00BA283F" w:rsidTr="006A1F61">
        <w:trPr>
          <w:trHeight w:val="370"/>
        </w:trPr>
        <w:tc>
          <w:tcPr>
            <w:tcW w:w="875" w:type="dxa"/>
            <w:vMerge/>
          </w:tcPr>
          <w:p w:rsidR="00862C2F" w:rsidRPr="00BA283F" w:rsidRDefault="00862C2F" w:rsidP="008E5CF0">
            <w:pPr>
              <w:pStyle w:val="Table"/>
            </w:pPr>
          </w:p>
        </w:tc>
        <w:tc>
          <w:tcPr>
            <w:tcW w:w="1009" w:type="dxa"/>
            <w:vMerge/>
          </w:tcPr>
          <w:p w:rsidR="00862C2F" w:rsidRPr="00BA283F" w:rsidRDefault="00862C2F" w:rsidP="008E5CF0">
            <w:pPr>
              <w:pStyle w:val="Table"/>
            </w:pPr>
          </w:p>
        </w:tc>
        <w:tc>
          <w:tcPr>
            <w:tcW w:w="656" w:type="dxa"/>
            <w:vMerge/>
          </w:tcPr>
          <w:p w:rsidR="00862C2F" w:rsidRPr="00BA283F" w:rsidRDefault="00862C2F" w:rsidP="008E5CF0">
            <w:pPr>
              <w:pStyle w:val="Table"/>
            </w:pPr>
          </w:p>
        </w:tc>
        <w:tc>
          <w:tcPr>
            <w:tcW w:w="726" w:type="dxa"/>
            <w:vMerge/>
          </w:tcPr>
          <w:p w:rsidR="00862C2F" w:rsidRPr="00BA283F" w:rsidRDefault="00862C2F" w:rsidP="008E5CF0">
            <w:pPr>
              <w:pStyle w:val="Table"/>
            </w:pPr>
          </w:p>
        </w:tc>
        <w:tc>
          <w:tcPr>
            <w:tcW w:w="906" w:type="dxa"/>
            <w:vMerge/>
          </w:tcPr>
          <w:p w:rsidR="00862C2F" w:rsidRPr="00BA283F" w:rsidRDefault="00862C2F" w:rsidP="008E5CF0">
            <w:pPr>
              <w:pStyle w:val="Table"/>
            </w:pPr>
          </w:p>
        </w:tc>
        <w:tc>
          <w:tcPr>
            <w:tcW w:w="649" w:type="dxa"/>
            <w:vMerge w:val="restart"/>
          </w:tcPr>
          <w:p w:rsidR="00862C2F" w:rsidRPr="00BA283F" w:rsidRDefault="00862C2F" w:rsidP="008E5CF0">
            <w:pPr>
              <w:pStyle w:val="Table"/>
            </w:pPr>
            <w:r w:rsidRPr="00BA283F">
              <w:t xml:space="preserve"> </w:t>
            </w:r>
          </w:p>
        </w:tc>
        <w:tc>
          <w:tcPr>
            <w:tcW w:w="527"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851"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r w:rsidR="00862C2F" w:rsidRPr="00BA283F" w:rsidTr="006A1F61">
        <w:trPr>
          <w:trHeight w:val="370"/>
        </w:trPr>
        <w:tc>
          <w:tcPr>
            <w:tcW w:w="875" w:type="dxa"/>
            <w:vMerge/>
          </w:tcPr>
          <w:p w:rsidR="00862C2F" w:rsidRPr="00BA283F" w:rsidRDefault="00862C2F" w:rsidP="008E5CF0">
            <w:pPr>
              <w:pStyle w:val="Table"/>
            </w:pPr>
          </w:p>
        </w:tc>
        <w:tc>
          <w:tcPr>
            <w:tcW w:w="1009" w:type="dxa"/>
            <w:vMerge/>
          </w:tcPr>
          <w:p w:rsidR="00862C2F" w:rsidRPr="00BA283F" w:rsidRDefault="00862C2F" w:rsidP="008E5CF0">
            <w:pPr>
              <w:pStyle w:val="Table"/>
            </w:pPr>
          </w:p>
        </w:tc>
        <w:tc>
          <w:tcPr>
            <w:tcW w:w="656" w:type="dxa"/>
            <w:vMerge/>
          </w:tcPr>
          <w:p w:rsidR="00862C2F" w:rsidRPr="00BA283F" w:rsidRDefault="00862C2F" w:rsidP="008E5CF0">
            <w:pPr>
              <w:pStyle w:val="Table"/>
            </w:pPr>
          </w:p>
        </w:tc>
        <w:tc>
          <w:tcPr>
            <w:tcW w:w="726" w:type="dxa"/>
            <w:vMerge/>
          </w:tcPr>
          <w:p w:rsidR="00862C2F" w:rsidRPr="00BA283F" w:rsidRDefault="00862C2F" w:rsidP="008E5CF0">
            <w:pPr>
              <w:pStyle w:val="Table"/>
            </w:pPr>
          </w:p>
        </w:tc>
        <w:tc>
          <w:tcPr>
            <w:tcW w:w="906" w:type="dxa"/>
            <w:vMerge/>
          </w:tcPr>
          <w:p w:rsidR="00862C2F" w:rsidRPr="00BA283F" w:rsidRDefault="00862C2F" w:rsidP="008E5CF0">
            <w:pPr>
              <w:pStyle w:val="Table"/>
            </w:pPr>
          </w:p>
        </w:tc>
        <w:tc>
          <w:tcPr>
            <w:tcW w:w="649" w:type="dxa"/>
            <w:vMerge/>
          </w:tcPr>
          <w:p w:rsidR="00862C2F" w:rsidRPr="00BA283F" w:rsidRDefault="00862C2F" w:rsidP="008E5CF0">
            <w:pPr>
              <w:pStyle w:val="Table"/>
            </w:pPr>
          </w:p>
        </w:tc>
        <w:tc>
          <w:tcPr>
            <w:tcW w:w="527"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851"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r w:rsidR="00862C2F" w:rsidRPr="00BA283F" w:rsidTr="006A1F61">
        <w:trPr>
          <w:trHeight w:val="370"/>
        </w:trPr>
        <w:tc>
          <w:tcPr>
            <w:tcW w:w="875" w:type="dxa"/>
            <w:vMerge/>
          </w:tcPr>
          <w:p w:rsidR="00862C2F" w:rsidRPr="00BA283F" w:rsidRDefault="00862C2F" w:rsidP="008E5CF0">
            <w:pPr>
              <w:pStyle w:val="Table"/>
            </w:pPr>
          </w:p>
        </w:tc>
        <w:tc>
          <w:tcPr>
            <w:tcW w:w="1009" w:type="dxa"/>
            <w:vMerge/>
          </w:tcPr>
          <w:p w:rsidR="00862C2F" w:rsidRPr="00BA283F" w:rsidRDefault="00862C2F" w:rsidP="008E5CF0">
            <w:pPr>
              <w:pStyle w:val="Table"/>
            </w:pPr>
          </w:p>
        </w:tc>
        <w:tc>
          <w:tcPr>
            <w:tcW w:w="656" w:type="dxa"/>
            <w:vMerge/>
          </w:tcPr>
          <w:p w:rsidR="00862C2F" w:rsidRPr="00BA283F" w:rsidRDefault="00862C2F" w:rsidP="008E5CF0">
            <w:pPr>
              <w:pStyle w:val="Table"/>
            </w:pPr>
          </w:p>
        </w:tc>
        <w:tc>
          <w:tcPr>
            <w:tcW w:w="726" w:type="dxa"/>
            <w:vMerge/>
          </w:tcPr>
          <w:p w:rsidR="00862C2F" w:rsidRPr="00BA283F" w:rsidRDefault="00862C2F" w:rsidP="008E5CF0">
            <w:pPr>
              <w:pStyle w:val="Table"/>
            </w:pPr>
          </w:p>
        </w:tc>
        <w:tc>
          <w:tcPr>
            <w:tcW w:w="906" w:type="dxa"/>
            <w:vMerge w:val="restart"/>
          </w:tcPr>
          <w:p w:rsidR="00862C2F" w:rsidRPr="00BA283F" w:rsidRDefault="00862C2F" w:rsidP="008E5CF0">
            <w:pPr>
              <w:pStyle w:val="Table"/>
            </w:pPr>
            <w:r w:rsidRPr="00BA283F">
              <w:t xml:space="preserve"> </w:t>
            </w:r>
          </w:p>
        </w:tc>
        <w:tc>
          <w:tcPr>
            <w:tcW w:w="649" w:type="dxa"/>
            <w:vMerge w:val="restart"/>
          </w:tcPr>
          <w:p w:rsidR="00862C2F" w:rsidRPr="00BA283F" w:rsidRDefault="00862C2F" w:rsidP="008E5CF0">
            <w:pPr>
              <w:pStyle w:val="Table"/>
            </w:pPr>
            <w:r w:rsidRPr="00BA283F">
              <w:t xml:space="preserve"> </w:t>
            </w:r>
          </w:p>
        </w:tc>
        <w:tc>
          <w:tcPr>
            <w:tcW w:w="527"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851"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r w:rsidR="00862C2F" w:rsidRPr="00BA283F" w:rsidTr="006A1F61">
        <w:trPr>
          <w:trHeight w:val="370"/>
        </w:trPr>
        <w:tc>
          <w:tcPr>
            <w:tcW w:w="875" w:type="dxa"/>
            <w:vMerge/>
          </w:tcPr>
          <w:p w:rsidR="00862C2F" w:rsidRPr="00BA283F" w:rsidRDefault="00862C2F" w:rsidP="008E5CF0">
            <w:pPr>
              <w:pStyle w:val="Table"/>
            </w:pPr>
          </w:p>
        </w:tc>
        <w:tc>
          <w:tcPr>
            <w:tcW w:w="1009" w:type="dxa"/>
            <w:vMerge/>
          </w:tcPr>
          <w:p w:rsidR="00862C2F" w:rsidRPr="00BA283F" w:rsidRDefault="00862C2F" w:rsidP="008E5CF0">
            <w:pPr>
              <w:pStyle w:val="Table"/>
            </w:pPr>
          </w:p>
        </w:tc>
        <w:tc>
          <w:tcPr>
            <w:tcW w:w="656" w:type="dxa"/>
            <w:vMerge/>
          </w:tcPr>
          <w:p w:rsidR="00862C2F" w:rsidRPr="00BA283F" w:rsidRDefault="00862C2F" w:rsidP="008E5CF0">
            <w:pPr>
              <w:pStyle w:val="Table"/>
            </w:pPr>
          </w:p>
        </w:tc>
        <w:tc>
          <w:tcPr>
            <w:tcW w:w="726" w:type="dxa"/>
            <w:vMerge/>
          </w:tcPr>
          <w:p w:rsidR="00862C2F" w:rsidRPr="00BA283F" w:rsidRDefault="00862C2F" w:rsidP="008E5CF0">
            <w:pPr>
              <w:pStyle w:val="Table"/>
            </w:pPr>
          </w:p>
        </w:tc>
        <w:tc>
          <w:tcPr>
            <w:tcW w:w="906" w:type="dxa"/>
            <w:vMerge/>
          </w:tcPr>
          <w:p w:rsidR="00862C2F" w:rsidRPr="00BA283F" w:rsidRDefault="00862C2F" w:rsidP="008E5CF0">
            <w:pPr>
              <w:pStyle w:val="Table"/>
            </w:pPr>
          </w:p>
        </w:tc>
        <w:tc>
          <w:tcPr>
            <w:tcW w:w="649" w:type="dxa"/>
            <w:vMerge/>
          </w:tcPr>
          <w:p w:rsidR="00862C2F" w:rsidRPr="00BA283F" w:rsidRDefault="00862C2F" w:rsidP="008E5CF0">
            <w:pPr>
              <w:pStyle w:val="Table"/>
            </w:pPr>
          </w:p>
        </w:tc>
        <w:tc>
          <w:tcPr>
            <w:tcW w:w="527"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851"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r w:rsidR="00862C2F" w:rsidRPr="00BA283F" w:rsidTr="006A1F61">
        <w:trPr>
          <w:trHeight w:val="372"/>
        </w:trPr>
        <w:tc>
          <w:tcPr>
            <w:tcW w:w="875" w:type="dxa"/>
            <w:vMerge/>
          </w:tcPr>
          <w:p w:rsidR="00862C2F" w:rsidRPr="00BA283F" w:rsidRDefault="00862C2F" w:rsidP="008E5CF0">
            <w:pPr>
              <w:pStyle w:val="Table"/>
            </w:pPr>
          </w:p>
        </w:tc>
        <w:tc>
          <w:tcPr>
            <w:tcW w:w="1009" w:type="dxa"/>
            <w:vMerge/>
          </w:tcPr>
          <w:p w:rsidR="00862C2F" w:rsidRPr="00BA283F" w:rsidRDefault="00862C2F" w:rsidP="008E5CF0">
            <w:pPr>
              <w:pStyle w:val="Table"/>
            </w:pPr>
          </w:p>
        </w:tc>
        <w:tc>
          <w:tcPr>
            <w:tcW w:w="656" w:type="dxa"/>
            <w:vMerge/>
          </w:tcPr>
          <w:p w:rsidR="00862C2F" w:rsidRPr="00BA283F" w:rsidRDefault="00862C2F" w:rsidP="008E5CF0">
            <w:pPr>
              <w:pStyle w:val="Table"/>
            </w:pPr>
          </w:p>
        </w:tc>
        <w:tc>
          <w:tcPr>
            <w:tcW w:w="726" w:type="dxa"/>
            <w:vMerge/>
          </w:tcPr>
          <w:p w:rsidR="00862C2F" w:rsidRPr="00BA283F" w:rsidRDefault="00862C2F" w:rsidP="008E5CF0">
            <w:pPr>
              <w:pStyle w:val="Table"/>
            </w:pPr>
          </w:p>
        </w:tc>
        <w:tc>
          <w:tcPr>
            <w:tcW w:w="906" w:type="dxa"/>
            <w:vMerge/>
          </w:tcPr>
          <w:p w:rsidR="00862C2F" w:rsidRPr="00BA283F" w:rsidRDefault="00862C2F" w:rsidP="008E5CF0">
            <w:pPr>
              <w:pStyle w:val="Table"/>
            </w:pPr>
          </w:p>
        </w:tc>
        <w:tc>
          <w:tcPr>
            <w:tcW w:w="649" w:type="dxa"/>
            <w:vMerge w:val="restart"/>
          </w:tcPr>
          <w:p w:rsidR="00862C2F" w:rsidRPr="00BA283F" w:rsidRDefault="00862C2F" w:rsidP="008E5CF0">
            <w:pPr>
              <w:pStyle w:val="Table"/>
            </w:pPr>
            <w:r w:rsidRPr="00BA283F">
              <w:t xml:space="preserve"> </w:t>
            </w:r>
          </w:p>
        </w:tc>
        <w:tc>
          <w:tcPr>
            <w:tcW w:w="527"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851"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r w:rsidR="00862C2F" w:rsidRPr="00BA283F" w:rsidTr="006A1F61">
        <w:trPr>
          <w:trHeight w:val="370"/>
        </w:trPr>
        <w:tc>
          <w:tcPr>
            <w:tcW w:w="875" w:type="dxa"/>
            <w:vMerge/>
          </w:tcPr>
          <w:p w:rsidR="00862C2F" w:rsidRPr="00BA283F" w:rsidRDefault="00862C2F" w:rsidP="008E5CF0">
            <w:pPr>
              <w:pStyle w:val="Table"/>
            </w:pPr>
          </w:p>
        </w:tc>
        <w:tc>
          <w:tcPr>
            <w:tcW w:w="1009" w:type="dxa"/>
            <w:vMerge/>
          </w:tcPr>
          <w:p w:rsidR="00862C2F" w:rsidRPr="00BA283F" w:rsidRDefault="00862C2F" w:rsidP="008E5CF0">
            <w:pPr>
              <w:pStyle w:val="Table"/>
            </w:pPr>
          </w:p>
        </w:tc>
        <w:tc>
          <w:tcPr>
            <w:tcW w:w="656" w:type="dxa"/>
            <w:vMerge/>
          </w:tcPr>
          <w:p w:rsidR="00862C2F" w:rsidRPr="00BA283F" w:rsidRDefault="00862C2F" w:rsidP="008E5CF0">
            <w:pPr>
              <w:pStyle w:val="Table"/>
            </w:pPr>
          </w:p>
        </w:tc>
        <w:tc>
          <w:tcPr>
            <w:tcW w:w="726" w:type="dxa"/>
            <w:vMerge/>
          </w:tcPr>
          <w:p w:rsidR="00862C2F" w:rsidRPr="00BA283F" w:rsidRDefault="00862C2F" w:rsidP="008E5CF0">
            <w:pPr>
              <w:pStyle w:val="Table"/>
            </w:pPr>
          </w:p>
        </w:tc>
        <w:tc>
          <w:tcPr>
            <w:tcW w:w="906" w:type="dxa"/>
            <w:vMerge/>
          </w:tcPr>
          <w:p w:rsidR="00862C2F" w:rsidRPr="00BA283F" w:rsidRDefault="00862C2F" w:rsidP="008E5CF0">
            <w:pPr>
              <w:pStyle w:val="Table"/>
            </w:pPr>
          </w:p>
        </w:tc>
        <w:tc>
          <w:tcPr>
            <w:tcW w:w="649" w:type="dxa"/>
            <w:vMerge/>
          </w:tcPr>
          <w:p w:rsidR="00862C2F" w:rsidRPr="00BA283F" w:rsidRDefault="00862C2F" w:rsidP="008E5CF0">
            <w:pPr>
              <w:pStyle w:val="Table"/>
            </w:pPr>
          </w:p>
        </w:tc>
        <w:tc>
          <w:tcPr>
            <w:tcW w:w="527"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851"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r w:rsidR="00862C2F" w:rsidRPr="00BA283F" w:rsidTr="006A1F61">
        <w:trPr>
          <w:trHeight w:val="370"/>
        </w:trPr>
        <w:tc>
          <w:tcPr>
            <w:tcW w:w="875" w:type="dxa"/>
            <w:vMerge w:val="restart"/>
          </w:tcPr>
          <w:p w:rsidR="00862C2F" w:rsidRPr="00BA283F" w:rsidRDefault="00862C2F" w:rsidP="008E5CF0">
            <w:pPr>
              <w:pStyle w:val="Table"/>
            </w:pPr>
            <w:r w:rsidRPr="00BA283F">
              <w:t xml:space="preserve"> </w:t>
            </w:r>
          </w:p>
        </w:tc>
        <w:tc>
          <w:tcPr>
            <w:tcW w:w="1009" w:type="dxa"/>
            <w:vMerge w:val="restart"/>
          </w:tcPr>
          <w:p w:rsidR="00862C2F" w:rsidRPr="00BA283F" w:rsidRDefault="00862C2F" w:rsidP="008E5CF0">
            <w:pPr>
              <w:pStyle w:val="Table"/>
            </w:pPr>
            <w:r w:rsidRPr="00BA283F">
              <w:t xml:space="preserve">х </w:t>
            </w:r>
          </w:p>
          <w:p w:rsidR="00862C2F" w:rsidRPr="00BA283F" w:rsidRDefault="00862C2F" w:rsidP="008E5CF0">
            <w:pPr>
              <w:pStyle w:val="Table"/>
            </w:pPr>
            <w:r w:rsidRPr="00BA283F">
              <w:t xml:space="preserve"> </w:t>
            </w:r>
          </w:p>
        </w:tc>
        <w:tc>
          <w:tcPr>
            <w:tcW w:w="656" w:type="dxa"/>
            <w:vMerge w:val="restart"/>
          </w:tcPr>
          <w:p w:rsidR="00862C2F" w:rsidRPr="00BA283F" w:rsidRDefault="00862C2F" w:rsidP="008E5CF0">
            <w:pPr>
              <w:pStyle w:val="Table"/>
            </w:pPr>
            <w:r w:rsidRPr="00BA283F">
              <w:t xml:space="preserve">х </w:t>
            </w:r>
          </w:p>
          <w:p w:rsidR="00862C2F" w:rsidRPr="00BA283F" w:rsidRDefault="00862C2F" w:rsidP="008E5CF0">
            <w:pPr>
              <w:pStyle w:val="Table"/>
            </w:pPr>
            <w:r w:rsidRPr="00BA283F">
              <w:t xml:space="preserve"> </w:t>
            </w:r>
          </w:p>
        </w:tc>
        <w:tc>
          <w:tcPr>
            <w:tcW w:w="726" w:type="dxa"/>
            <w:vMerge w:val="restart"/>
          </w:tcPr>
          <w:p w:rsidR="00862C2F" w:rsidRPr="00BA283F" w:rsidRDefault="00862C2F" w:rsidP="008E5CF0">
            <w:pPr>
              <w:pStyle w:val="Table"/>
            </w:pPr>
            <w:r w:rsidRPr="00BA283F">
              <w:t xml:space="preserve">х </w:t>
            </w:r>
          </w:p>
          <w:p w:rsidR="00862C2F" w:rsidRPr="00BA283F" w:rsidRDefault="00862C2F" w:rsidP="008E5CF0">
            <w:pPr>
              <w:pStyle w:val="Table"/>
            </w:pPr>
            <w:r w:rsidRPr="00BA283F">
              <w:t xml:space="preserve"> </w:t>
            </w:r>
          </w:p>
        </w:tc>
        <w:tc>
          <w:tcPr>
            <w:tcW w:w="906" w:type="dxa"/>
            <w:vMerge w:val="restart"/>
          </w:tcPr>
          <w:p w:rsidR="00862C2F" w:rsidRPr="00BA283F" w:rsidRDefault="00862C2F" w:rsidP="008E5CF0">
            <w:pPr>
              <w:pStyle w:val="Table"/>
            </w:pPr>
            <w:r w:rsidRPr="00BA283F">
              <w:t xml:space="preserve"> </w:t>
            </w:r>
          </w:p>
        </w:tc>
        <w:tc>
          <w:tcPr>
            <w:tcW w:w="649" w:type="dxa"/>
            <w:vMerge w:val="restart"/>
          </w:tcPr>
          <w:p w:rsidR="00862C2F" w:rsidRPr="00BA283F" w:rsidRDefault="00862C2F" w:rsidP="008E5CF0">
            <w:pPr>
              <w:pStyle w:val="Table"/>
            </w:pPr>
            <w:r w:rsidRPr="00BA283F">
              <w:t xml:space="preserve"> </w:t>
            </w:r>
          </w:p>
        </w:tc>
        <w:tc>
          <w:tcPr>
            <w:tcW w:w="527" w:type="dxa"/>
          </w:tcPr>
          <w:p w:rsidR="00862C2F" w:rsidRPr="00BA283F" w:rsidRDefault="00862C2F" w:rsidP="008E5CF0">
            <w:pPr>
              <w:pStyle w:val="Table"/>
            </w:pPr>
            <w:r w:rsidRPr="00BA283F">
              <w:t xml:space="preserve">х </w:t>
            </w:r>
          </w:p>
        </w:tc>
        <w:tc>
          <w:tcPr>
            <w:tcW w:w="709" w:type="dxa"/>
          </w:tcPr>
          <w:p w:rsidR="00862C2F" w:rsidRPr="00BA283F" w:rsidRDefault="00862C2F" w:rsidP="008E5CF0">
            <w:pPr>
              <w:pStyle w:val="Table"/>
            </w:pPr>
            <w:r w:rsidRPr="00BA283F">
              <w:t xml:space="preserve">х </w:t>
            </w:r>
          </w:p>
        </w:tc>
        <w:tc>
          <w:tcPr>
            <w:tcW w:w="850" w:type="dxa"/>
          </w:tcPr>
          <w:p w:rsidR="00862C2F" w:rsidRPr="00BA283F" w:rsidRDefault="00862C2F" w:rsidP="008E5CF0">
            <w:pPr>
              <w:pStyle w:val="Table"/>
            </w:pPr>
            <w:r w:rsidRPr="00BA283F">
              <w:t xml:space="preserve">х </w:t>
            </w:r>
          </w:p>
        </w:tc>
        <w:tc>
          <w:tcPr>
            <w:tcW w:w="851" w:type="dxa"/>
          </w:tcPr>
          <w:p w:rsidR="00862C2F" w:rsidRPr="00BA283F" w:rsidRDefault="00862C2F" w:rsidP="008E5CF0">
            <w:pPr>
              <w:pStyle w:val="Table"/>
            </w:pPr>
            <w:r w:rsidRPr="00BA283F">
              <w:t xml:space="preserve">х </w:t>
            </w:r>
          </w:p>
        </w:tc>
        <w:tc>
          <w:tcPr>
            <w:tcW w:w="709" w:type="dxa"/>
          </w:tcPr>
          <w:p w:rsidR="00862C2F" w:rsidRPr="00BA283F" w:rsidRDefault="00862C2F" w:rsidP="008E5CF0">
            <w:pPr>
              <w:pStyle w:val="Table"/>
            </w:pPr>
            <w:r w:rsidRPr="00BA283F">
              <w:t xml:space="preserve">х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r w:rsidR="00862C2F" w:rsidRPr="00BA283F" w:rsidTr="006A1F61">
        <w:trPr>
          <w:trHeight w:val="370"/>
        </w:trPr>
        <w:tc>
          <w:tcPr>
            <w:tcW w:w="875" w:type="dxa"/>
            <w:vMerge/>
          </w:tcPr>
          <w:p w:rsidR="00862C2F" w:rsidRPr="00BA283F" w:rsidRDefault="00862C2F" w:rsidP="008E5CF0">
            <w:pPr>
              <w:pStyle w:val="Table"/>
            </w:pPr>
          </w:p>
        </w:tc>
        <w:tc>
          <w:tcPr>
            <w:tcW w:w="1009" w:type="dxa"/>
            <w:vMerge/>
          </w:tcPr>
          <w:p w:rsidR="00862C2F" w:rsidRPr="00BA283F" w:rsidRDefault="00862C2F" w:rsidP="008E5CF0">
            <w:pPr>
              <w:pStyle w:val="Table"/>
            </w:pPr>
          </w:p>
        </w:tc>
        <w:tc>
          <w:tcPr>
            <w:tcW w:w="656" w:type="dxa"/>
            <w:vMerge/>
          </w:tcPr>
          <w:p w:rsidR="00862C2F" w:rsidRPr="00BA283F" w:rsidRDefault="00862C2F" w:rsidP="008E5CF0">
            <w:pPr>
              <w:pStyle w:val="Table"/>
            </w:pPr>
          </w:p>
        </w:tc>
        <w:tc>
          <w:tcPr>
            <w:tcW w:w="726" w:type="dxa"/>
            <w:vMerge/>
          </w:tcPr>
          <w:p w:rsidR="00862C2F" w:rsidRPr="00BA283F" w:rsidRDefault="00862C2F" w:rsidP="008E5CF0">
            <w:pPr>
              <w:pStyle w:val="Table"/>
            </w:pPr>
          </w:p>
        </w:tc>
        <w:tc>
          <w:tcPr>
            <w:tcW w:w="906" w:type="dxa"/>
            <w:vMerge/>
          </w:tcPr>
          <w:p w:rsidR="00862C2F" w:rsidRPr="00BA283F" w:rsidRDefault="00862C2F" w:rsidP="008E5CF0">
            <w:pPr>
              <w:pStyle w:val="Table"/>
            </w:pPr>
          </w:p>
        </w:tc>
        <w:tc>
          <w:tcPr>
            <w:tcW w:w="649" w:type="dxa"/>
            <w:vMerge/>
          </w:tcPr>
          <w:p w:rsidR="00862C2F" w:rsidRPr="00BA283F" w:rsidRDefault="00862C2F" w:rsidP="008E5CF0">
            <w:pPr>
              <w:pStyle w:val="Table"/>
            </w:pPr>
          </w:p>
        </w:tc>
        <w:tc>
          <w:tcPr>
            <w:tcW w:w="527" w:type="dxa"/>
          </w:tcPr>
          <w:p w:rsidR="00862C2F" w:rsidRPr="00BA283F" w:rsidRDefault="00862C2F" w:rsidP="008E5CF0">
            <w:pPr>
              <w:pStyle w:val="Table"/>
            </w:pPr>
            <w:r w:rsidRPr="00BA283F">
              <w:t xml:space="preserve">х </w:t>
            </w:r>
          </w:p>
        </w:tc>
        <w:tc>
          <w:tcPr>
            <w:tcW w:w="709" w:type="dxa"/>
          </w:tcPr>
          <w:p w:rsidR="00862C2F" w:rsidRPr="00BA283F" w:rsidRDefault="00862C2F" w:rsidP="008E5CF0">
            <w:pPr>
              <w:pStyle w:val="Table"/>
            </w:pPr>
            <w:r w:rsidRPr="00BA283F">
              <w:t xml:space="preserve">х </w:t>
            </w:r>
          </w:p>
        </w:tc>
        <w:tc>
          <w:tcPr>
            <w:tcW w:w="850" w:type="dxa"/>
          </w:tcPr>
          <w:p w:rsidR="00862C2F" w:rsidRPr="00BA283F" w:rsidRDefault="00862C2F" w:rsidP="008E5CF0">
            <w:pPr>
              <w:pStyle w:val="Table"/>
            </w:pPr>
            <w:r w:rsidRPr="00BA283F">
              <w:t xml:space="preserve">х </w:t>
            </w:r>
          </w:p>
        </w:tc>
        <w:tc>
          <w:tcPr>
            <w:tcW w:w="851" w:type="dxa"/>
          </w:tcPr>
          <w:p w:rsidR="00862C2F" w:rsidRPr="00BA283F" w:rsidRDefault="00862C2F" w:rsidP="008E5CF0">
            <w:pPr>
              <w:pStyle w:val="Table"/>
            </w:pPr>
            <w:r w:rsidRPr="00BA283F">
              <w:t xml:space="preserve">х </w:t>
            </w:r>
          </w:p>
        </w:tc>
        <w:tc>
          <w:tcPr>
            <w:tcW w:w="709" w:type="dxa"/>
          </w:tcPr>
          <w:p w:rsidR="00862C2F" w:rsidRPr="00BA283F" w:rsidRDefault="00862C2F" w:rsidP="008E5CF0">
            <w:pPr>
              <w:pStyle w:val="Table"/>
            </w:pPr>
            <w:r w:rsidRPr="00BA283F">
              <w:t xml:space="preserve">х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r w:rsidR="00862C2F" w:rsidRPr="00BA283F" w:rsidTr="006A1F61">
        <w:trPr>
          <w:trHeight w:val="370"/>
        </w:trPr>
        <w:tc>
          <w:tcPr>
            <w:tcW w:w="875" w:type="dxa"/>
            <w:vMerge/>
          </w:tcPr>
          <w:p w:rsidR="00862C2F" w:rsidRPr="00BA283F" w:rsidRDefault="00862C2F" w:rsidP="008E5CF0">
            <w:pPr>
              <w:pStyle w:val="Table"/>
            </w:pPr>
          </w:p>
        </w:tc>
        <w:tc>
          <w:tcPr>
            <w:tcW w:w="1009" w:type="dxa"/>
            <w:vMerge/>
          </w:tcPr>
          <w:p w:rsidR="00862C2F" w:rsidRPr="00BA283F" w:rsidRDefault="00862C2F" w:rsidP="008E5CF0">
            <w:pPr>
              <w:pStyle w:val="Table"/>
            </w:pPr>
          </w:p>
        </w:tc>
        <w:tc>
          <w:tcPr>
            <w:tcW w:w="656" w:type="dxa"/>
            <w:vMerge/>
          </w:tcPr>
          <w:p w:rsidR="00862C2F" w:rsidRPr="00BA283F" w:rsidRDefault="00862C2F" w:rsidP="008E5CF0">
            <w:pPr>
              <w:pStyle w:val="Table"/>
            </w:pPr>
          </w:p>
        </w:tc>
        <w:tc>
          <w:tcPr>
            <w:tcW w:w="726" w:type="dxa"/>
            <w:vMerge/>
          </w:tcPr>
          <w:p w:rsidR="00862C2F" w:rsidRPr="00BA283F" w:rsidRDefault="00862C2F" w:rsidP="008E5CF0">
            <w:pPr>
              <w:pStyle w:val="Table"/>
            </w:pPr>
          </w:p>
        </w:tc>
        <w:tc>
          <w:tcPr>
            <w:tcW w:w="906" w:type="dxa"/>
            <w:vMerge/>
          </w:tcPr>
          <w:p w:rsidR="00862C2F" w:rsidRPr="00BA283F" w:rsidRDefault="00862C2F" w:rsidP="008E5CF0">
            <w:pPr>
              <w:pStyle w:val="Table"/>
            </w:pPr>
          </w:p>
        </w:tc>
        <w:tc>
          <w:tcPr>
            <w:tcW w:w="649" w:type="dxa"/>
            <w:vMerge w:val="restart"/>
          </w:tcPr>
          <w:p w:rsidR="00862C2F" w:rsidRPr="00BA283F" w:rsidRDefault="00862C2F" w:rsidP="008E5CF0">
            <w:pPr>
              <w:pStyle w:val="Table"/>
            </w:pPr>
            <w:r w:rsidRPr="00BA283F">
              <w:t xml:space="preserve"> </w:t>
            </w:r>
          </w:p>
        </w:tc>
        <w:tc>
          <w:tcPr>
            <w:tcW w:w="527" w:type="dxa"/>
          </w:tcPr>
          <w:p w:rsidR="00862C2F" w:rsidRPr="00BA283F" w:rsidRDefault="00862C2F" w:rsidP="008E5CF0">
            <w:pPr>
              <w:pStyle w:val="Table"/>
            </w:pPr>
            <w:r w:rsidRPr="00BA283F">
              <w:t xml:space="preserve">х </w:t>
            </w:r>
          </w:p>
        </w:tc>
        <w:tc>
          <w:tcPr>
            <w:tcW w:w="709" w:type="dxa"/>
          </w:tcPr>
          <w:p w:rsidR="00862C2F" w:rsidRPr="00BA283F" w:rsidRDefault="00862C2F" w:rsidP="008E5CF0">
            <w:pPr>
              <w:pStyle w:val="Table"/>
            </w:pPr>
            <w:r w:rsidRPr="00BA283F">
              <w:t xml:space="preserve">х </w:t>
            </w:r>
          </w:p>
        </w:tc>
        <w:tc>
          <w:tcPr>
            <w:tcW w:w="850" w:type="dxa"/>
          </w:tcPr>
          <w:p w:rsidR="00862C2F" w:rsidRPr="00BA283F" w:rsidRDefault="00862C2F" w:rsidP="008E5CF0">
            <w:pPr>
              <w:pStyle w:val="Table"/>
            </w:pPr>
            <w:r w:rsidRPr="00BA283F">
              <w:t xml:space="preserve">х </w:t>
            </w:r>
          </w:p>
        </w:tc>
        <w:tc>
          <w:tcPr>
            <w:tcW w:w="851" w:type="dxa"/>
          </w:tcPr>
          <w:p w:rsidR="00862C2F" w:rsidRPr="00BA283F" w:rsidRDefault="00862C2F" w:rsidP="008E5CF0">
            <w:pPr>
              <w:pStyle w:val="Table"/>
            </w:pPr>
            <w:r w:rsidRPr="00BA283F">
              <w:t xml:space="preserve">х </w:t>
            </w:r>
          </w:p>
        </w:tc>
        <w:tc>
          <w:tcPr>
            <w:tcW w:w="709" w:type="dxa"/>
          </w:tcPr>
          <w:p w:rsidR="00862C2F" w:rsidRPr="00BA283F" w:rsidRDefault="00862C2F" w:rsidP="008E5CF0">
            <w:pPr>
              <w:pStyle w:val="Table"/>
            </w:pPr>
            <w:r w:rsidRPr="00BA283F">
              <w:t xml:space="preserve">х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r w:rsidR="00862C2F" w:rsidRPr="00BA283F" w:rsidTr="006A1F61">
        <w:trPr>
          <w:trHeight w:val="370"/>
        </w:trPr>
        <w:tc>
          <w:tcPr>
            <w:tcW w:w="875" w:type="dxa"/>
            <w:vMerge/>
          </w:tcPr>
          <w:p w:rsidR="00862C2F" w:rsidRPr="00BA283F" w:rsidRDefault="00862C2F" w:rsidP="008E5CF0">
            <w:pPr>
              <w:pStyle w:val="Table"/>
            </w:pPr>
          </w:p>
        </w:tc>
        <w:tc>
          <w:tcPr>
            <w:tcW w:w="1009" w:type="dxa"/>
            <w:vMerge/>
          </w:tcPr>
          <w:p w:rsidR="00862C2F" w:rsidRPr="00BA283F" w:rsidRDefault="00862C2F" w:rsidP="008E5CF0">
            <w:pPr>
              <w:pStyle w:val="Table"/>
            </w:pPr>
          </w:p>
        </w:tc>
        <w:tc>
          <w:tcPr>
            <w:tcW w:w="656" w:type="dxa"/>
            <w:vMerge/>
          </w:tcPr>
          <w:p w:rsidR="00862C2F" w:rsidRPr="00BA283F" w:rsidRDefault="00862C2F" w:rsidP="008E5CF0">
            <w:pPr>
              <w:pStyle w:val="Table"/>
            </w:pPr>
          </w:p>
        </w:tc>
        <w:tc>
          <w:tcPr>
            <w:tcW w:w="726" w:type="dxa"/>
            <w:vMerge/>
          </w:tcPr>
          <w:p w:rsidR="00862C2F" w:rsidRPr="00BA283F" w:rsidRDefault="00862C2F" w:rsidP="008E5CF0">
            <w:pPr>
              <w:pStyle w:val="Table"/>
            </w:pPr>
          </w:p>
        </w:tc>
        <w:tc>
          <w:tcPr>
            <w:tcW w:w="906" w:type="dxa"/>
            <w:vMerge/>
          </w:tcPr>
          <w:p w:rsidR="00862C2F" w:rsidRPr="00BA283F" w:rsidRDefault="00862C2F" w:rsidP="008E5CF0">
            <w:pPr>
              <w:pStyle w:val="Table"/>
            </w:pPr>
          </w:p>
        </w:tc>
        <w:tc>
          <w:tcPr>
            <w:tcW w:w="649" w:type="dxa"/>
            <w:vMerge/>
          </w:tcPr>
          <w:p w:rsidR="00862C2F" w:rsidRPr="00BA283F" w:rsidRDefault="00862C2F" w:rsidP="008E5CF0">
            <w:pPr>
              <w:pStyle w:val="Table"/>
            </w:pPr>
          </w:p>
        </w:tc>
        <w:tc>
          <w:tcPr>
            <w:tcW w:w="527" w:type="dxa"/>
          </w:tcPr>
          <w:p w:rsidR="00862C2F" w:rsidRPr="00BA283F" w:rsidRDefault="00862C2F" w:rsidP="008E5CF0">
            <w:pPr>
              <w:pStyle w:val="Table"/>
            </w:pPr>
            <w:r w:rsidRPr="00BA283F">
              <w:t xml:space="preserve">х </w:t>
            </w:r>
          </w:p>
        </w:tc>
        <w:tc>
          <w:tcPr>
            <w:tcW w:w="709" w:type="dxa"/>
          </w:tcPr>
          <w:p w:rsidR="00862C2F" w:rsidRPr="00BA283F" w:rsidRDefault="00862C2F" w:rsidP="008E5CF0">
            <w:pPr>
              <w:pStyle w:val="Table"/>
            </w:pPr>
            <w:r w:rsidRPr="00BA283F">
              <w:t xml:space="preserve">х </w:t>
            </w:r>
          </w:p>
        </w:tc>
        <w:tc>
          <w:tcPr>
            <w:tcW w:w="850" w:type="dxa"/>
          </w:tcPr>
          <w:p w:rsidR="00862C2F" w:rsidRPr="00BA283F" w:rsidRDefault="00862C2F" w:rsidP="008E5CF0">
            <w:pPr>
              <w:pStyle w:val="Table"/>
            </w:pPr>
            <w:r w:rsidRPr="00BA283F">
              <w:t xml:space="preserve">х </w:t>
            </w:r>
          </w:p>
        </w:tc>
        <w:tc>
          <w:tcPr>
            <w:tcW w:w="851" w:type="dxa"/>
          </w:tcPr>
          <w:p w:rsidR="00862C2F" w:rsidRPr="00BA283F" w:rsidRDefault="00862C2F" w:rsidP="008E5CF0">
            <w:pPr>
              <w:pStyle w:val="Table"/>
            </w:pPr>
            <w:r w:rsidRPr="00BA283F">
              <w:t xml:space="preserve">х </w:t>
            </w:r>
          </w:p>
        </w:tc>
        <w:tc>
          <w:tcPr>
            <w:tcW w:w="709" w:type="dxa"/>
          </w:tcPr>
          <w:p w:rsidR="00862C2F" w:rsidRPr="00BA283F" w:rsidRDefault="00862C2F" w:rsidP="008E5CF0">
            <w:pPr>
              <w:pStyle w:val="Table"/>
            </w:pPr>
            <w:r w:rsidRPr="00BA283F">
              <w:t xml:space="preserve">х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r w:rsidR="00862C2F" w:rsidRPr="00BA283F" w:rsidTr="006A1F61">
        <w:trPr>
          <w:trHeight w:val="373"/>
        </w:trPr>
        <w:tc>
          <w:tcPr>
            <w:tcW w:w="875" w:type="dxa"/>
            <w:vMerge w:val="restart"/>
          </w:tcPr>
          <w:p w:rsidR="00862C2F" w:rsidRPr="00BA283F" w:rsidRDefault="00862C2F" w:rsidP="008E5CF0">
            <w:pPr>
              <w:pStyle w:val="Table"/>
            </w:pPr>
            <w:r w:rsidRPr="00BA283F">
              <w:t xml:space="preserve"> </w:t>
            </w:r>
          </w:p>
        </w:tc>
        <w:tc>
          <w:tcPr>
            <w:tcW w:w="1009" w:type="dxa"/>
            <w:vMerge w:val="restart"/>
          </w:tcPr>
          <w:p w:rsidR="00862C2F" w:rsidRPr="00BA283F" w:rsidRDefault="00862C2F" w:rsidP="008E5CF0">
            <w:pPr>
              <w:pStyle w:val="Table"/>
            </w:pPr>
            <w:r w:rsidRPr="00BA283F">
              <w:t xml:space="preserve">х </w:t>
            </w:r>
          </w:p>
          <w:p w:rsidR="00862C2F" w:rsidRPr="00BA283F" w:rsidRDefault="00862C2F" w:rsidP="008E5CF0">
            <w:pPr>
              <w:pStyle w:val="Table"/>
            </w:pPr>
            <w:r w:rsidRPr="00BA283F">
              <w:t xml:space="preserve"> </w:t>
            </w:r>
          </w:p>
        </w:tc>
        <w:tc>
          <w:tcPr>
            <w:tcW w:w="656" w:type="dxa"/>
            <w:vMerge w:val="restart"/>
          </w:tcPr>
          <w:p w:rsidR="00862C2F" w:rsidRPr="00BA283F" w:rsidRDefault="00862C2F" w:rsidP="008E5CF0">
            <w:pPr>
              <w:pStyle w:val="Table"/>
            </w:pPr>
            <w:r w:rsidRPr="00BA283F">
              <w:t xml:space="preserve">х </w:t>
            </w:r>
          </w:p>
          <w:p w:rsidR="00862C2F" w:rsidRPr="00BA283F" w:rsidRDefault="00862C2F" w:rsidP="008E5CF0">
            <w:pPr>
              <w:pStyle w:val="Table"/>
            </w:pPr>
            <w:r w:rsidRPr="00BA283F">
              <w:t xml:space="preserve"> </w:t>
            </w:r>
          </w:p>
        </w:tc>
        <w:tc>
          <w:tcPr>
            <w:tcW w:w="726" w:type="dxa"/>
            <w:vMerge w:val="restart"/>
          </w:tcPr>
          <w:p w:rsidR="00862C2F" w:rsidRPr="00BA283F" w:rsidRDefault="00862C2F" w:rsidP="008E5CF0">
            <w:pPr>
              <w:pStyle w:val="Table"/>
            </w:pPr>
            <w:r w:rsidRPr="00BA283F">
              <w:t xml:space="preserve">х </w:t>
            </w:r>
          </w:p>
          <w:p w:rsidR="00862C2F" w:rsidRPr="00BA283F" w:rsidRDefault="00862C2F" w:rsidP="008E5CF0">
            <w:pPr>
              <w:pStyle w:val="Table"/>
            </w:pPr>
            <w:r w:rsidRPr="00BA283F">
              <w:t xml:space="preserve"> </w:t>
            </w:r>
          </w:p>
        </w:tc>
        <w:tc>
          <w:tcPr>
            <w:tcW w:w="906" w:type="dxa"/>
            <w:vMerge w:val="restart"/>
          </w:tcPr>
          <w:p w:rsidR="00862C2F" w:rsidRPr="00BA283F" w:rsidRDefault="00862C2F" w:rsidP="008E5CF0">
            <w:pPr>
              <w:pStyle w:val="Table"/>
            </w:pPr>
            <w:r w:rsidRPr="00BA283F">
              <w:t xml:space="preserve"> </w:t>
            </w:r>
          </w:p>
        </w:tc>
        <w:tc>
          <w:tcPr>
            <w:tcW w:w="649" w:type="dxa"/>
            <w:vMerge w:val="restart"/>
          </w:tcPr>
          <w:p w:rsidR="00862C2F" w:rsidRPr="00BA283F" w:rsidRDefault="00862C2F" w:rsidP="008E5CF0">
            <w:pPr>
              <w:pStyle w:val="Table"/>
            </w:pPr>
            <w:r w:rsidRPr="00BA283F">
              <w:t xml:space="preserve"> </w:t>
            </w:r>
          </w:p>
        </w:tc>
        <w:tc>
          <w:tcPr>
            <w:tcW w:w="527" w:type="dxa"/>
          </w:tcPr>
          <w:p w:rsidR="00862C2F" w:rsidRPr="00BA283F" w:rsidRDefault="00862C2F" w:rsidP="008E5CF0">
            <w:pPr>
              <w:pStyle w:val="Table"/>
            </w:pPr>
            <w:r w:rsidRPr="00BA283F">
              <w:t xml:space="preserve">х </w:t>
            </w:r>
          </w:p>
        </w:tc>
        <w:tc>
          <w:tcPr>
            <w:tcW w:w="709" w:type="dxa"/>
          </w:tcPr>
          <w:p w:rsidR="00862C2F" w:rsidRPr="00BA283F" w:rsidRDefault="00862C2F" w:rsidP="008E5CF0">
            <w:pPr>
              <w:pStyle w:val="Table"/>
            </w:pPr>
            <w:r w:rsidRPr="00BA283F">
              <w:t xml:space="preserve">х </w:t>
            </w:r>
          </w:p>
        </w:tc>
        <w:tc>
          <w:tcPr>
            <w:tcW w:w="850" w:type="dxa"/>
          </w:tcPr>
          <w:p w:rsidR="00862C2F" w:rsidRPr="00BA283F" w:rsidRDefault="00862C2F" w:rsidP="008E5CF0">
            <w:pPr>
              <w:pStyle w:val="Table"/>
            </w:pPr>
            <w:r w:rsidRPr="00BA283F">
              <w:t xml:space="preserve">х </w:t>
            </w:r>
          </w:p>
        </w:tc>
        <w:tc>
          <w:tcPr>
            <w:tcW w:w="851" w:type="dxa"/>
          </w:tcPr>
          <w:p w:rsidR="00862C2F" w:rsidRPr="00BA283F" w:rsidRDefault="00862C2F" w:rsidP="008E5CF0">
            <w:pPr>
              <w:pStyle w:val="Table"/>
            </w:pPr>
            <w:r w:rsidRPr="00BA283F">
              <w:t xml:space="preserve">х </w:t>
            </w:r>
          </w:p>
        </w:tc>
        <w:tc>
          <w:tcPr>
            <w:tcW w:w="709" w:type="dxa"/>
          </w:tcPr>
          <w:p w:rsidR="00862C2F" w:rsidRPr="00BA283F" w:rsidRDefault="00862C2F" w:rsidP="008E5CF0">
            <w:pPr>
              <w:pStyle w:val="Table"/>
            </w:pPr>
            <w:r w:rsidRPr="00BA283F">
              <w:t xml:space="preserve">х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r w:rsidR="00862C2F" w:rsidRPr="00BA283F" w:rsidTr="006A1F61">
        <w:trPr>
          <w:trHeight w:val="370"/>
        </w:trPr>
        <w:tc>
          <w:tcPr>
            <w:tcW w:w="875" w:type="dxa"/>
            <w:vMerge/>
          </w:tcPr>
          <w:p w:rsidR="00862C2F" w:rsidRPr="00BA283F" w:rsidRDefault="00862C2F" w:rsidP="008E5CF0">
            <w:pPr>
              <w:pStyle w:val="Table"/>
            </w:pPr>
          </w:p>
        </w:tc>
        <w:tc>
          <w:tcPr>
            <w:tcW w:w="1009" w:type="dxa"/>
            <w:vMerge/>
          </w:tcPr>
          <w:p w:rsidR="00862C2F" w:rsidRPr="00BA283F" w:rsidRDefault="00862C2F" w:rsidP="008E5CF0">
            <w:pPr>
              <w:pStyle w:val="Table"/>
            </w:pPr>
          </w:p>
        </w:tc>
        <w:tc>
          <w:tcPr>
            <w:tcW w:w="656" w:type="dxa"/>
            <w:vMerge/>
          </w:tcPr>
          <w:p w:rsidR="00862C2F" w:rsidRPr="00BA283F" w:rsidRDefault="00862C2F" w:rsidP="008E5CF0">
            <w:pPr>
              <w:pStyle w:val="Table"/>
            </w:pPr>
          </w:p>
        </w:tc>
        <w:tc>
          <w:tcPr>
            <w:tcW w:w="726" w:type="dxa"/>
            <w:vMerge/>
          </w:tcPr>
          <w:p w:rsidR="00862C2F" w:rsidRPr="00BA283F" w:rsidRDefault="00862C2F" w:rsidP="008E5CF0">
            <w:pPr>
              <w:pStyle w:val="Table"/>
            </w:pPr>
          </w:p>
        </w:tc>
        <w:tc>
          <w:tcPr>
            <w:tcW w:w="906" w:type="dxa"/>
            <w:vMerge/>
          </w:tcPr>
          <w:p w:rsidR="00862C2F" w:rsidRPr="00BA283F" w:rsidRDefault="00862C2F" w:rsidP="008E5CF0">
            <w:pPr>
              <w:pStyle w:val="Table"/>
            </w:pPr>
          </w:p>
        </w:tc>
        <w:tc>
          <w:tcPr>
            <w:tcW w:w="649" w:type="dxa"/>
            <w:vMerge/>
          </w:tcPr>
          <w:p w:rsidR="00862C2F" w:rsidRPr="00BA283F" w:rsidRDefault="00862C2F" w:rsidP="008E5CF0">
            <w:pPr>
              <w:pStyle w:val="Table"/>
            </w:pPr>
          </w:p>
        </w:tc>
        <w:tc>
          <w:tcPr>
            <w:tcW w:w="527" w:type="dxa"/>
          </w:tcPr>
          <w:p w:rsidR="00862C2F" w:rsidRPr="00BA283F" w:rsidRDefault="00862C2F" w:rsidP="008E5CF0">
            <w:pPr>
              <w:pStyle w:val="Table"/>
            </w:pPr>
            <w:r w:rsidRPr="00BA283F">
              <w:t xml:space="preserve">х </w:t>
            </w:r>
          </w:p>
        </w:tc>
        <w:tc>
          <w:tcPr>
            <w:tcW w:w="709" w:type="dxa"/>
          </w:tcPr>
          <w:p w:rsidR="00862C2F" w:rsidRPr="00BA283F" w:rsidRDefault="00862C2F" w:rsidP="008E5CF0">
            <w:pPr>
              <w:pStyle w:val="Table"/>
            </w:pPr>
            <w:r w:rsidRPr="00BA283F">
              <w:t xml:space="preserve">х </w:t>
            </w:r>
          </w:p>
        </w:tc>
        <w:tc>
          <w:tcPr>
            <w:tcW w:w="850" w:type="dxa"/>
          </w:tcPr>
          <w:p w:rsidR="00862C2F" w:rsidRPr="00BA283F" w:rsidRDefault="00862C2F" w:rsidP="008E5CF0">
            <w:pPr>
              <w:pStyle w:val="Table"/>
            </w:pPr>
            <w:r w:rsidRPr="00BA283F">
              <w:t xml:space="preserve">х </w:t>
            </w:r>
          </w:p>
        </w:tc>
        <w:tc>
          <w:tcPr>
            <w:tcW w:w="851" w:type="dxa"/>
          </w:tcPr>
          <w:p w:rsidR="00862C2F" w:rsidRPr="00BA283F" w:rsidRDefault="00862C2F" w:rsidP="008E5CF0">
            <w:pPr>
              <w:pStyle w:val="Table"/>
            </w:pPr>
            <w:r w:rsidRPr="00BA283F">
              <w:t xml:space="preserve">х </w:t>
            </w:r>
          </w:p>
        </w:tc>
        <w:tc>
          <w:tcPr>
            <w:tcW w:w="709" w:type="dxa"/>
          </w:tcPr>
          <w:p w:rsidR="00862C2F" w:rsidRPr="00BA283F" w:rsidRDefault="00862C2F" w:rsidP="008E5CF0">
            <w:pPr>
              <w:pStyle w:val="Table"/>
            </w:pPr>
            <w:r w:rsidRPr="00BA283F">
              <w:t xml:space="preserve">х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r w:rsidR="00862C2F" w:rsidRPr="00BA283F" w:rsidTr="006A1F61">
        <w:trPr>
          <w:trHeight w:val="370"/>
        </w:trPr>
        <w:tc>
          <w:tcPr>
            <w:tcW w:w="875" w:type="dxa"/>
            <w:vMerge/>
          </w:tcPr>
          <w:p w:rsidR="00862C2F" w:rsidRPr="00BA283F" w:rsidRDefault="00862C2F" w:rsidP="008E5CF0">
            <w:pPr>
              <w:pStyle w:val="Table"/>
            </w:pPr>
          </w:p>
        </w:tc>
        <w:tc>
          <w:tcPr>
            <w:tcW w:w="1009" w:type="dxa"/>
            <w:vMerge/>
          </w:tcPr>
          <w:p w:rsidR="00862C2F" w:rsidRPr="00BA283F" w:rsidRDefault="00862C2F" w:rsidP="008E5CF0">
            <w:pPr>
              <w:pStyle w:val="Table"/>
            </w:pPr>
          </w:p>
        </w:tc>
        <w:tc>
          <w:tcPr>
            <w:tcW w:w="656" w:type="dxa"/>
            <w:vMerge/>
          </w:tcPr>
          <w:p w:rsidR="00862C2F" w:rsidRPr="00BA283F" w:rsidRDefault="00862C2F" w:rsidP="008E5CF0">
            <w:pPr>
              <w:pStyle w:val="Table"/>
            </w:pPr>
          </w:p>
        </w:tc>
        <w:tc>
          <w:tcPr>
            <w:tcW w:w="726" w:type="dxa"/>
            <w:vMerge/>
          </w:tcPr>
          <w:p w:rsidR="00862C2F" w:rsidRPr="00BA283F" w:rsidRDefault="00862C2F" w:rsidP="008E5CF0">
            <w:pPr>
              <w:pStyle w:val="Table"/>
            </w:pPr>
          </w:p>
        </w:tc>
        <w:tc>
          <w:tcPr>
            <w:tcW w:w="906" w:type="dxa"/>
            <w:vMerge/>
          </w:tcPr>
          <w:p w:rsidR="00862C2F" w:rsidRPr="00BA283F" w:rsidRDefault="00862C2F" w:rsidP="008E5CF0">
            <w:pPr>
              <w:pStyle w:val="Table"/>
            </w:pPr>
          </w:p>
        </w:tc>
        <w:tc>
          <w:tcPr>
            <w:tcW w:w="649" w:type="dxa"/>
            <w:vMerge w:val="restart"/>
          </w:tcPr>
          <w:p w:rsidR="00862C2F" w:rsidRPr="00BA283F" w:rsidRDefault="00862C2F" w:rsidP="008E5CF0">
            <w:pPr>
              <w:pStyle w:val="Table"/>
            </w:pPr>
            <w:r w:rsidRPr="00BA283F">
              <w:t xml:space="preserve"> </w:t>
            </w:r>
          </w:p>
        </w:tc>
        <w:tc>
          <w:tcPr>
            <w:tcW w:w="527" w:type="dxa"/>
          </w:tcPr>
          <w:p w:rsidR="00862C2F" w:rsidRPr="00BA283F" w:rsidRDefault="00862C2F" w:rsidP="008E5CF0">
            <w:pPr>
              <w:pStyle w:val="Table"/>
            </w:pPr>
            <w:r w:rsidRPr="00BA283F">
              <w:t xml:space="preserve">х </w:t>
            </w:r>
          </w:p>
        </w:tc>
        <w:tc>
          <w:tcPr>
            <w:tcW w:w="709" w:type="dxa"/>
          </w:tcPr>
          <w:p w:rsidR="00862C2F" w:rsidRPr="00BA283F" w:rsidRDefault="00862C2F" w:rsidP="008E5CF0">
            <w:pPr>
              <w:pStyle w:val="Table"/>
            </w:pPr>
            <w:r w:rsidRPr="00BA283F">
              <w:t xml:space="preserve">х </w:t>
            </w:r>
          </w:p>
        </w:tc>
        <w:tc>
          <w:tcPr>
            <w:tcW w:w="850" w:type="dxa"/>
          </w:tcPr>
          <w:p w:rsidR="00862C2F" w:rsidRPr="00BA283F" w:rsidRDefault="00862C2F" w:rsidP="008E5CF0">
            <w:pPr>
              <w:pStyle w:val="Table"/>
            </w:pPr>
            <w:r w:rsidRPr="00BA283F">
              <w:t xml:space="preserve">х </w:t>
            </w:r>
          </w:p>
        </w:tc>
        <w:tc>
          <w:tcPr>
            <w:tcW w:w="851" w:type="dxa"/>
          </w:tcPr>
          <w:p w:rsidR="00862C2F" w:rsidRPr="00BA283F" w:rsidRDefault="00862C2F" w:rsidP="008E5CF0">
            <w:pPr>
              <w:pStyle w:val="Table"/>
            </w:pPr>
            <w:r w:rsidRPr="00BA283F">
              <w:t xml:space="preserve">х </w:t>
            </w:r>
          </w:p>
        </w:tc>
        <w:tc>
          <w:tcPr>
            <w:tcW w:w="709" w:type="dxa"/>
          </w:tcPr>
          <w:p w:rsidR="00862C2F" w:rsidRPr="00BA283F" w:rsidRDefault="00862C2F" w:rsidP="008E5CF0">
            <w:pPr>
              <w:pStyle w:val="Table"/>
            </w:pPr>
            <w:r w:rsidRPr="00BA283F">
              <w:t xml:space="preserve">х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r w:rsidR="00862C2F" w:rsidRPr="00BA283F" w:rsidTr="006A1F61">
        <w:trPr>
          <w:trHeight w:val="370"/>
        </w:trPr>
        <w:tc>
          <w:tcPr>
            <w:tcW w:w="875" w:type="dxa"/>
            <w:vMerge/>
          </w:tcPr>
          <w:p w:rsidR="00862C2F" w:rsidRPr="00BA283F" w:rsidRDefault="00862C2F" w:rsidP="008E5CF0">
            <w:pPr>
              <w:pStyle w:val="Table"/>
            </w:pPr>
          </w:p>
        </w:tc>
        <w:tc>
          <w:tcPr>
            <w:tcW w:w="1009" w:type="dxa"/>
            <w:vMerge/>
          </w:tcPr>
          <w:p w:rsidR="00862C2F" w:rsidRPr="00BA283F" w:rsidRDefault="00862C2F" w:rsidP="008E5CF0">
            <w:pPr>
              <w:pStyle w:val="Table"/>
            </w:pPr>
          </w:p>
        </w:tc>
        <w:tc>
          <w:tcPr>
            <w:tcW w:w="656" w:type="dxa"/>
            <w:vMerge/>
          </w:tcPr>
          <w:p w:rsidR="00862C2F" w:rsidRPr="00BA283F" w:rsidRDefault="00862C2F" w:rsidP="008E5CF0">
            <w:pPr>
              <w:pStyle w:val="Table"/>
            </w:pPr>
          </w:p>
        </w:tc>
        <w:tc>
          <w:tcPr>
            <w:tcW w:w="726" w:type="dxa"/>
            <w:vMerge/>
          </w:tcPr>
          <w:p w:rsidR="00862C2F" w:rsidRPr="00BA283F" w:rsidRDefault="00862C2F" w:rsidP="008E5CF0">
            <w:pPr>
              <w:pStyle w:val="Table"/>
            </w:pPr>
          </w:p>
        </w:tc>
        <w:tc>
          <w:tcPr>
            <w:tcW w:w="906" w:type="dxa"/>
            <w:vMerge/>
          </w:tcPr>
          <w:p w:rsidR="00862C2F" w:rsidRPr="00BA283F" w:rsidRDefault="00862C2F" w:rsidP="008E5CF0">
            <w:pPr>
              <w:pStyle w:val="Table"/>
            </w:pPr>
          </w:p>
        </w:tc>
        <w:tc>
          <w:tcPr>
            <w:tcW w:w="649" w:type="dxa"/>
            <w:vMerge/>
          </w:tcPr>
          <w:p w:rsidR="00862C2F" w:rsidRPr="00BA283F" w:rsidRDefault="00862C2F" w:rsidP="008E5CF0">
            <w:pPr>
              <w:pStyle w:val="Table"/>
            </w:pPr>
          </w:p>
        </w:tc>
        <w:tc>
          <w:tcPr>
            <w:tcW w:w="527" w:type="dxa"/>
          </w:tcPr>
          <w:p w:rsidR="00862C2F" w:rsidRPr="00BA283F" w:rsidRDefault="00862C2F" w:rsidP="008E5CF0">
            <w:pPr>
              <w:pStyle w:val="Table"/>
            </w:pPr>
            <w:r w:rsidRPr="00BA283F">
              <w:t xml:space="preserve">х </w:t>
            </w:r>
          </w:p>
        </w:tc>
        <w:tc>
          <w:tcPr>
            <w:tcW w:w="709" w:type="dxa"/>
          </w:tcPr>
          <w:p w:rsidR="00862C2F" w:rsidRPr="00BA283F" w:rsidRDefault="00862C2F" w:rsidP="008E5CF0">
            <w:pPr>
              <w:pStyle w:val="Table"/>
            </w:pPr>
            <w:r w:rsidRPr="00BA283F">
              <w:t xml:space="preserve">х </w:t>
            </w:r>
          </w:p>
        </w:tc>
        <w:tc>
          <w:tcPr>
            <w:tcW w:w="850" w:type="dxa"/>
          </w:tcPr>
          <w:p w:rsidR="00862C2F" w:rsidRPr="00BA283F" w:rsidRDefault="00862C2F" w:rsidP="008E5CF0">
            <w:pPr>
              <w:pStyle w:val="Table"/>
            </w:pPr>
            <w:r w:rsidRPr="00BA283F">
              <w:t xml:space="preserve">х </w:t>
            </w:r>
          </w:p>
        </w:tc>
        <w:tc>
          <w:tcPr>
            <w:tcW w:w="851" w:type="dxa"/>
          </w:tcPr>
          <w:p w:rsidR="00862C2F" w:rsidRPr="00BA283F" w:rsidRDefault="00862C2F" w:rsidP="008E5CF0">
            <w:pPr>
              <w:pStyle w:val="Table"/>
            </w:pPr>
            <w:r w:rsidRPr="00BA283F">
              <w:t xml:space="preserve">х </w:t>
            </w:r>
          </w:p>
        </w:tc>
        <w:tc>
          <w:tcPr>
            <w:tcW w:w="709" w:type="dxa"/>
          </w:tcPr>
          <w:p w:rsidR="00862C2F" w:rsidRPr="00BA283F" w:rsidRDefault="00862C2F" w:rsidP="008E5CF0">
            <w:pPr>
              <w:pStyle w:val="Table"/>
            </w:pPr>
            <w:r w:rsidRPr="00BA283F">
              <w:t xml:space="preserve">х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r w:rsidR="00862C2F" w:rsidRPr="00BA283F" w:rsidTr="006A1F61">
        <w:trPr>
          <w:trHeight w:val="370"/>
        </w:trPr>
        <w:tc>
          <w:tcPr>
            <w:tcW w:w="875" w:type="dxa"/>
          </w:tcPr>
          <w:p w:rsidR="00862C2F" w:rsidRPr="00BA283F" w:rsidRDefault="00862C2F" w:rsidP="008E5CF0">
            <w:pPr>
              <w:pStyle w:val="Table"/>
            </w:pPr>
            <w:r w:rsidRPr="00BA283F">
              <w:t xml:space="preserve"> </w:t>
            </w:r>
          </w:p>
        </w:tc>
        <w:tc>
          <w:tcPr>
            <w:tcW w:w="1009" w:type="dxa"/>
          </w:tcPr>
          <w:p w:rsidR="00862C2F" w:rsidRPr="00BA283F" w:rsidRDefault="00862C2F" w:rsidP="008E5CF0">
            <w:pPr>
              <w:pStyle w:val="Table"/>
            </w:pPr>
            <w:r w:rsidRPr="00BA283F">
              <w:t xml:space="preserve">х </w:t>
            </w:r>
          </w:p>
        </w:tc>
        <w:tc>
          <w:tcPr>
            <w:tcW w:w="656" w:type="dxa"/>
          </w:tcPr>
          <w:p w:rsidR="00862C2F" w:rsidRPr="00BA283F" w:rsidRDefault="00862C2F" w:rsidP="008E5CF0">
            <w:pPr>
              <w:pStyle w:val="Table"/>
            </w:pPr>
            <w:r w:rsidRPr="00BA283F">
              <w:t xml:space="preserve">х </w:t>
            </w:r>
          </w:p>
        </w:tc>
        <w:tc>
          <w:tcPr>
            <w:tcW w:w="726" w:type="dxa"/>
          </w:tcPr>
          <w:p w:rsidR="00862C2F" w:rsidRPr="00BA283F" w:rsidRDefault="00862C2F" w:rsidP="008E5CF0">
            <w:pPr>
              <w:pStyle w:val="Table"/>
            </w:pPr>
            <w:r w:rsidRPr="00BA283F">
              <w:t xml:space="preserve">х </w:t>
            </w:r>
          </w:p>
        </w:tc>
        <w:tc>
          <w:tcPr>
            <w:tcW w:w="906" w:type="dxa"/>
          </w:tcPr>
          <w:p w:rsidR="00862C2F" w:rsidRPr="00BA283F" w:rsidRDefault="00862C2F" w:rsidP="008E5CF0">
            <w:pPr>
              <w:pStyle w:val="Table"/>
            </w:pPr>
            <w:r w:rsidRPr="00BA283F">
              <w:t xml:space="preserve"> </w:t>
            </w:r>
          </w:p>
        </w:tc>
        <w:tc>
          <w:tcPr>
            <w:tcW w:w="649" w:type="dxa"/>
          </w:tcPr>
          <w:p w:rsidR="00862C2F" w:rsidRPr="00BA283F" w:rsidRDefault="00862C2F" w:rsidP="008E5CF0">
            <w:pPr>
              <w:pStyle w:val="Table"/>
            </w:pPr>
            <w:r w:rsidRPr="00BA283F">
              <w:t xml:space="preserve"> </w:t>
            </w:r>
          </w:p>
        </w:tc>
        <w:tc>
          <w:tcPr>
            <w:tcW w:w="527"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851" w:type="dxa"/>
          </w:tcPr>
          <w:p w:rsidR="00862C2F" w:rsidRPr="00BA283F" w:rsidRDefault="00862C2F" w:rsidP="008E5CF0">
            <w:pPr>
              <w:pStyle w:val="Table"/>
            </w:pPr>
            <w:r w:rsidRPr="00BA283F">
              <w:t xml:space="preserve"> </w:t>
            </w:r>
          </w:p>
        </w:tc>
        <w:tc>
          <w:tcPr>
            <w:tcW w:w="709"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567" w:type="dxa"/>
          </w:tcPr>
          <w:p w:rsidR="00862C2F" w:rsidRPr="00BA283F" w:rsidRDefault="00862C2F" w:rsidP="008E5CF0">
            <w:pPr>
              <w:pStyle w:val="Table"/>
            </w:pPr>
            <w:r w:rsidRPr="00BA283F">
              <w:t xml:space="preserve"> </w:t>
            </w:r>
          </w:p>
        </w:tc>
        <w:tc>
          <w:tcPr>
            <w:tcW w:w="850" w:type="dxa"/>
          </w:tcPr>
          <w:p w:rsidR="00862C2F" w:rsidRPr="00BA283F" w:rsidRDefault="00862C2F" w:rsidP="008E5CF0">
            <w:pPr>
              <w:pStyle w:val="Table"/>
            </w:pPr>
            <w:r w:rsidRPr="00BA283F">
              <w:t xml:space="preserve"> </w:t>
            </w:r>
          </w:p>
        </w:tc>
        <w:tc>
          <w:tcPr>
            <w:tcW w:w="992"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1276" w:type="dxa"/>
          </w:tcPr>
          <w:p w:rsidR="00862C2F" w:rsidRPr="00BA283F" w:rsidRDefault="00862C2F" w:rsidP="008E5CF0">
            <w:pPr>
              <w:pStyle w:val="Table"/>
            </w:pPr>
            <w:r w:rsidRPr="00BA283F">
              <w:t xml:space="preserve"> </w:t>
            </w:r>
          </w:p>
        </w:tc>
        <w:tc>
          <w:tcPr>
            <w:tcW w:w="425" w:type="dxa"/>
          </w:tcPr>
          <w:p w:rsidR="00862C2F" w:rsidRPr="00BA283F" w:rsidRDefault="00862C2F" w:rsidP="008E5CF0">
            <w:pPr>
              <w:pStyle w:val="Table"/>
            </w:pPr>
            <w:r w:rsidRPr="00BA283F">
              <w:t xml:space="preserve"> </w:t>
            </w:r>
          </w:p>
        </w:tc>
        <w:tc>
          <w:tcPr>
            <w:tcW w:w="395" w:type="dxa"/>
          </w:tcPr>
          <w:p w:rsidR="00862C2F" w:rsidRPr="00BA283F" w:rsidRDefault="00862C2F" w:rsidP="008E5CF0">
            <w:pPr>
              <w:pStyle w:val="Table"/>
            </w:pPr>
            <w:r w:rsidRPr="00BA283F">
              <w:t xml:space="preserve"> </w:t>
            </w:r>
          </w:p>
        </w:tc>
      </w:tr>
    </w:tbl>
    <w:p w:rsidR="00862C2F" w:rsidRPr="00BA283F" w:rsidRDefault="00862C2F" w:rsidP="00BA283F">
      <w:r w:rsidRPr="00BA283F">
        <w:t xml:space="preserve"> </w:t>
      </w:r>
    </w:p>
    <w:p w:rsidR="00862C2F" w:rsidRPr="00BA283F" w:rsidRDefault="00862C2F" w:rsidP="00BA283F">
      <w:r w:rsidRPr="00BA283F">
        <w:t>Руководитель</w:t>
      </w:r>
      <w:r w:rsidR="00BA283F">
        <w:t xml:space="preserve"> </w:t>
      </w:r>
      <w:r w:rsidRPr="00BA283F">
        <w:t>_____________________</w:t>
      </w:r>
      <w:r w:rsidR="00BA283F">
        <w:t xml:space="preserve"> </w:t>
      </w:r>
      <w:r w:rsidRPr="00BA283F">
        <w:t>___________________</w:t>
      </w:r>
      <w:r w:rsidR="00BA283F">
        <w:t xml:space="preserve"> </w:t>
      </w:r>
      <w:r w:rsidRPr="00BA283F">
        <w:t>_____________________</w:t>
      </w:r>
      <w:r w:rsidR="00BA283F">
        <w:t xml:space="preserve"> </w:t>
      </w:r>
    </w:p>
    <w:p w:rsidR="00862C2F" w:rsidRPr="00BA283F" w:rsidRDefault="00862C2F" w:rsidP="00BA283F">
      <w:r w:rsidRPr="00BA283F">
        <w:t>(уполномоченное лицо)</w:t>
      </w:r>
      <w:r w:rsidR="00BA283F">
        <w:t xml:space="preserve"> </w:t>
      </w:r>
      <w:r w:rsidRPr="00BA283F">
        <w:t>(должность)</w:t>
      </w:r>
      <w:r w:rsidR="00BA283F">
        <w:t xml:space="preserve"> </w:t>
      </w:r>
      <w:r w:rsidRPr="00BA283F">
        <w:t>(подпись)</w:t>
      </w:r>
      <w:r w:rsidR="00BA283F">
        <w:t xml:space="preserve"> </w:t>
      </w:r>
      <w:r w:rsidRPr="00BA283F">
        <w:t xml:space="preserve">(расшифровка подписи) </w:t>
      </w:r>
    </w:p>
    <w:p w:rsidR="00862C2F" w:rsidRPr="00BA283F" w:rsidRDefault="00862C2F" w:rsidP="00BA283F">
      <w:r w:rsidRPr="00BA283F">
        <w:lastRenderedPageBreak/>
        <w:t xml:space="preserve"> </w:t>
      </w:r>
    </w:p>
    <w:p w:rsidR="00862C2F" w:rsidRPr="00BA283F" w:rsidRDefault="00862C2F" w:rsidP="00BA283F">
      <w:r w:rsidRPr="00BA283F">
        <w:t>"____" ____________ 20____ г.</w:t>
      </w:r>
      <w:r w:rsidRPr="00BA283F">
        <w:rPr>
          <w:rFonts w:eastAsia="Calibri"/>
        </w:rPr>
        <w:t xml:space="preserve"> </w:t>
      </w:r>
    </w:p>
    <w:p w:rsidR="00862C2F" w:rsidRPr="00BA283F" w:rsidRDefault="00862C2F" w:rsidP="00BA283F">
      <w:r w:rsidRPr="00BA283F">
        <w:t xml:space="preserve">____________ </w:t>
      </w:r>
    </w:p>
    <w:p w:rsidR="00862C2F" w:rsidRPr="00BA283F" w:rsidRDefault="00BA283F" w:rsidP="00BA283F">
      <w:r>
        <w:t xml:space="preserve"> </w:t>
      </w:r>
      <w:r w:rsidR="00862C2F" w:rsidRPr="00BA283F">
        <w:t xml:space="preserve">Указывается в соответствии с утвержденным социальным заказом. </w:t>
      </w:r>
    </w:p>
    <w:tbl>
      <w:tblPr>
        <w:tblStyle w:val="TableGrid"/>
        <w:tblpPr w:vertAnchor="page" w:horzAnchor="page" w:tblpX="1025" w:tblpY="854"/>
        <w:tblOverlap w:val="never"/>
        <w:tblW w:w="14789" w:type="dxa"/>
        <w:tblInd w:w="0" w:type="dxa"/>
        <w:tblCellMar>
          <w:top w:w="22" w:type="dxa"/>
          <w:left w:w="115" w:type="dxa"/>
          <w:right w:w="115" w:type="dxa"/>
        </w:tblCellMar>
        <w:tblLook w:val="04A0" w:firstRow="1" w:lastRow="0" w:firstColumn="1" w:lastColumn="0" w:noHBand="0" w:noVBand="1"/>
      </w:tblPr>
      <w:tblGrid>
        <w:gridCol w:w="683"/>
        <w:gridCol w:w="668"/>
        <w:gridCol w:w="710"/>
        <w:gridCol w:w="670"/>
        <w:gridCol w:w="773"/>
        <w:gridCol w:w="711"/>
        <w:gridCol w:w="658"/>
        <w:gridCol w:w="569"/>
        <w:gridCol w:w="643"/>
        <w:gridCol w:w="886"/>
        <w:gridCol w:w="809"/>
        <w:gridCol w:w="658"/>
        <w:gridCol w:w="569"/>
        <w:gridCol w:w="600"/>
        <w:gridCol w:w="902"/>
        <w:gridCol w:w="941"/>
        <w:gridCol w:w="1229"/>
        <w:gridCol w:w="1370"/>
        <w:gridCol w:w="740"/>
      </w:tblGrid>
      <w:tr w:rsidR="00862C2F" w:rsidRPr="00BA283F" w:rsidTr="00AB3B2A">
        <w:trPr>
          <w:trHeight w:val="370"/>
        </w:trPr>
        <w:tc>
          <w:tcPr>
            <w:tcW w:w="684"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A283F"/>
        </w:tc>
        <w:tc>
          <w:tcPr>
            <w:tcW w:w="668"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A283F"/>
        </w:tc>
        <w:tc>
          <w:tcPr>
            <w:tcW w:w="710"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A283F"/>
        </w:tc>
        <w:tc>
          <w:tcPr>
            <w:tcW w:w="670"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A283F"/>
        </w:tc>
        <w:tc>
          <w:tcPr>
            <w:tcW w:w="773"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A283F"/>
        </w:tc>
        <w:tc>
          <w:tcPr>
            <w:tcW w:w="711"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tc>
        <w:tc>
          <w:tcPr>
            <w:tcW w:w="658"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56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43"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886"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80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58"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56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0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902"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941"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122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137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74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r>
      <w:tr w:rsidR="00862C2F" w:rsidRPr="00BA283F" w:rsidTr="00AB3B2A">
        <w:trPr>
          <w:trHeight w:val="372"/>
        </w:trPr>
        <w:tc>
          <w:tcPr>
            <w:tcW w:w="0" w:type="auto"/>
            <w:vMerge/>
            <w:tcBorders>
              <w:top w:val="nil"/>
              <w:left w:val="single" w:sz="4" w:space="0" w:color="000000"/>
              <w:bottom w:val="nil"/>
              <w:right w:val="single" w:sz="4" w:space="0" w:color="000000"/>
            </w:tcBorders>
          </w:tcPr>
          <w:p w:rsidR="00862C2F" w:rsidRPr="00BA283F" w:rsidRDefault="00862C2F" w:rsidP="00BA283F"/>
        </w:tc>
        <w:tc>
          <w:tcPr>
            <w:tcW w:w="0" w:type="auto"/>
            <w:vMerge/>
            <w:tcBorders>
              <w:top w:val="nil"/>
              <w:left w:val="single" w:sz="4" w:space="0" w:color="000000"/>
              <w:bottom w:val="nil"/>
              <w:right w:val="single" w:sz="4" w:space="0" w:color="000000"/>
            </w:tcBorders>
          </w:tcPr>
          <w:p w:rsidR="00862C2F" w:rsidRPr="00BA283F" w:rsidRDefault="00862C2F" w:rsidP="00BA283F"/>
        </w:tc>
        <w:tc>
          <w:tcPr>
            <w:tcW w:w="0" w:type="auto"/>
            <w:vMerge/>
            <w:tcBorders>
              <w:top w:val="nil"/>
              <w:left w:val="single" w:sz="4" w:space="0" w:color="000000"/>
              <w:bottom w:val="nil"/>
              <w:right w:val="single" w:sz="4" w:space="0" w:color="000000"/>
            </w:tcBorders>
          </w:tcPr>
          <w:p w:rsidR="00862C2F" w:rsidRPr="00BA283F" w:rsidRDefault="00862C2F" w:rsidP="00BA283F"/>
        </w:tc>
        <w:tc>
          <w:tcPr>
            <w:tcW w:w="0" w:type="auto"/>
            <w:vMerge/>
            <w:tcBorders>
              <w:top w:val="nil"/>
              <w:left w:val="single" w:sz="4" w:space="0" w:color="000000"/>
              <w:bottom w:val="nil"/>
              <w:right w:val="single" w:sz="4" w:space="0" w:color="000000"/>
            </w:tcBorders>
          </w:tcPr>
          <w:p w:rsidR="00862C2F" w:rsidRPr="00BA283F" w:rsidRDefault="00862C2F" w:rsidP="00BA283F"/>
        </w:tc>
        <w:tc>
          <w:tcPr>
            <w:tcW w:w="0" w:type="auto"/>
            <w:vMerge/>
            <w:tcBorders>
              <w:top w:val="nil"/>
              <w:left w:val="single" w:sz="4" w:space="0" w:color="000000"/>
              <w:bottom w:val="nil"/>
              <w:right w:val="single" w:sz="4" w:space="0" w:color="000000"/>
            </w:tcBorders>
          </w:tcPr>
          <w:p w:rsidR="00862C2F" w:rsidRPr="00BA283F" w:rsidRDefault="00862C2F" w:rsidP="00BA283F"/>
        </w:tc>
        <w:tc>
          <w:tcPr>
            <w:tcW w:w="711"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58"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56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43"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886"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80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58"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56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0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902"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941"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122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137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74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r>
      <w:tr w:rsidR="00862C2F" w:rsidRPr="00BA283F" w:rsidTr="00AB3B2A">
        <w:trPr>
          <w:trHeight w:val="370"/>
        </w:trPr>
        <w:tc>
          <w:tcPr>
            <w:tcW w:w="0" w:type="auto"/>
            <w:vMerge/>
            <w:tcBorders>
              <w:top w:val="nil"/>
              <w:left w:val="single" w:sz="4" w:space="0" w:color="000000"/>
              <w:bottom w:val="single" w:sz="4" w:space="0" w:color="000000"/>
              <w:right w:val="single" w:sz="4" w:space="0" w:color="000000"/>
            </w:tcBorders>
          </w:tcPr>
          <w:p w:rsidR="00862C2F" w:rsidRPr="00BA283F" w:rsidRDefault="00862C2F" w:rsidP="00BA283F"/>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A283F"/>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A283F"/>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A283F"/>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A283F"/>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A283F"/>
        </w:tc>
        <w:tc>
          <w:tcPr>
            <w:tcW w:w="658"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56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43"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886"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80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58"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56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0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902"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941"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122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137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74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r>
      <w:tr w:rsidR="00862C2F" w:rsidRPr="00BA283F" w:rsidTr="00AB3B2A">
        <w:trPr>
          <w:trHeight w:val="370"/>
        </w:trPr>
        <w:tc>
          <w:tcPr>
            <w:tcW w:w="684"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68"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х </w:t>
            </w:r>
          </w:p>
        </w:tc>
        <w:tc>
          <w:tcPr>
            <w:tcW w:w="710"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х </w:t>
            </w:r>
          </w:p>
        </w:tc>
        <w:tc>
          <w:tcPr>
            <w:tcW w:w="670"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х </w:t>
            </w:r>
          </w:p>
        </w:tc>
        <w:tc>
          <w:tcPr>
            <w:tcW w:w="773"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711"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58"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56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43"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886"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80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58"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56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0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902"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941"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122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137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74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r>
      <w:tr w:rsidR="00862C2F" w:rsidRPr="00BA283F" w:rsidTr="00AB3B2A">
        <w:trPr>
          <w:trHeight w:val="370"/>
        </w:trPr>
        <w:tc>
          <w:tcPr>
            <w:tcW w:w="0" w:type="auto"/>
            <w:vMerge/>
            <w:tcBorders>
              <w:top w:val="nil"/>
              <w:left w:val="single" w:sz="4" w:space="0" w:color="000000"/>
              <w:bottom w:val="nil"/>
              <w:right w:val="single" w:sz="4" w:space="0" w:color="000000"/>
            </w:tcBorders>
          </w:tcPr>
          <w:p w:rsidR="00862C2F" w:rsidRPr="00BA283F" w:rsidRDefault="00862C2F" w:rsidP="00BA283F"/>
        </w:tc>
        <w:tc>
          <w:tcPr>
            <w:tcW w:w="0" w:type="auto"/>
            <w:vMerge/>
            <w:tcBorders>
              <w:top w:val="nil"/>
              <w:left w:val="single" w:sz="4" w:space="0" w:color="000000"/>
              <w:bottom w:val="nil"/>
              <w:right w:val="single" w:sz="4" w:space="0" w:color="000000"/>
            </w:tcBorders>
          </w:tcPr>
          <w:p w:rsidR="00862C2F" w:rsidRPr="00BA283F" w:rsidRDefault="00862C2F" w:rsidP="00BA283F"/>
        </w:tc>
        <w:tc>
          <w:tcPr>
            <w:tcW w:w="0" w:type="auto"/>
            <w:vMerge/>
            <w:tcBorders>
              <w:top w:val="nil"/>
              <w:left w:val="single" w:sz="4" w:space="0" w:color="000000"/>
              <w:bottom w:val="nil"/>
              <w:right w:val="single" w:sz="4" w:space="0" w:color="000000"/>
            </w:tcBorders>
          </w:tcPr>
          <w:p w:rsidR="00862C2F" w:rsidRPr="00BA283F" w:rsidRDefault="00862C2F" w:rsidP="00BA283F"/>
        </w:tc>
        <w:tc>
          <w:tcPr>
            <w:tcW w:w="0" w:type="auto"/>
            <w:vMerge/>
            <w:tcBorders>
              <w:top w:val="nil"/>
              <w:left w:val="single" w:sz="4" w:space="0" w:color="000000"/>
              <w:bottom w:val="nil"/>
              <w:right w:val="single" w:sz="4" w:space="0" w:color="000000"/>
            </w:tcBorders>
          </w:tcPr>
          <w:p w:rsidR="00862C2F" w:rsidRPr="00BA283F" w:rsidRDefault="00862C2F" w:rsidP="00BA283F"/>
        </w:tc>
        <w:tc>
          <w:tcPr>
            <w:tcW w:w="0" w:type="auto"/>
            <w:vMerge/>
            <w:tcBorders>
              <w:top w:val="nil"/>
              <w:left w:val="single" w:sz="4" w:space="0" w:color="000000"/>
              <w:bottom w:val="nil"/>
              <w:right w:val="single" w:sz="4" w:space="0" w:color="000000"/>
            </w:tcBorders>
          </w:tcPr>
          <w:p w:rsidR="00862C2F" w:rsidRPr="00BA283F" w:rsidRDefault="00862C2F" w:rsidP="00BA283F"/>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A283F"/>
        </w:tc>
        <w:tc>
          <w:tcPr>
            <w:tcW w:w="658"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56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43"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886"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80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58"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56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0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902"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941"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122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137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74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r>
      <w:tr w:rsidR="00862C2F" w:rsidRPr="00BA283F" w:rsidTr="00AB3B2A">
        <w:trPr>
          <w:trHeight w:val="370"/>
        </w:trPr>
        <w:tc>
          <w:tcPr>
            <w:tcW w:w="0" w:type="auto"/>
            <w:vMerge/>
            <w:tcBorders>
              <w:top w:val="nil"/>
              <w:left w:val="single" w:sz="4" w:space="0" w:color="000000"/>
              <w:bottom w:val="nil"/>
              <w:right w:val="single" w:sz="4" w:space="0" w:color="000000"/>
            </w:tcBorders>
          </w:tcPr>
          <w:p w:rsidR="00862C2F" w:rsidRPr="00BA283F" w:rsidRDefault="00862C2F" w:rsidP="00BA283F"/>
        </w:tc>
        <w:tc>
          <w:tcPr>
            <w:tcW w:w="0" w:type="auto"/>
            <w:vMerge/>
            <w:tcBorders>
              <w:top w:val="nil"/>
              <w:left w:val="single" w:sz="4" w:space="0" w:color="000000"/>
              <w:bottom w:val="nil"/>
              <w:right w:val="single" w:sz="4" w:space="0" w:color="000000"/>
            </w:tcBorders>
          </w:tcPr>
          <w:p w:rsidR="00862C2F" w:rsidRPr="00BA283F" w:rsidRDefault="00862C2F" w:rsidP="00BA283F"/>
        </w:tc>
        <w:tc>
          <w:tcPr>
            <w:tcW w:w="0" w:type="auto"/>
            <w:vMerge/>
            <w:tcBorders>
              <w:top w:val="nil"/>
              <w:left w:val="single" w:sz="4" w:space="0" w:color="000000"/>
              <w:bottom w:val="nil"/>
              <w:right w:val="single" w:sz="4" w:space="0" w:color="000000"/>
            </w:tcBorders>
          </w:tcPr>
          <w:p w:rsidR="00862C2F" w:rsidRPr="00BA283F" w:rsidRDefault="00862C2F" w:rsidP="00BA283F"/>
        </w:tc>
        <w:tc>
          <w:tcPr>
            <w:tcW w:w="0" w:type="auto"/>
            <w:vMerge/>
            <w:tcBorders>
              <w:top w:val="nil"/>
              <w:left w:val="single" w:sz="4" w:space="0" w:color="000000"/>
              <w:bottom w:val="nil"/>
              <w:right w:val="single" w:sz="4" w:space="0" w:color="000000"/>
            </w:tcBorders>
          </w:tcPr>
          <w:p w:rsidR="00862C2F" w:rsidRPr="00BA283F" w:rsidRDefault="00862C2F" w:rsidP="00BA283F"/>
        </w:tc>
        <w:tc>
          <w:tcPr>
            <w:tcW w:w="0" w:type="auto"/>
            <w:vMerge/>
            <w:tcBorders>
              <w:top w:val="nil"/>
              <w:left w:val="single" w:sz="4" w:space="0" w:color="000000"/>
              <w:bottom w:val="nil"/>
              <w:right w:val="single" w:sz="4" w:space="0" w:color="000000"/>
            </w:tcBorders>
          </w:tcPr>
          <w:p w:rsidR="00862C2F" w:rsidRPr="00BA283F" w:rsidRDefault="00862C2F" w:rsidP="00BA283F"/>
        </w:tc>
        <w:tc>
          <w:tcPr>
            <w:tcW w:w="711"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58"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56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43"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886"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80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58"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56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0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902"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941"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122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137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74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r>
      <w:tr w:rsidR="00862C2F" w:rsidRPr="00BA283F" w:rsidTr="00AB3B2A">
        <w:trPr>
          <w:trHeight w:val="372"/>
        </w:trPr>
        <w:tc>
          <w:tcPr>
            <w:tcW w:w="0" w:type="auto"/>
            <w:vMerge/>
            <w:tcBorders>
              <w:top w:val="nil"/>
              <w:left w:val="single" w:sz="4" w:space="0" w:color="000000"/>
              <w:bottom w:val="single" w:sz="4" w:space="0" w:color="000000"/>
              <w:right w:val="single" w:sz="4" w:space="0" w:color="000000"/>
            </w:tcBorders>
          </w:tcPr>
          <w:p w:rsidR="00862C2F" w:rsidRPr="00BA283F" w:rsidRDefault="00862C2F" w:rsidP="00BA283F"/>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A283F"/>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A283F"/>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A283F"/>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A283F"/>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BA283F"/>
        </w:tc>
        <w:tc>
          <w:tcPr>
            <w:tcW w:w="658"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56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43"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886"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80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58"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56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60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902"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941"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1229"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137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c>
          <w:tcPr>
            <w:tcW w:w="740" w:type="dxa"/>
            <w:tcBorders>
              <w:top w:val="single" w:sz="4" w:space="0" w:color="000000"/>
              <w:left w:val="single" w:sz="4" w:space="0" w:color="000000"/>
              <w:bottom w:val="single" w:sz="4" w:space="0" w:color="000000"/>
              <w:right w:val="single" w:sz="4" w:space="0" w:color="000000"/>
            </w:tcBorders>
          </w:tcPr>
          <w:p w:rsidR="00862C2F" w:rsidRPr="00BA283F" w:rsidRDefault="00862C2F" w:rsidP="00BA283F">
            <w:r w:rsidRPr="00BA283F">
              <w:t xml:space="preserve"> </w:t>
            </w:r>
          </w:p>
        </w:tc>
      </w:tr>
    </w:tbl>
    <w:p w:rsidR="00862C2F" w:rsidRPr="00BA283F" w:rsidRDefault="00862C2F" w:rsidP="00BA283F">
      <w:r w:rsidRPr="00BA283F">
        <w:t xml:space="preserve">Указывается 9 месяцев в случае предоставления отчета в соответствии с пунктом 4.3.8.3 Соглашения или один год в случае предоставления отчета в соответствии с пунктом 4.3.8.4 Соглашения. </w:t>
      </w:r>
    </w:p>
    <w:p w:rsidR="00862C2F" w:rsidRPr="00BA283F" w:rsidRDefault="00862C2F" w:rsidP="00BA283F">
      <w:r w:rsidRPr="00BA283F">
        <w:t xml:space="preserve">Определяется как разница Графы 10 Отчета и графы 12 пункта 1 Информации об условиях оказания муниципальных услуг в социальной сфере, включенных в муниципальный социальный заказ на оказание муниципальных услуг в социальной сфере, утвержденный органом местного самоуправления города (далее – Информация об условиях оказания услуги). </w:t>
      </w:r>
    </w:p>
    <w:p w:rsidR="00862C2F" w:rsidRPr="00BA283F" w:rsidRDefault="00862C2F" w:rsidP="00BA283F">
      <w:r w:rsidRPr="00BA283F">
        <w:t xml:space="preserve">Определяется как разница Графы 15 Отчета и графы 5, 6, 7 или 8 пункта 2 Информации об условиях оказания услуги. </w:t>
      </w:r>
    </w:p>
    <w:p w:rsidR="00862C2F" w:rsidRPr="00BA283F" w:rsidRDefault="00862C2F" w:rsidP="00BA283F">
      <w:r w:rsidRPr="00BA283F">
        <w:t xml:space="preserve">Определяется как разница Графы 11 Отчета и графы 13 пункта 1 Информации об условиях оказания. </w:t>
      </w:r>
    </w:p>
    <w:p w:rsidR="008E5CF0" w:rsidRDefault="00862C2F" w:rsidP="00BA283F">
      <w:r w:rsidRPr="00BA283F">
        <w:t>Определяется как разница Графы 16 Отчета и графы 9 пункта 2 Информации об условиях оказания.</w:t>
      </w:r>
      <w:r w:rsidR="008E5CF0">
        <w:t xml:space="preserve"> </w:t>
      </w:r>
    </w:p>
    <w:p w:rsidR="006A1F61" w:rsidRDefault="00862C2F" w:rsidP="006A1F61">
      <w:r w:rsidRPr="00BA283F">
        <w:t xml:space="preserve"> </w:t>
      </w:r>
    </w:p>
    <w:p w:rsidR="00862C2F" w:rsidRPr="008E5CF0" w:rsidRDefault="00862C2F" w:rsidP="006A1F61">
      <w:pPr>
        <w:jc w:val="right"/>
        <w:rPr>
          <w:rFonts w:cs="Arial"/>
          <w:b/>
          <w:bCs/>
          <w:kern w:val="28"/>
          <w:sz w:val="32"/>
          <w:szCs w:val="32"/>
        </w:rPr>
      </w:pPr>
      <w:r w:rsidRPr="008E5CF0">
        <w:rPr>
          <w:rFonts w:cs="Arial"/>
          <w:b/>
          <w:bCs/>
          <w:kern w:val="28"/>
          <w:sz w:val="32"/>
          <w:szCs w:val="32"/>
        </w:rPr>
        <w:t xml:space="preserve">Приложение № 6 </w:t>
      </w:r>
    </w:p>
    <w:p w:rsidR="00862C2F" w:rsidRPr="008E5CF0" w:rsidRDefault="00862C2F" w:rsidP="006A1F61">
      <w:pPr>
        <w:jc w:val="right"/>
        <w:rPr>
          <w:rFonts w:cs="Arial"/>
          <w:b/>
          <w:bCs/>
          <w:kern w:val="28"/>
          <w:sz w:val="32"/>
          <w:szCs w:val="32"/>
        </w:rPr>
      </w:pPr>
      <w:r w:rsidRPr="008E5CF0">
        <w:rPr>
          <w:rFonts w:cs="Arial"/>
          <w:b/>
          <w:bCs/>
          <w:kern w:val="28"/>
          <w:sz w:val="32"/>
          <w:szCs w:val="32"/>
        </w:rPr>
        <w:t xml:space="preserve">к Типовой форме соглашения, заключаемого по результатам отбора исполнителей муниципальных услуг в социальной сфере </w:t>
      </w:r>
    </w:p>
    <w:p w:rsidR="008E5CF0" w:rsidRPr="008E5CF0" w:rsidRDefault="008E5CF0" w:rsidP="008E5CF0">
      <w:pPr>
        <w:tabs>
          <w:tab w:val="left" w:pos="5790"/>
        </w:tabs>
        <w:jc w:val="right"/>
        <w:rPr>
          <w:rFonts w:cs="Arial"/>
          <w:b/>
          <w:bCs/>
          <w:kern w:val="28"/>
          <w:sz w:val="32"/>
          <w:szCs w:val="32"/>
        </w:rPr>
      </w:pPr>
    </w:p>
    <w:p w:rsidR="00862C2F" w:rsidRPr="008E5CF0" w:rsidRDefault="00862C2F" w:rsidP="008E5CF0">
      <w:pPr>
        <w:jc w:val="center"/>
        <w:rPr>
          <w:rFonts w:cs="Arial"/>
          <w:b/>
          <w:bCs/>
          <w:kern w:val="32"/>
          <w:sz w:val="32"/>
          <w:szCs w:val="32"/>
        </w:rPr>
      </w:pPr>
      <w:r w:rsidRPr="008E5CF0">
        <w:rPr>
          <w:rFonts w:cs="Arial"/>
          <w:b/>
          <w:bCs/>
          <w:kern w:val="32"/>
          <w:sz w:val="32"/>
          <w:szCs w:val="32"/>
        </w:rPr>
        <w:t>Договор об оказании муниципальных у</w:t>
      </w:r>
      <w:r w:rsidR="008E5CF0" w:rsidRPr="008E5CF0">
        <w:rPr>
          <w:rFonts w:cs="Arial"/>
          <w:b/>
          <w:bCs/>
          <w:kern w:val="32"/>
          <w:sz w:val="32"/>
          <w:szCs w:val="32"/>
        </w:rPr>
        <w:t>слуг в социальной сфере</w:t>
      </w:r>
      <w:r w:rsidRPr="008E5CF0">
        <w:rPr>
          <w:rFonts w:cs="Arial"/>
          <w:b/>
          <w:bCs/>
          <w:kern w:val="32"/>
          <w:sz w:val="32"/>
          <w:szCs w:val="32"/>
        </w:rPr>
        <w:t xml:space="preserve"> </w:t>
      </w:r>
    </w:p>
    <w:p w:rsidR="00862C2F" w:rsidRPr="008E5CF0" w:rsidRDefault="00862C2F" w:rsidP="008E5CF0">
      <w:pPr>
        <w:jc w:val="center"/>
        <w:rPr>
          <w:rFonts w:cs="Arial"/>
          <w:b/>
          <w:bCs/>
          <w:kern w:val="32"/>
          <w:sz w:val="32"/>
          <w:szCs w:val="32"/>
        </w:rPr>
      </w:pPr>
      <w:r w:rsidRPr="008E5CF0">
        <w:rPr>
          <w:rFonts w:cs="Arial"/>
          <w:b/>
          <w:bCs/>
          <w:kern w:val="32"/>
          <w:sz w:val="32"/>
          <w:szCs w:val="32"/>
        </w:rPr>
        <w:t xml:space="preserve"> </w:t>
      </w:r>
    </w:p>
    <w:p w:rsidR="00862C2F" w:rsidRPr="008E5CF0" w:rsidRDefault="00862C2F" w:rsidP="008E5CF0">
      <w:pPr>
        <w:jc w:val="center"/>
        <w:rPr>
          <w:rFonts w:cs="Arial"/>
          <w:b/>
          <w:bCs/>
          <w:kern w:val="32"/>
          <w:sz w:val="32"/>
          <w:szCs w:val="32"/>
        </w:rPr>
      </w:pPr>
      <w:r w:rsidRPr="008E5CF0">
        <w:rPr>
          <w:rFonts w:cs="Arial"/>
          <w:b/>
          <w:bCs/>
          <w:kern w:val="32"/>
          <w:sz w:val="32"/>
          <w:szCs w:val="32"/>
        </w:rPr>
        <w:t xml:space="preserve">г. ________________________________ </w:t>
      </w:r>
    </w:p>
    <w:p w:rsidR="00862C2F" w:rsidRPr="008E5CF0" w:rsidRDefault="00862C2F" w:rsidP="008E5CF0">
      <w:pPr>
        <w:jc w:val="center"/>
        <w:rPr>
          <w:rFonts w:cs="Arial"/>
          <w:b/>
          <w:bCs/>
          <w:kern w:val="32"/>
          <w:sz w:val="32"/>
          <w:szCs w:val="32"/>
        </w:rPr>
      </w:pPr>
      <w:r w:rsidRPr="008E5CF0">
        <w:rPr>
          <w:rFonts w:cs="Arial"/>
          <w:b/>
          <w:bCs/>
          <w:kern w:val="32"/>
          <w:sz w:val="32"/>
          <w:szCs w:val="32"/>
        </w:rPr>
        <w:t xml:space="preserve">(место заключения договора) </w:t>
      </w:r>
    </w:p>
    <w:p w:rsidR="00862C2F" w:rsidRPr="008E5CF0" w:rsidRDefault="00862C2F" w:rsidP="008E5CF0">
      <w:pPr>
        <w:jc w:val="center"/>
        <w:rPr>
          <w:kern w:val="32"/>
        </w:rPr>
      </w:pPr>
      <w:r w:rsidRPr="008E5CF0">
        <w:rPr>
          <w:kern w:val="32"/>
        </w:rPr>
        <w:t xml:space="preserve"> </w:t>
      </w:r>
    </w:p>
    <w:p w:rsidR="00862C2F" w:rsidRPr="00BA283F" w:rsidRDefault="00862C2F" w:rsidP="00BA283F">
      <w:r w:rsidRPr="00BA283F">
        <w:t>«__» _________________ 20__ г.</w:t>
      </w:r>
      <w:r w:rsidR="00BA283F">
        <w:t xml:space="preserve"> </w:t>
      </w:r>
      <w:r w:rsidRPr="00BA283F">
        <w:t xml:space="preserve">№ ____________________ </w:t>
      </w:r>
    </w:p>
    <w:p w:rsidR="00862C2F" w:rsidRPr="00BA283F" w:rsidRDefault="00BA283F" w:rsidP="00BA283F">
      <w:r>
        <w:t xml:space="preserve"> </w:t>
      </w:r>
      <w:r w:rsidR="00862C2F" w:rsidRPr="00BA283F">
        <w:t>(дата заключения договора)</w:t>
      </w:r>
      <w:r>
        <w:t xml:space="preserve"> </w:t>
      </w:r>
      <w:r w:rsidR="00862C2F" w:rsidRPr="00BA283F">
        <w:t xml:space="preserve">(номер договора) </w:t>
      </w:r>
    </w:p>
    <w:p w:rsidR="00862C2F" w:rsidRPr="00BA283F" w:rsidRDefault="00862C2F" w:rsidP="00BA283F">
      <w:pPr>
        <w:rPr>
          <w:rFonts w:eastAsia="Courier New"/>
        </w:rPr>
      </w:pPr>
      <w:r w:rsidRPr="00BA283F">
        <w:rPr>
          <w:rFonts w:eastAsia="Courier New"/>
        </w:rPr>
        <w:t xml:space="preserve"> </w:t>
      </w:r>
    </w:p>
    <w:p w:rsidR="00862C2F" w:rsidRPr="00BA283F" w:rsidRDefault="00862C2F" w:rsidP="00BA283F">
      <w:r w:rsidRPr="00BA283F">
        <w:rPr>
          <w:rFonts w:eastAsia="Courier New"/>
        </w:rPr>
        <w:t xml:space="preserve">___________________________________________________________________, </w:t>
      </w:r>
    </w:p>
    <w:p w:rsidR="00862C2F" w:rsidRPr="00BA283F" w:rsidRDefault="00862C2F" w:rsidP="00BA283F">
      <w:r w:rsidRPr="00BA283F">
        <w:t xml:space="preserve">(наименование юридического лица (за исключением муниципальных учреждений), фамилия, имя отчество (при наличии) индивидуального предпринимателя или </w:t>
      </w:r>
    </w:p>
    <w:p w:rsidR="00862C2F" w:rsidRPr="00BA283F" w:rsidRDefault="00862C2F" w:rsidP="00BA283F">
      <w:r w:rsidRPr="00BA283F">
        <w:t xml:space="preserve">физического лица) </w:t>
      </w:r>
    </w:p>
    <w:p w:rsidR="00862C2F" w:rsidRPr="00BA283F" w:rsidRDefault="00862C2F" w:rsidP="00BA283F">
      <w:r w:rsidRPr="00BA283F">
        <w:t xml:space="preserve">именуемый(ая) в дальнейшем «Исполнитель услуг», в лице </w:t>
      </w:r>
    </w:p>
    <w:p w:rsidR="00862C2F" w:rsidRPr="00BA283F" w:rsidRDefault="00862C2F" w:rsidP="00BA283F">
      <w:r w:rsidRPr="00BA283F">
        <w:rPr>
          <w:rFonts w:eastAsia="Courier New"/>
        </w:rPr>
        <w:lastRenderedPageBreak/>
        <w:t xml:space="preserve">___________________________________________________________________, </w:t>
      </w:r>
    </w:p>
    <w:p w:rsidR="00862C2F" w:rsidRPr="00BA283F" w:rsidRDefault="00BA283F" w:rsidP="00BA283F">
      <w:r>
        <w:t xml:space="preserve"> </w:t>
      </w:r>
      <w:r w:rsidR="00862C2F" w:rsidRPr="00BA283F">
        <w:t xml:space="preserve">(наименование должности, а также фамилия, имя, отчество (при наличии) лица, представляющего Исполнителя услуг, или уполномоченного им лица) </w:t>
      </w:r>
    </w:p>
    <w:p w:rsidR="00862C2F" w:rsidRPr="00BA283F" w:rsidRDefault="00862C2F" w:rsidP="00BA283F">
      <w:r w:rsidRPr="00BA283F">
        <w:t>действующего на основании</w:t>
      </w:r>
      <w:r w:rsidRPr="00BA283F">
        <w:rPr>
          <w:rFonts w:eastAsia="Courier New"/>
        </w:rPr>
        <w:t xml:space="preserve"> ______________________________________________ </w:t>
      </w:r>
    </w:p>
    <w:p w:rsidR="00862C2F" w:rsidRPr="00BA283F" w:rsidRDefault="00862C2F" w:rsidP="00BA283F">
      <w:r w:rsidRPr="00BA283F">
        <w:rPr>
          <w:rFonts w:eastAsia="Courier New"/>
        </w:rPr>
        <w:t xml:space="preserve">___________________________________________________________________, </w:t>
      </w:r>
    </w:p>
    <w:p w:rsidR="00862C2F" w:rsidRPr="00BA283F" w:rsidRDefault="00862C2F" w:rsidP="00BA283F">
      <w:r w:rsidRPr="00BA283F">
        <w:t xml:space="preserve">(реквизиты учредительного документа юридического лица, свидетельства о государственной регистрации индивидуального предпринимателя или иной документ, удостоверяющий полномочия) </w:t>
      </w:r>
    </w:p>
    <w:p w:rsidR="00862C2F" w:rsidRPr="00BA283F" w:rsidRDefault="00862C2F" w:rsidP="00BA283F">
      <w:r w:rsidRPr="00BA283F">
        <w:t>с одной стороны, и</w:t>
      </w:r>
      <w:r w:rsidRPr="00BA283F">
        <w:rPr>
          <w:rFonts w:eastAsia="Courier New"/>
        </w:rPr>
        <w:t xml:space="preserve"> _______________________________________________________, </w:t>
      </w:r>
    </w:p>
    <w:p w:rsidR="00862C2F" w:rsidRPr="00BA283F" w:rsidRDefault="00BA283F" w:rsidP="00BA283F">
      <w:r>
        <w:rPr>
          <w:rFonts w:eastAsia="Courier New"/>
        </w:rPr>
        <w:t xml:space="preserve"> </w:t>
      </w:r>
      <w:r w:rsidR="00862C2F" w:rsidRPr="00BA283F">
        <w:t xml:space="preserve">(фамилия, имя, отчество (при наличии), наименование и реквизиты документа физического лица - потребителя муниципальных услуг в социальной сфере) </w:t>
      </w:r>
    </w:p>
    <w:p w:rsidR="00862C2F" w:rsidRPr="00BA283F" w:rsidRDefault="00862C2F" w:rsidP="00BA283F">
      <w:r w:rsidRPr="00BA283F">
        <w:t>приживающий(ая) по адресу:</w:t>
      </w:r>
      <w:r w:rsidRPr="00BA283F">
        <w:rPr>
          <w:rFonts w:eastAsia="Courier New"/>
        </w:rPr>
        <w:t xml:space="preserve"> ______________________________________________, </w:t>
      </w:r>
    </w:p>
    <w:p w:rsidR="00862C2F" w:rsidRPr="00BA283F" w:rsidRDefault="00BA283F" w:rsidP="00BA283F">
      <w:r>
        <w:rPr>
          <w:rFonts w:eastAsia="Courier New"/>
        </w:rPr>
        <w:t xml:space="preserve"> </w:t>
      </w:r>
      <w:r w:rsidR="00862C2F" w:rsidRPr="00BA283F">
        <w:t>(адрес места жительства физического лица</w:t>
      </w:r>
      <w:r w:rsidR="00862C2F" w:rsidRPr="00BA283F">
        <w:rPr>
          <w:rFonts w:eastAsia="Courier New"/>
        </w:rPr>
        <w:t xml:space="preserve"> - </w:t>
      </w:r>
      <w:r w:rsidR="00862C2F" w:rsidRPr="00BA283F">
        <w:t>потребителя муниципальных услуг в социальной сфере</w:t>
      </w:r>
      <w:r w:rsidR="00862C2F" w:rsidRPr="00BA283F">
        <w:rPr>
          <w:rFonts w:eastAsia="Courier New"/>
        </w:rPr>
        <w:t xml:space="preserve">) </w:t>
      </w:r>
    </w:p>
    <w:p w:rsidR="00862C2F" w:rsidRPr="00BA283F" w:rsidRDefault="00862C2F" w:rsidP="00BA283F">
      <w:r w:rsidRPr="00BA283F">
        <w:t>именуемый(ая) в дальнейшем «Потребитель услуг», в лице</w:t>
      </w:r>
      <w:r w:rsidR="008E5CF0">
        <w:t xml:space="preserve"> </w:t>
      </w:r>
      <w:r w:rsidRPr="00BA283F">
        <w:rPr>
          <w:rFonts w:eastAsia="Courier New"/>
        </w:rPr>
        <w:t>______________</w:t>
      </w:r>
      <w:r w:rsidRPr="00BA283F">
        <w:t xml:space="preserve"> </w:t>
      </w:r>
    </w:p>
    <w:p w:rsidR="00862C2F" w:rsidRPr="00BA283F" w:rsidRDefault="00862C2F" w:rsidP="00BA283F">
      <w:r w:rsidRPr="00BA283F">
        <w:rPr>
          <w:rFonts w:eastAsia="Courier New"/>
        </w:rPr>
        <w:t xml:space="preserve">____________________________________________________________________________, </w:t>
      </w:r>
    </w:p>
    <w:p w:rsidR="00862C2F" w:rsidRPr="00BA283F" w:rsidRDefault="00862C2F" w:rsidP="00BA283F">
      <w:r w:rsidRPr="00BA283F">
        <w:t xml:space="preserve"> (фамилия, имя, отчество (при наличии), наименование и реквизиты документа законного представителя Потребителя услуг</w:t>
      </w:r>
      <w:r w:rsidRPr="00BA283F">
        <w:rPr>
          <w:rFonts w:eastAsia="Courier New"/>
        </w:rPr>
        <w:t xml:space="preserve">) </w:t>
      </w:r>
    </w:p>
    <w:p w:rsidR="00862C2F" w:rsidRPr="00BA283F" w:rsidRDefault="00862C2F" w:rsidP="00BA283F">
      <w:r w:rsidRPr="00BA283F">
        <w:rPr>
          <w:rFonts w:eastAsia="Courier New"/>
        </w:rPr>
        <w:t xml:space="preserve"> </w:t>
      </w:r>
    </w:p>
    <w:p w:rsidR="00862C2F" w:rsidRPr="00BA283F" w:rsidRDefault="00862C2F" w:rsidP="00BA283F">
      <w:r w:rsidRPr="00BA283F">
        <w:t>действующего на основании</w:t>
      </w:r>
      <w:r w:rsidRPr="00BA283F">
        <w:rPr>
          <w:rFonts w:eastAsia="Courier New"/>
        </w:rPr>
        <w:t xml:space="preserve"> _______________________________________________, </w:t>
      </w:r>
    </w:p>
    <w:p w:rsidR="00862C2F" w:rsidRPr="00BA283F" w:rsidRDefault="00BA283F" w:rsidP="00BA283F">
      <w:r>
        <w:rPr>
          <w:rFonts w:eastAsia="Courier New"/>
        </w:rPr>
        <w:t xml:space="preserve"> </w:t>
      </w:r>
      <w:r w:rsidR="00862C2F" w:rsidRPr="00BA283F">
        <w:t>(основание правомочия)</w:t>
      </w:r>
      <w:r w:rsidR="00862C2F" w:rsidRPr="00BA283F">
        <w:rPr>
          <w:rFonts w:eastAsia="Courier New"/>
        </w:rPr>
        <w:t xml:space="preserve"> </w:t>
      </w:r>
    </w:p>
    <w:p w:rsidR="00862C2F" w:rsidRPr="00BA283F" w:rsidRDefault="00862C2F" w:rsidP="00BA283F">
      <w:r w:rsidRPr="00BA283F">
        <w:t>проживающего по адресу:</w:t>
      </w:r>
      <w:r w:rsidRPr="00BA283F">
        <w:rPr>
          <w:rFonts w:eastAsia="Courier New"/>
        </w:rPr>
        <w:t xml:space="preserve"> __________________________________________________ </w:t>
      </w:r>
    </w:p>
    <w:p w:rsidR="00862C2F" w:rsidRPr="00BA283F" w:rsidRDefault="00BA283F" w:rsidP="00BA283F">
      <w:r>
        <w:rPr>
          <w:rFonts w:eastAsia="Courier New"/>
        </w:rPr>
        <w:t xml:space="preserve"> </w:t>
      </w:r>
      <w:r w:rsidR="00862C2F" w:rsidRPr="00BA283F">
        <w:t>(указывается адрес места жительства законного представителя Потребителя услуг)</w:t>
      </w:r>
      <w:r>
        <w:t xml:space="preserve"> </w:t>
      </w:r>
      <w:r w:rsidR="00862C2F" w:rsidRPr="00BA283F">
        <w:t xml:space="preserve">с другой стороны, далее именуемые «Стороны», заключили настоящий Договор о нижеследующем. </w:t>
      </w:r>
    </w:p>
    <w:p w:rsidR="00862C2F" w:rsidRPr="00BA283F" w:rsidRDefault="00862C2F" w:rsidP="00BA283F">
      <w:r w:rsidRPr="00BA283F">
        <w:t xml:space="preserve"> </w:t>
      </w:r>
    </w:p>
    <w:p w:rsidR="00862C2F" w:rsidRPr="00BA283F" w:rsidRDefault="00A41210" w:rsidP="00A41210">
      <w:pPr>
        <w:pStyle w:val="a3"/>
        <w:ind w:left="1287" w:firstLine="0"/>
      </w:pPr>
      <w:r>
        <w:rPr>
          <w:lang w:val="en-US"/>
        </w:rPr>
        <w:t>I</w:t>
      </w:r>
      <w:r w:rsidRPr="00A41210">
        <w:t>.</w:t>
      </w:r>
      <w:r w:rsidR="00862C2F" w:rsidRPr="00BA283F">
        <w:t xml:space="preserve">Предмет Договора </w:t>
      </w:r>
    </w:p>
    <w:p w:rsidR="00862C2F" w:rsidRPr="00BA283F" w:rsidRDefault="00862C2F" w:rsidP="00BA283F">
      <w:r w:rsidRPr="00BA283F">
        <w:t xml:space="preserve"> </w:t>
      </w:r>
    </w:p>
    <w:p w:rsidR="00862C2F" w:rsidRPr="00BA283F" w:rsidRDefault="00A41210" w:rsidP="00BA283F">
      <w:r>
        <w:t xml:space="preserve">1.1. </w:t>
      </w:r>
      <w:r w:rsidR="00862C2F" w:rsidRPr="00BA283F">
        <w:t xml:space="preserve">Потребитель услуг получает, а Исполнитель услуг обязуется оказать муниципальную(ые) услугу(и) в социальной сфере Потребителю </w:t>
      </w:r>
    </w:p>
    <w:p w:rsidR="00862C2F" w:rsidRPr="00BA283F" w:rsidRDefault="00862C2F" w:rsidP="00BA283F">
      <w:r w:rsidRPr="00BA283F">
        <w:t xml:space="preserve">услуг </w:t>
      </w:r>
      <w:r w:rsidRPr="00BA283F">
        <w:rPr>
          <w:rFonts w:eastAsia="Courier New"/>
        </w:rPr>
        <w:t xml:space="preserve">____________________________________________________________________ </w:t>
      </w:r>
    </w:p>
    <w:p w:rsidR="00862C2F" w:rsidRPr="00BA283F" w:rsidRDefault="00862C2F" w:rsidP="00BA283F">
      <w:r w:rsidRPr="00BA283F">
        <w:t>(наименование(я) муниципальной(ых) услуги(услуг) в социальной сфере в соответствии с Соглашением)</w:t>
      </w:r>
      <w:r w:rsidR="00BA283F">
        <w:t xml:space="preserve"> </w:t>
      </w:r>
    </w:p>
    <w:p w:rsidR="00862C2F" w:rsidRPr="00BA283F" w:rsidRDefault="00862C2F" w:rsidP="00BA283F">
      <w:r w:rsidRPr="00BA283F">
        <w:t xml:space="preserve">(далее – Услуга (Услуги)), в соответствии с условиями ее оказания, определенные разделом II настоящего Договора. </w:t>
      </w:r>
    </w:p>
    <w:p w:rsidR="00862C2F" w:rsidRPr="00BA283F" w:rsidRDefault="00A41210" w:rsidP="00BA283F">
      <w:r>
        <w:t>1.2.</w:t>
      </w:r>
      <w:r w:rsidR="00862C2F" w:rsidRPr="00BA283F">
        <w:t>Услуга (Услуги) оказывается(ются)</w:t>
      </w:r>
      <w:r w:rsidR="00862C2F" w:rsidRPr="00BA283F">
        <w:rPr>
          <w:rFonts w:eastAsia="Courier New"/>
        </w:rPr>
        <w:t>_________________________________________________________</w:t>
      </w:r>
    </w:p>
    <w:p w:rsidR="00862C2F" w:rsidRPr="00BA283F" w:rsidRDefault="00BA283F" w:rsidP="00BA283F">
      <w:r>
        <w:rPr>
          <w:rFonts w:eastAsia="Courier New"/>
        </w:rPr>
        <w:t xml:space="preserve"> </w:t>
      </w:r>
      <w:r w:rsidR="00862C2F" w:rsidRPr="00BA283F">
        <w:t xml:space="preserve">(местонахождение Стороны или объекта, в отношении которого оказывается Услуга, иное) </w:t>
      </w:r>
    </w:p>
    <w:p w:rsidR="00862C2F" w:rsidRPr="00BA283F" w:rsidRDefault="00A41210" w:rsidP="00BA283F">
      <w:r>
        <w:t>1.3.</w:t>
      </w:r>
      <w:r w:rsidR="00862C2F" w:rsidRPr="00BA283F">
        <w:t>По результатам оказания Услуг (Услуг) Исполнитель услуг представляет Потребителю услуг акт сдачи-приемки оказанных Услуг, подписанный Исполнителем, составленный по форме, согласованной Сторонами, который является неотъемлемой частью настоящего Договора3.</w:t>
      </w:r>
      <w:r w:rsidR="00BA283F">
        <w:t xml:space="preserve"> </w:t>
      </w:r>
    </w:p>
    <w:p w:rsidR="00862C2F" w:rsidRPr="00BA283F" w:rsidRDefault="00862C2F" w:rsidP="00BA283F">
      <w:r w:rsidRPr="00BA283F">
        <w:lastRenderedPageBreak/>
        <w:t xml:space="preserve"> </w:t>
      </w:r>
    </w:p>
    <w:p w:rsidR="00862C2F" w:rsidRPr="00BA283F" w:rsidRDefault="00A41210" w:rsidP="00BA283F">
      <w:r>
        <w:rPr>
          <w:lang w:val="en-US"/>
        </w:rPr>
        <w:t>II</w:t>
      </w:r>
      <w:r w:rsidRPr="00A41210">
        <w:t>.</w:t>
      </w:r>
      <w:r w:rsidR="00862C2F" w:rsidRPr="00BA283F">
        <w:t xml:space="preserve">Условия оказания Услуги (Услуг)4 </w:t>
      </w:r>
    </w:p>
    <w:p w:rsidR="00862C2F" w:rsidRPr="00BA283F" w:rsidRDefault="00862C2F" w:rsidP="00BA283F">
      <w:r w:rsidRPr="00BA283F">
        <w:t xml:space="preserve"> </w:t>
      </w:r>
    </w:p>
    <w:p w:rsidR="00862C2F" w:rsidRPr="00BA283F" w:rsidRDefault="00862C2F" w:rsidP="00BA283F">
      <w:r w:rsidRPr="00BA283F">
        <w:t>2.1. Услуга (Услуги) оказывается(ются) в соответствии с ____________________________________</w:t>
      </w:r>
      <w:r w:rsidR="00A41210">
        <w:t>__________________________</w:t>
      </w:r>
      <w:r w:rsidRPr="00BA283F">
        <w:t xml:space="preserve">: </w:t>
      </w:r>
    </w:p>
    <w:p w:rsidR="00862C2F" w:rsidRPr="00BA283F" w:rsidRDefault="00A41210" w:rsidP="00BA283F">
      <w:r>
        <w:t xml:space="preserve">2.1.1. </w:t>
      </w:r>
      <w:r w:rsidR="00862C2F" w:rsidRPr="00BA283F">
        <w:t xml:space="preserve">______________________________________________________; </w:t>
      </w:r>
    </w:p>
    <w:p w:rsidR="00862C2F" w:rsidRPr="00BA283F" w:rsidRDefault="00A41210" w:rsidP="00BA283F">
      <w:r>
        <w:t xml:space="preserve">2.1.2. </w:t>
      </w:r>
      <w:r w:rsidR="00862C2F" w:rsidRPr="00BA283F">
        <w:t xml:space="preserve">______________________________________________________. </w:t>
      </w:r>
    </w:p>
    <w:p w:rsidR="00862C2F" w:rsidRPr="00BA283F" w:rsidRDefault="00862C2F" w:rsidP="00BA283F">
      <w:r w:rsidRPr="00BA283F">
        <w:t xml:space="preserve"> 2.2. Качество оказания Услуги (Услуг) и ее (их) результат должен соответствовать следующим обязательным требованиям: </w:t>
      </w:r>
    </w:p>
    <w:p w:rsidR="00862C2F" w:rsidRPr="00BA283F" w:rsidRDefault="00862C2F" w:rsidP="00BA283F">
      <w:r w:rsidRPr="00BA283F">
        <w:t xml:space="preserve"> 2.2.1. ______________________________________________________;</w:t>
      </w:r>
    </w:p>
    <w:p w:rsidR="00862C2F" w:rsidRPr="00BA283F" w:rsidRDefault="00862C2F" w:rsidP="00BA283F">
      <w:r w:rsidRPr="00BA283F">
        <w:t xml:space="preserve"> 2.2.2. ______________________________________________________. </w:t>
      </w:r>
    </w:p>
    <w:p w:rsidR="00862C2F" w:rsidRPr="00BA283F" w:rsidRDefault="00862C2F" w:rsidP="00BA283F">
      <w:r w:rsidRPr="00BA283F">
        <w:t xml:space="preserve"> </w:t>
      </w:r>
    </w:p>
    <w:p w:rsidR="00862C2F" w:rsidRPr="00BA283F" w:rsidRDefault="00A41210" w:rsidP="00BA283F">
      <w:r>
        <w:rPr>
          <w:lang w:val="en-US"/>
        </w:rPr>
        <w:t>III</w:t>
      </w:r>
      <w:r w:rsidRPr="00676CCC">
        <w:t>.</w:t>
      </w:r>
      <w:r w:rsidR="00862C2F" w:rsidRPr="00BA283F">
        <w:t>Взаимодействие Сторон</w:t>
      </w:r>
      <w:r w:rsidR="00BA283F">
        <w:t xml:space="preserve"> </w:t>
      </w:r>
    </w:p>
    <w:p w:rsidR="00862C2F" w:rsidRPr="00BA283F" w:rsidRDefault="00862C2F" w:rsidP="00BA283F">
      <w:r w:rsidRPr="00BA283F">
        <w:t xml:space="preserve"> </w:t>
      </w:r>
    </w:p>
    <w:p w:rsidR="00862C2F" w:rsidRPr="00BA283F" w:rsidRDefault="00862C2F" w:rsidP="00BA283F">
      <w:r w:rsidRPr="00BA283F">
        <w:t xml:space="preserve">3.1. Исполнитель услуг обязуется: </w:t>
      </w:r>
    </w:p>
    <w:p w:rsidR="00862C2F" w:rsidRPr="00BA283F" w:rsidRDefault="00A41210" w:rsidP="00BA283F">
      <w:r>
        <w:t xml:space="preserve">3.1.1. </w:t>
      </w:r>
      <w:r w:rsidR="00862C2F" w:rsidRPr="00BA283F">
        <w:t xml:space="preserve">предоставлять Потребителю услуг Услугу (Услуги) надлежащего качества в соответствии с нормативными правовыми актами, устанавливающими стандарт (порядок) оказания муниципальных услуг в социальной сфере, а при отсутствии такого нормативного правового акта - в соответствии с требованиями к оказанию муниципальных услуг в социальной сфере, устанавливаемыми Уполномоченным органом, и настоящим Договором; </w:t>
      </w:r>
    </w:p>
    <w:p w:rsidR="00862C2F" w:rsidRPr="00BA283F" w:rsidRDefault="00A41210" w:rsidP="00BA283F">
      <w:r>
        <w:t xml:space="preserve">3.1.2. </w:t>
      </w:r>
      <w:r w:rsidR="00862C2F" w:rsidRPr="00BA283F">
        <w:t xml:space="preserve">предоставлять бесплатно в доступной форме Потребителю услуг (законному представителю Потребителя услуг) информацию о его правах и обязанностях, о видах Услуги (Услуг), которые оказываются Потребителю услуг, и показателях качества и (или) объема их оказания, о реквизитах нормативного правового акта, устанавливающего стандарт (порядок) оказания муниципальных услуг в социальной сфере, а при отсутствии такого нормативного правового акта - о требованиях к условиям и порядку оказания муниципальных услуг в социальной сфере, установленных уполномоченным органом, о сроках, порядке и об условиях предоставления Услуги, о ценах (тарифах) на эти услуги и об их стоимости для потребителей услуг (в случае, если законодательством Российской Федерации предусмотрено оказание Услуги (Услуг) за частичную плату) либо о возможности получать их бесплатно; </w:t>
      </w:r>
    </w:p>
    <w:p w:rsidR="00862C2F" w:rsidRPr="00BA283F" w:rsidRDefault="00A41210" w:rsidP="00BA283F">
      <w:r>
        <w:t xml:space="preserve">3.1.3. </w:t>
      </w:r>
      <w:r w:rsidR="00862C2F" w:rsidRPr="00BA283F">
        <w:t xml:space="preserve">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 </w:t>
      </w:r>
    </w:p>
    <w:p w:rsidR="00862C2F" w:rsidRPr="00BA283F" w:rsidRDefault="00A41210" w:rsidP="00BA283F">
      <w:r>
        <w:t xml:space="preserve">3.1.4. </w:t>
      </w:r>
      <w:r w:rsidR="00862C2F" w:rsidRPr="00BA283F">
        <w:t xml:space="preserve">своевременно информировать Потребителя услуг об изменении порядка и условий предоставления Услуги (Услуг), оказываемой(ых) в соответствии с настоящим Договором; </w:t>
      </w:r>
    </w:p>
    <w:p w:rsidR="00862C2F" w:rsidRPr="00BA283F" w:rsidRDefault="00A41210" w:rsidP="00BA283F">
      <w:r>
        <w:t xml:space="preserve">3.1.5. </w:t>
      </w:r>
      <w:r w:rsidR="00862C2F" w:rsidRPr="00BA283F">
        <w:t xml:space="preserve">вести учет Услуг, оказанных Потребителю услуг; </w:t>
      </w:r>
    </w:p>
    <w:p w:rsidR="00862C2F" w:rsidRPr="00BA283F" w:rsidRDefault="00862C2F" w:rsidP="00BA283F">
      <w:r w:rsidRPr="00BA283F">
        <w:t>3.1.6.</w:t>
      </w:r>
      <w:r w:rsidR="00A41210">
        <w:t xml:space="preserve"> </w:t>
      </w:r>
      <w:r w:rsidRPr="00BA283F">
        <w:t xml:space="preserve">______________________________________________________. </w:t>
      </w:r>
    </w:p>
    <w:p w:rsidR="00862C2F" w:rsidRPr="00BA283F" w:rsidRDefault="00A41210" w:rsidP="00BA283F">
      <w:r>
        <w:t xml:space="preserve">3.2. </w:t>
      </w:r>
      <w:r w:rsidR="00862C2F" w:rsidRPr="00BA283F">
        <w:t xml:space="preserve">Исполнитель вправе: </w:t>
      </w:r>
    </w:p>
    <w:p w:rsidR="00862C2F" w:rsidRPr="00BA283F" w:rsidRDefault="00A41210" w:rsidP="00BA283F">
      <w:r>
        <w:t xml:space="preserve">3.2.1. </w:t>
      </w:r>
      <w:r w:rsidR="00862C2F" w:rsidRPr="00BA283F">
        <w:t xml:space="preserve">требовать от Потребителя услуг соблюдения условий настоящего Договора; </w:t>
      </w:r>
    </w:p>
    <w:p w:rsidR="00862C2F" w:rsidRPr="00BA283F" w:rsidRDefault="00A41210" w:rsidP="00BA283F">
      <w:r>
        <w:t xml:space="preserve">3.2.2. </w:t>
      </w:r>
      <w:r w:rsidR="00862C2F" w:rsidRPr="00BA283F">
        <w:t xml:space="preserve">получать от Потребителя услуг информацию (сведения, документы), необходимую для выполнения своих обязательств по настоящему Договору. </w:t>
      </w:r>
    </w:p>
    <w:p w:rsidR="00862C2F" w:rsidRPr="00BA283F" w:rsidRDefault="00862C2F" w:rsidP="00BA283F">
      <w:r w:rsidRPr="00BA283F">
        <w:t xml:space="preserve">3.3. Исполнитель не вправе: </w:t>
      </w:r>
    </w:p>
    <w:p w:rsidR="00862C2F" w:rsidRPr="00BA283F" w:rsidRDefault="00A41210" w:rsidP="00BA283F">
      <w:r>
        <w:t xml:space="preserve">3.3.1. </w:t>
      </w:r>
      <w:r w:rsidR="00862C2F" w:rsidRPr="00BA283F">
        <w:t xml:space="preserve">ограничивать права, свободы и законные интересы Потребителя услуг (законного представителя Потребителя услуг); </w:t>
      </w:r>
    </w:p>
    <w:p w:rsidR="00862C2F" w:rsidRPr="00BA283F" w:rsidRDefault="00A41210" w:rsidP="00BA283F">
      <w:r>
        <w:lastRenderedPageBreak/>
        <w:t xml:space="preserve">3.3.2. </w:t>
      </w:r>
      <w:r w:rsidR="00862C2F" w:rsidRPr="00BA283F">
        <w:t xml:space="preserve">применять физическое или психологическое насилие в отношении Потребителей услуг (законного представителя Потребителя услуг), допускать его оскорбление, грубое обращение с ним. </w:t>
      </w:r>
    </w:p>
    <w:p w:rsidR="00862C2F" w:rsidRPr="00BA283F" w:rsidRDefault="004D5CFE" w:rsidP="00BA283F">
      <w:r>
        <w:t>3.3.3. п</w:t>
      </w:r>
      <w:r w:rsidR="00862C2F" w:rsidRPr="00BA283F">
        <w:t xml:space="preserve">ередавать исполнение обязательств по настоящему Договору третьим лицам. </w:t>
      </w:r>
    </w:p>
    <w:p w:rsidR="00862C2F" w:rsidRPr="00BA283F" w:rsidRDefault="00862C2F" w:rsidP="00BA283F">
      <w:r w:rsidRPr="00BA283F">
        <w:t xml:space="preserve">3.4. Потребитель услуг (законный представитель Потребителя услуг) обязан: </w:t>
      </w:r>
    </w:p>
    <w:p w:rsidR="00862C2F" w:rsidRPr="00BA283F" w:rsidRDefault="004D5CFE" w:rsidP="00BA283F">
      <w:r>
        <w:t xml:space="preserve">3.4.1. </w:t>
      </w:r>
      <w:r w:rsidR="00862C2F" w:rsidRPr="00BA283F">
        <w:t xml:space="preserve">соблюдать сроки и условия, предусмотренные настоящим Договором; </w:t>
      </w:r>
    </w:p>
    <w:p w:rsidR="00862C2F" w:rsidRPr="00BA283F" w:rsidRDefault="004D5CFE" w:rsidP="00BA283F">
      <w:r>
        <w:t xml:space="preserve">3.4.2. </w:t>
      </w:r>
      <w:r w:rsidR="00862C2F" w:rsidRPr="00BA283F">
        <w:t xml:space="preserve">представлять сведения и документы, необходимые для предоставления Услуги (Услуг), предусмотренные порядком оказания Услуги (Услуг); </w:t>
      </w:r>
    </w:p>
    <w:p w:rsidR="00862C2F" w:rsidRPr="00BA283F" w:rsidRDefault="004D5CFE" w:rsidP="00BA283F">
      <w:r>
        <w:t xml:space="preserve">3.4.3. </w:t>
      </w:r>
      <w:r w:rsidR="00862C2F" w:rsidRPr="00BA283F">
        <w:t xml:space="preserve">своевременно информировать Исполнителя услуг об изменении обстоятельств, обусловливающих потребность в оказании Услуги (Услуг); </w:t>
      </w:r>
    </w:p>
    <w:p w:rsidR="00862C2F" w:rsidRPr="00BA283F" w:rsidRDefault="004D5CFE" w:rsidP="00BA283F">
      <w:r>
        <w:t xml:space="preserve">3.4.4. </w:t>
      </w:r>
      <w:r w:rsidR="00862C2F" w:rsidRPr="00BA283F">
        <w:t xml:space="preserve">информировать Исполнителя услуг о возникновении (изменении) обстоятельств, влекущих изменение (расторжение) настоящего Договора; </w:t>
      </w:r>
    </w:p>
    <w:p w:rsidR="00862C2F" w:rsidRPr="00BA283F" w:rsidRDefault="004D5CFE" w:rsidP="00BA283F">
      <w:r>
        <w:t xml:space="preserve">3.4.5. </w:t>
      </w:r>
      <w:r w:rsidR="00862C2F" w:rsidRPr="00BA283F">
        <w:t xml:space="preserve">уведомлять Исполнителя услуг об отказе от получения Услуги (Услуг), предусмотренной(ых) настоящим Договором; </w:t>
      </w:r>
    </w:p>
    <w:p w:rsidR="00862C2F" w:rsidRPr="00BA283F" w:rsidRDefault="004D5CFE" w:rsidP="00BA283F">
      <w:r>
        <w:t xml:space="preserve">3.4.6. </w:t>
      </w:r>
      <w:r w:rsidR="00862C2F" w:rsidRPr="00BA283F">
        <w:t>соблюдать нормативный правовой акт, устанавливающий стандарт (порядок) оказания муниципальных услуг в социальной сфере, а при отсутствии такого нормативного правового акта - требования к оказанию муниципальных услуг в социальной сфере, устанавливаемые Уполномоченным органом;</w:t>
      </w:r>
      <w:r w:rsidR="00BA283F">
        <w:t xml:space="preserve"> </w:t>
      </w:r>
    </w:p>
    <w:p w:rsidR="00862C2F" w:rsidRPr="00BA283F" w:rsidRDefault="004D5CFE" w:rsidP="00BA283F">
      <w:r>
        <w:t xml:space="preserve">3.4.7. </w:t>
      </w:r>
      <w:r w:rsidR="00862C2F" w:rsidRPr="00BA283F">
        <w:t xml:space="preserve">сообщать Исполнителю услуг о выявленных нарушениях порядка оказания Услуги (Услуг), </w:t>
      </w:r>
    </w:p>
    <w:p w:rsidR="00862C2F" w:rsidRPr="00BA283F" w:rsidRDefault="00862C2F" w:rsidP="00BA283F">
      <w:r w:rsidRPr="00BA283F">
        <w:t xml:space="preserve">3.5. Потребитель услуги (законный представитель Потребителя услуг) вправе: </w:t>
      </w:r>
    </w:p>
    <w:p w:rsidR="00862C2F" w:rsidRPr="00BA283F" w:rsidRDefault="004D5CFE" w:rsidP="00BA283F">
      <w:r>
        <w:t xml:space="preserve">3.5.1. </w:t>
      </w:r>
      <w:r w:rsidR="00862C2F" w:rsidRPr="00BA283F">
        <w:t xml:space="preserve">получать надлежащее оказание ему Услуги (Услуг); </w:t>
      </w:r>
    </w:p>
    <w:p w:rsidR="00862C2F" w:rsidRPr="00BA283F" w:rsidRDefault="004D5CFE" w:rsidP="00BA283F">
      <w:r>
        <w:t xml:space="preserve">3.5.2. </w:t>
      </w:r>
      <w:r w:rsidR="00862C2F" w:rsidRPr="00BA283F">
        <w:t xml:space="preserve">получать бесплатно в доступной форме информацию о своих правах и обязанностях, видах Услуг, сроках, порядке и об условиях их предоставления, о ценах (тарифах) на эти услуги и об их стоимости для (в случае, если законодательством Российской Федерации предусмотрено оказание Услуги за частичную плату), а также об Исполнителе услуг; </w:t>
      </w:r>
    </w:p>
    <w:p w:rsidR="00862C2F" w:rsidRPr="00BA283F" w:rsidRDefault="004D5CFE" w:rsidP="00BA283F">
      <w:r>
        <w:t xml:space="preserve">3.5.3. </w:t>
      </w:r>
      <w:r w:rsidR="00862C2F" w:rsidRPr="00BA283F">
        <w:t xml:space="preserve">отказаться от получения Услуги (Услуг), если иное не установлено федеральными законами; </w:t>
      </w:r>
    </w:p>
    <w:p w:rsidR="00862C2F" w:rsidRPr="00BA283F" w:rsidRDefault="004D5CFE" w:rsidP="00BA283F">
      <w:r>
        <w:t xml:space="preserve">3.5.4. </w:t>
      </w:r>
      <w:r w:rsidR="00862C2F" w:rsidRPr="00BA283F">
        <w:t xml:space="preserve">обратиться в Уполномоченный орган с заявлением о неоказании или ненадлежащем оказании Услуги (Услуг) Исполнителем услуг; </w:t>
      </w:r>
    </w:p>
    <w:p w:rsidR="00862C2F" w:rsidRPr="00BA283F" w:rsidRDefault="004D5CFE" w:rsidP="00BA283F">
      <w:r>
        <w:t xml:space="preserve">3.5.5. </w:t>
      </w:r>
      <w:r w:rsidR="00862C2F" w:rsidRPr="00BA283F">
        <w:t>получить Услугу (Услуг), на оказание которой выдан социальный сертификат, в объеме, превышающем установленный социальным сертификатом объем оказания Услуги (Услуг), а также получить такую услугу сверх установленного стандарта в случае, если соответствующим нормативным правовым актом установлен стандарт оказания такой услуги. В случае, если стоимость оказания такой услуги превышает определенный социальным сертификатом объем финансового обеспечения ее оказания, Потребитель услуги (законный представитель Потребителя услуги) возмещает разницу за счет собственных средств в соответствии с размером платы, определенной приложением к настоящему договору.</w:t>
      </w:r>
      <w:r w:rsidR="00BA283F">
        <w:t xml:space="preserve"> </w:t>
      </w:r>
    </w:p>
    <w:p w:rsidR="00862C2F" w:rsidRPr="00BA283F" w:rsidRDefault="004D5CFE" w:rsidP="00BA283F">
      <w:r>
        <w:t xml:space="preserve">3.5.6. </w:t>
      </w:r>
      <w:r w:rsidR="00862C2F" w:rsidRPr="00BA283F">
        <w:t xml:space="preserve">____________________________________________________. </w:t>
      </w:r>
    </w:p>
    <w:p w:rsidR="00862C2F" w:rsidRPr="00BA283F" w:rsidRDefault="00862C2F" w:rsidP="00BA283F">
      <w:r w:rsidRPr="00BA283F">
        <w:t xml:space="preserve"> </w:t>
      </w:r>
    </w:p>
    <w:p w:rsidR="00862C2F" w:rsidRPr="00BA283F" w:rsidRDefault="004D5CFE" w:rsidP="00BA283F">
      <w:r>
        <w:rPr>
          <w:lang w:val="en-US"/>
        </w:rPr>
        <w:t>IV</w:t>
      </w:r>
      <w:r w:rsidRPr="004D5CFE">
        <w:t xml:space="preserve">. </w:t>
      </w:r>
      <w:r w:rsidR="00862C2F" w:rsidRPr="00BA283F">
        <w:t xml:space="preserve">Стоимость Услуги (Услуг) </w:t>
      </w:r>
    </w:p>
    <w:p w:rsidR="00862C2F" w:rsidRPr="00BA283F" w:rsidRDefault="00862C2F" w:rsidP="00BA283F">
      <w:r w:rsidRPr="00BA283F">
        <w:t>Стоимость Услуги (Услуг), предусмотренной(ых) настоящим Договором, составляет_______________ рублей в</w:t>
      </w:r>
      <w:r w:rsidR="00BA283F">
        <w:t xml:space="preserve"> </w:t>
      </w:r>
      <w:r w:rsidRPr="00BA283F">
        <w:t xml:space="preserve">_____________________. </w:t>
      </w:r>
    </w:p>
    <w:p w:rsidR="00862C2F" w:rsidRPr="00BA283F" w:rsidRDefault="00BA283F" w:rsidP="00BA283F">
      <w:r>
        <w:t xml:space="preserve"> </w:t>
      </w:r>
      <w:r w:rsidR="00862C2F" w:rsidRPr="00BA283F">
        <w:t>(указывается сумма)</w:t>
      </w:r>
      <w:r>
        <w:t xml:space="preserve"> </w:t>
      </w:r>
      <w:r w:rsidR="00862C2F" w:rsidRPr="00BA283F">
        <w:t xml:space="preserve">(месяц/квартал/полугодие/год) </w:t>
      </w:r>
    </w:p>
    <w:p w:rsidR="00862C2F" w:rsidRPr="00BA283F" w:rsidRDefault="004D5CFE" w:rsidP="00BA283F">
      <w:r>
        <w:t>4.1.</w:t>
      </w:r>
      <w:r w:rsidRPr="00BA283F">
        <w:t xml:space="preserve"> </w:t>
      </w:r>
      <w:r w:rsidR="00862C2F" w:rsidRPr="00BA283F">
        <w:t xml:space="preserve">Потребитель услуги осуществляет оплату Услуги (Услуг) </w:t>
      </w:r>
    </w:p>
    <w:p w:rsidR="00862C2F" w:rsidRPr="00BA283F" w:rsidRDefault="00862C2F" w:rsidP="00BA283F">
      <w:r w:rsidRPr="00BA283F">
        <w:t>__________________________________________________________________</w:t>
      </w:r>
      <w:r w:rsidR="00BA283F">
        <w:t xml:space="preserve"> </w:t>
      </w:r>
    </w:p>
    <w:p w:rsidR="00862C2F" w:rsidRPr="00BA283F" w:rsidRDefault="00862C2F" w:rsidP="00BA283F">
      <w:r w:rsidRPr="00BA283F">
        <w:lastRenderedPageBreak/>
        <w:t xml:space="preserve">(указывается период оплаты, срок оплаты, способ оплаты, либо указать, что Потребитель услуг получает Услугу (Услуги) бесплатно) </w:t>
      </w:r>
    </w:p>
    <w:p w:rsidR="00862C2F" w:rsidRPr="00BA283F" w:rsidRDefault="00862C2F" w:rsidP="00BA283F">
      <w:r w:rsidRPr="00BA283F">
        <w:t xml:space="preserve"> </w:t>
      </w:r>
    </w:p>
    <w:p w:rsidR="00862C2F" w:rsidRPr="00BA283F" w:rsidRDefault="004D5CFE" w:rsidP="00BA283F">
      <w:r>
        <w:rPr>
          <w:lang w:val="en-US"/>
        </w:rPr>
        <w:t>V</w:t>
      </w:r>
      <w:r w:rsidRPr="00676CCC">
        <w:t xml:space="preserve">. </w:t>
      </w:r>
      <w:r w:rsidR="00862C2F" w:rsidRPr="00BA283F">
        <w:t>Ответственность Сторон9</w:t>
      </w:r>
      <w:r w:rsidR="00BA283F">
        <w:t xml:space="preserve"> </w:t>
      </w:r>
    </w:p>
    <w:p w:rsidR="00862C2F" w:rsidRPr="00BA283F" w:rsidRDefault="00862C2F" w:rsidP="00BA283F">
      <w:r w:rsidRPr="00BA283F">
        <w:t xml:space="preserve"> </w:t>
      </w:r>
    </w:p>
    <w:p w:rsidR="00862C2F" w:rsidRPr="00BA283F" w:rsidRDefault="00862C2F" w:rsidP="00BA283F">
      <w:r w:rsidRPr="00BA283F">
        <w:t xml:space="preserve">5.1.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 </w:t>
      </w:r>
    </w:p>
    <w:p w:rsidR="00862C2F" w:rsidRPr="00BA283F" w:rsidRDefault="00862C2F" w:rsidP="00BA283F">
      <w:r w:rsidRPr="00BA283F">
        <w:t xml:space="preserve"> </w:t>
      </w:r>
    </w:p>
    <w:p w:rsidR="00862C2F" w:rsidRPr="00BA283F" w:rsidRDefault="004D5CFE" w:rsidP="00BA283F">
      <w:r>
        <w:rPr>
          <w:lang w:val="en-US"/>
        </w:rPr>
        <w:t>VI</w:t>
      </w:r>
      <w:r w:rsidRPr="00676CCC">
        <w:t xml:space="preserve">. </w:t>
      </w:r>
      <w:r w:rsidR="00862C2F" w:rsidRPr="00BA283F">
        <w:t xml:space="preserve">Иные условия </w:t>
      </w:r>
    </w:p>
    <w:p w:rsidR="00862C2F" w:rsidRPr="00BA283F" w:rsidRDefault="00862C2F" w:rsidP="00BA283F">
      <w:r w:rsidRPr="00BA283F">
        <w:t xml:space="preserve"> </w:t>
      </w:r>
    </w:p>
    <w:p w:rsidR="00862C2F" w:rsidRPr="00BA283F" w:rsidRDefault="00862C2F" w:rsidP="00BA283F">
      <w:r w:rsidRPr="00BA283F">
        <w:t xml:space="preserve">6.1. Иные условия по настоящему Договору: </w:t>
      </w:r>
    </w:p>
    <w:p w:rsidR="004D5CFE" w:rsidRPr="001E3B1E" w:rsidRDefault="00862C2F" w:rsidP="00BA283F">
      <w:r w:rsidRPr="00BA283F">
        <w:t xml:space="preserve">6.1.1. ________________________________________________________; </w:t>
      </w:r>
    </w:p>
    <w:p w:rsidR="00862C2F" w:rsidRPr="00BA283F" w:rsidRDefault="00862C2F" w:rsidP="00BA283F">
      <w:r w:rsidRPr="00BA283F">
        <w:t>6.1.2. ________________________________________________________.</w:t>
      </w:r>
      <w:r w:rsidR="00BA283F">
        <w:t xml:space="preserve"> </w:t>
      </w:r>
    </w:p>
    <w:p w:rsidR="00862C2F" w:rsidRPr="00BA283F" w:rsidRDefault="00862C2F" w:rsidP="00BA283F">
      <w:r w:rsidRPr="00BA283F">
        <w:t xml:space="preserve"> </w:t>
      </w:r>
    </w:p>
    <w:p w:rsidR="00862C2F" w:rsidRPr="00BA283F" w:rsidRDefault="001E3B1E" w:rsidP="00BA283F">
      <w:r>
        <w:rPr>
          <w:lang w:val="en-US"/>
        </w:rPr>
        <w:t>VII</w:t>
      </w:r>
      <w:r w:rsidRPr="001E3B1E">
        <w:t xml:space="preserve">. </w:t>
      </w:r>
      <w:r w:rsidR="00862C2F" w:rsidRPr="00BA283F">
        <w:t xml:space="preserve">Заключительные положения </w:t>
      </w:r>
    </w:p>
    <w:p w:rsidR="00862C2F" w:rsidRPr="00BA283F" w:rsidRDefault="00862C2F" w:rsidP="00BA283F">
      <w:r w:rsidRPr="00BA283F">
        <w:t xml:space="preserve"> </w:t>
      </w:r>
    </w:p>
    <w:p w:rsidR="00862C2F" w:rsidRPr="00BA283F" w:rsidRDefault="001E3B1E" w:rsidP="00BA283F">
      <w:r>
        <w:t xml:space="preserve">7.1. </w:t>
      </w:r>
      <w:r w:rsidR="00862C2F" w:rsidRPr="00BA283F">
        <w:t xml:space="preserve">Споры, возникающие между Сторонами в связи с исполнением настоящего Договора,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 </w:t>
      </w:r>
    </w:p>
    <w:p w:rsidR="00862C2F" w:rsidRPr="00BA283F" w:rsidRDefault="001E3B1E" w:rsidP="00BA283F">
      <w:r>
        <w:t xml:space="preserve">7.2. </w:t>
      </w:r>
      <w:r w:rsidR="00862C2F" w:rsidRPr="00BA283F">
        <w:t xml:space="preserve">Настоящий Договор вступает в силу со дня его подписания Сторонами (если иное не указано в Договоре) и действует до полного исполнения Сторонами своих обязательств по настоящему Договору. </w:t>
      </w:r>
    </w:p>
    <w:p w:rsidR="00862C2F" w:rsidRPr="00BA283F" w:rsidRDefault="001E3B1E" w:rsidP="00BA283F">
      <w:r>
        <w:t xml:space="preserve">7.3. </w:t>
      </w:r>
      <w:r w:rsidR="00862C2F" w:rsidRPr="00BA283F">
        <w:t xml:space="preserve">Настоящий договор может быть изменен в случае изменения порядка оказания Услуги (Услуг)11. </w:t>
      </w:r>
    </w:p>
    <w:p w:rsidR="00862C2F" w:rsidRPr="00BA283F" w:rsidRDefault="001E3B1E" w:rsidP="00BA283F">
      <w:r>
        <w:t xml:space="preserve">7.4. </w:t>
      </w:r>
      <w:r w:rsidR="00862C2F" w:rsidRPr="00BA283F">
        <w:t xml:space="preserve">Настоящий Договор может быть расторгнут по инициативе Потребителя услуг в случае неоказания или ненадлежащего оказания Услуги (Услуг) Исполнителем услуг. </w:t>
      </w:r>
    </w:p>
    <w:p w:rsidR="00862C2F" w:rsidRPr="00BA283F" w:rsidRDefault="001E3B1E" w:rsidP="00BA283F">
      <w:r>
        <w:t xml:space="preserve">7.5. </w:t>
      </w:r>
      <w:r w:rsidR="00862C2F" w:rsidRPr="00BA283F">
        <w:t xml:space="preserve">Настоящий Договор считается расторгнутым со дня уведомления Потребителем услуг Исполнителя услуг об отказе от получения Услуги (Услуг) в случае, предусмотренном пунктом 7.4 настоящего Договора, если иные сроки не установлены настоящим Договором. </w:t>
      </w:r>
    </w:p>
    <w:p w:rsidR="00862C2F" w:rsidRPr="00BA283F" w:rsidRDefault="001E3B1E" w:rsidP="00BA283F">
      <w:r>
        <w:t xml:space="preserve">7.6. </w:t>
      </w:r>
      <w:r w:rsidR="00862C2F" w:rsidRPr="00BA283F">
        <w:t>___________________</w:t>
      </w:r>
      <w:r w:rsidR="00CE3093">
        <w:t>_____________________________ .</w:t>
      </w:r>
      <w:r w:rsidR="00862C2F" w:rsidRPr="00BA283F">
        <w:t xml:space="preserve"> </w:t>
      </w:r>
    </w:p>
    <w:p w:rsidR="00862C2F" w:rsidRPr="00BA283F" w:rsidRDefault="00862C2F" w:rsidP="00BA283F">
      <w:r w:rsidRPr="00BA283F">
        <w:t xml:space="preserve"> </w:t>
      </w:r>
    </w:p>
    <w:p w:rsidR="00862C2F" w:rsidRPr="00BA283F" w:rsidRDefault="00862C2F" w:rsidP="00BA283F">
      <w:r w:rsidRPr="00BA283F">
        <w:t xml:space="preserve">VIII. Адрес, реквизиты и подписи Сторон </w:t>
      </w:r>
    </w:p>
    <w:p w:rsidR="00862C2F" w:rsidRPr="00BA283F" w:rsidRDefault="00862C2F" w:rsidP="00BA283F"/>
    <w:tbl>
      <w:tblPr>
        <w:tblStyle w:val="TableGrid"/>
        <w:tblW w:w="5000" w:type="pct"/>
        <w:tblInd w:w="507" w:type="dxa"/>
        <w:tblCellMar>
          <w:left w:w="62" w:type="dxa"/>
          <w:right w:w="10" w:type="dxa"/>
        </w:tblCellMar>
        <w:tblLook w:val="04A0" w:firstRow="1" w:lastRow="0" w:firstColumn="1" w:lastColumn="0" w:noHBand="0" w:noVBand="1"/>
      </w:tblPr>
      <w:tblGrid>
        <w:gridCol w:w="4854"/>
        <w:gridCol w:w="4856"/>
      </w:tblGrid>
      <w:tr w:rsidR="00862C2F" w:rsidRPr="00BA283F" w:rsidTr="00CE3093">
        <w:trPr>
          <w:trHeight w:val="768"/>
        </w:trPr>
        <w:tc>
          <w:tcPr>
            <w:tcW w:w="4739" w:type="dxa"/>
            <w:tcBorders>
              <w:top w:val="single" w:sz="4" w:space="0" w:color="000000"/>
              <w:left w:val="single" w:sz="4" w:space="0" w:color="000000"/>
              <w:bottom w:val="single" w:sz="4" w:space="0" w:color="000000"/>
              <w:right w:val="single" w:sz="4" w:space="0" w:color="000000"/>
            </w:tcBorders>
          </w:tcPr>
          <w:p w:rsidR="00862C2F" w:rsidRPr="00BA283F" w:rsidRDefault="00862C2F" w:rsidP="00CE3093">
            <w:pPr>
              <w:pStyle w:val="Table0"/>
            </w:pPr>
            <w:r w:rsidRPr="00BA283F">
              <w:t xml:space="preserve">Исполнитель услуг </w:t>
            </w:r>
          </w:p>
        </w:tc>
        <w:tc>
          <w:tcPr>
            <w:tcW w:w="4741"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0"/>
            </w:pPr>
            <w:r w:rsidRPr="00BA283F">
              <w:t xml:space="preserve">Потребитель услуг (законный представитель </w:t>
            </w:r>
          </w:p>
          <w:p w:rsidR="00862C2F" w:rsidRPr="00BA283F" w:rsidRDefault="00862C2F" w:rsidP="00CE3093">
            <w:pPr>
              <w:pStyle w:val="Table"/>
            </w:pPr>
            <w:r w:rsidRPr="00BA283F">
              <w:t xml:space="preserve">Потребителя услуг) </w:t>
            </w:r>
          </w:p>
        </w:tc>
      </w:tr>
      <w:tr w:rsidR="00862C2F" w:rsidRPr="00BA283F" w:rsidTr="00CE3093">
        <w:trPr>
          <w:trHeight w:val="1042"/>
        </w:trPr>
        <w:tc>
          <w:tcPr>
            <w:tcW w:w="4739" w:type="dxa"/>
            <w:tcBorders>
              <w:top w:val="single" w:sz="4" w:space="0" w:color="000000"/>
              <w:left w:val="single" w:sz="4" w:space="0" w:color="000000"/>
              <w:bottom w:val="single" w:sz="4" w:space="0" w:color="000000"/>
              <w:right w:val="single" w:sz="4" w:space="0" w:color="000000"/>
            </w:tcBorders>
          </w:tcPr>
          <w:p w:rsidR="00862C2F" w:rsidRPr="00BA283F" w:rsidRDefault="00862C2F" w:rsidP="00CE3093">
            <w:pPr>
              <w:pStyle w:val="Table"/>
            </w:pPr>
            <w:r w:rsidRPr="00BA283F">
              <w:t xml:space="preserve">Наименование Исполнителя услуг </w:t>
            </w:r>
          </w:p>
        </w:tc>
        <w:tc>
          <w:tcPr>
            <w:tcW w:w="4741"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Фамилия, имя, отчество (при наличии) Потребителя услуг (законного представителя Потребителя услуг) </w:t>
            </w:r>
          </w:p>
        </w:tc>
      </w:tr>
      <w:tr w:rsidR="00862C2F" w:rsidRPr="00BA283F" w:rsidTr="00CE3093">
        <w:trPr>
          <w:trHeight w:val="623"/>
        </w:trPr>
        <w:tc>
          <w:tcPr>
            <w:tcW w:w="4739" w:type="dxa"/>
            <w:tcBorders>
              <w:top w:val="single" w:sz="4" w:space="0" w:color="000000"/>
              <w:left w:val="single" w:sz="4" w:space="0" w:color="000000"/>
              <w:bottom w:val="nil"/>
              <w:right w:val="single" w:sz="4" w:space="0" w:color="000000"/>
            </w:tcBorders>
          </w:tcPr>
          <w:p w:rsidR="00862C2F" w:rsidRPr="00BA283F" w:rsidRDefault="00862C2F" w:rsidP="00CE3093">
            <w:pPr>
              <w:pStyle w:val="Table"/>
            </w:pPr>
            <w:r w:rsidRPr="00BA283F">
              <w:t>ОГРН,</w:t>
            </w:r>
            <w:r w:rsidRPr="00CE3093">
              <w:t xml:space="preserve"> ОКТМО</w:t>
            </w:r>
            <w:hyperlink r:id="rId41">
              <w:r w:rsidRPr="00BA283F">
                <w:rPr>
                  <w:rStyle w:val="af2"/>
                </w:rPr>
                <w:t xml:space="preserve"> </w:t>
              </w:r>
            </w:hyperlink>
          </w:p>
        </w:tc>
        <w:tc>
          <w:tcPr>
            <w:tcW w:w="4741" w:type="dxa"/>
            <w:tcBorders>
              <w:top w:val="single" w:sz="4" w:space="0" w:color="000000"/>
              <w:left w:val="single" w:sz="4" w:space="0" w:color="000000"/>
              <w:bottom w:val="nil"/>
              <w:right w:val="single" w:sz="4" w:space="0" w:color="000000"/>
            </w:tcBorders>
            <w:vAlign w:val="bottom"/>
          </w:tcPr>
          <w:p w:rsidR="00862C2F" w:rsidRPr="00BA283F" w:rsidRDefault="00862C2F" w:rsidP="00CE3093">
            <w:pPr>
              <w:pStyle w:val="Table"/>
            </w:pPr>
            <w:r w:rsidRPr="00BA283F">
              <w:t xml:space="preserve">Данные документа, удостоверяющего личность Потребителя услуг (законного </w:t>
            </w:r>
          </w:p>
        </w:tc>
      </w:tr>
      <w:tr w:rsidR="00862C2F" w:rsidRPr="00BA283F" w:rsidTr="00CE3093">
        <w:trPr>
          <w:trHeight w:val="418"/>
        </w:trPr>
        <w:tc>
          <w:tcPr>
            <w:tcW w:w="4739" w:type="dxa"/>
            <w:tcBorders>
              <w:top w:val="nil"/>
              <w:left w:val="single" w:sz="4" w:space="0" w:color="000000"/>
              <w:bottom w:val="single" w:sz="4" w:space="0" w:color="000000"/>
              <w:right w:val="single" w:sz="4" w:space="0" w:color="000000"/>
            </w:tcBorders>
          </w:tcPr>
          <w:p w:rsidR="00862C2F" w:rsidRPr="00BA283F" w:rsidRDefault="00862C2F" w:rsidP="00CE3093">
            <w:pPr>
              <w:pStyle w:val="Table"/>
            </w:pPr>
            <w:r w:rsidRPr="00BA283F">
              <w:t>ИНН/КПП</w:t>
            </w:r>
            <w:r w:rsidR="00BA283F">
              <w:t xml:space="preserve"> </w:t>
            </w:r>
          </w:p>
        </w:tc>
        <w:tc>
          <w:tcPr>
            <w:tcW w:w="4741" w:type="dxa"/>
            <w:tcBorders>
              <w:top w:val="nil"/>
              <w:left w:val="single" w:sz="4" w:space="0" w:color="000000"/>
              <w:bottom w:val="single" w:sz="4" w:space="0" w:color="000000"/>
              <w:right w:val="single" w:sz="4" w:space="0" w:color="000000"/>
            </w:tcBorders>
          </w:tcPr>
          <w:p w:rsidR="00862C2F" w:rsidRPr="00BA283F" w:rsidRDefault="00862C2F" w:rsidP="00CE3093">
            <w:pPr>
              <w:pStyle w:val="Table"/>
            </w:pPr>
            <w:r w:rsidRPr="00BA283F">
              <w:t xml:space="preserve">представителя Потребителя услуг) </w:t>
            </w:r>
          </w:p>
        </w:tc>
      </w:tr>
      <w:tr w:rsidR="00862C2F" w:rsidRPr="00BA283F" w:rsidTr="00CE3093">
        <w:trPr>
          <w:trHeight w:val="970"/>
        </w:trPr>
        <w:tc>
          <w:tcPr>
            <w:tcW w:w="473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Место нахождения: </w:t>
            </w:r>
          </w:p>
          <w:p w:rsidR="00862C2F" w:rsidRPr="00BA283F" w:rsidRDefault="00862C2F" w:rsidP="00CE3093">
            <w:pPr>
              <w:pStyle w:val="Table"/>
            </w:pPr>
            <w:r w:rsidRPr="00BA283F">
              <w:t xml:space="preserve"> </w:t>
            </w:r>
          </w:p>
        </w:tc>
        <w:tc>
          <w:tcPr>
            <w:tcW w:w="4741"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Место жительства Потребителя услуг: </w:t>
            </w:r>
          </w:p>
          <w:p w:rsidR="00862C2F" w:rsidRPr="00BA283F" w:rsidRDefault="00862C2F" w:rsidP="00CE3093">
            <w:pPr>
              <w:pStyle w:val="Table"/>
            </w:pPr>
            <w:r w:rsidRPr="00BA283F">
              <w:t xml:space="preserve"> </w:t>
            </w:r>
          </w:p>
        </w:tc>
      </w:tr>
      <w:tr w:rsidR="00862C2F" w:rsidRPr="00BA283F" w:rsidTr="00CE3093">
        <w:trPr>
          <w:trHeight w:val="1318"/>
        </w:trPr>
        <w:tc>
          <w:tcPr>
            <w:tcW w:w="4739" w:type="dxa"/>
            <w:tcBorders>
              <w:top w:val="single" w:sz="4" w:space="0" w:color="000000"/>
              <w:left w:val="single" w:sz="4" w:space="0" w:color="000000"/>
              <w:bottom w:val="single" w:sz="4" w:space="0" w:color="000000"/>
              <w:right w:val="single" w:sz="4" w:space="0" w:color="000000"/>
            </w:tcBorders>
          </w:tcPr>
          <w:p w:rsidR="00862C2F" w:rsidRPr="00BA283F" w:rsidRDefault="00862C2F" w:rsidP="00CE3093">
            <w:pPr>
              <w:pStyle w:val="Table"/>
            </w:pPr>
            <w:r w:rsidRPr="00BA283F">
              <w:lastRenderedPageBreak/>
              <w:t xml:space="preserve">Платежные реквизиты: </w:t>
            </w:r>
          </w:p>
          <w:p w:rsidR="00862C2F" w:rsidRPr="00BA283F" w:rsidRDefault="00862C2F" w:rsidP="00CE3093">
            <w:pPr>
              <w:pStyle w:val="Table"/>
            </w:pPr>
            <w:r w:rsidRPr="00BA283F">
              <w:t xml:space="preserve"> </w:t>
            </w:r>
          </w:p>
        </w:tc>
        <w:tc>
          <w:tcPr>
            <w:tcW w:w="4741"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Платежные реквизиты (при наличии): </w:t>
            </w:r>
          </w:p>
          <w:p w:rsidR="00862C2F" w:rsidRPr="00BA283F" w:rsidRDefault="00862C2F" w:rsidP="00CE3093">
            <w:pPr>
              <w:pStyle w:val="Table"/>
            </w:pPr>
            <w:r w:rsidRPr="00BA283F">
              <w:t xml:space="preserve">Наименование учреждения Банка России, </w:t>
            </w:r>
          </w:p>
          <w:p w:rsidR="00862C2F" w:rsidRPr="00BA283F" w:rsidRDefault="00862C2F" w:rsidP="00CE3093">
            <w:pPr>
              <w:pStyle w:val="Table"/>
            </w:pPr>
            <w:r w:rsidRPr="00BA283F">
              <w:t xml:space="preserve">БИК </w:t>
            </w:r>
          </w:p>
          <w:p w:rsidR="00862C2F" w:rsidRPr="00BA283F" w:rsidRDefault="00862C2F" w:rsidP="00CE3093">
            <w:pPr>
              <w:pStyle w:val="Table"/>
            </w:pPr>
            <w:r w:rsidRPr="00BA283F">
              <w:t xml:space="preserve">Расчетный (корреспондентский) счет </w:t>
            </w:r>
          </w:p>
        </w:tc>
      </w:tr>
      <w:tr w:rsidR="00862C2F" w:rsidRPr="00BA283F" w:rsidTr="00CE3093">
        <w:trPr>
          <w:trHeight w:val="694"/>
        </w:trPr>
        <w:tc>
          <w:tcPr>
            <w:tcW w:w="473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rPr>
                <w:rFonts w:eastAsia="Courier New"/>
              </w:rPr>
              <w:t xml:space="preserve">___________/_____________ </w:t>
            </w:r>
          </w:p>
          <w:p w:rsidR="00862C2F" w:rsidRPr="00BA283F" w:rsidRDefault="00BA283F" w:rsidP="00CE3093">
            <w:pPr>
              <w:pStyle w:val="Table"/>
            </w:pPr>
            <w:r>
              <w:t xml:space="preserve"> </w:t>
            </w:r>
            <w:r w:rsidR="00862C2F" w:rsidRPr="00BA283F">
              <w:t>(подпись)</w:t>
            </w:r>
            <w:r>
              <w:t xml:space="preserve"> </w:t>
            </w:r>
            <w:r w:rsidR="00862C2F" w:rsidRPr="00BA283F">
              <w:t>(ФИО)</w:t>
            </w:r>
            <w:r w:rsidR="00862C2F" w:rsidRPr="00BA283F">
              <w:rPr>
                <w:rFonts w:eastAsia="Courier New"/>
              </w:rPr>
              <w:t xml:space="preserve"> </w:t>
            </w:r>
          </w:p>
        </w:tc>
        <w:tc>
          <w:tcPr>
            <w:tcW w:w="4741"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rPr>
                <w:rFonts w:eastAsia="Courier New"/>
              </w:rPr>
              <w:t xml:space="preserve">___________/_____________ </w:t>
            </w:r>
          </w:p>
          <w:p w:rsidR="00862C2F" w:rsidRPr="00BA283F" w:rsidRDefault="00BA283F" w:rsidP="00CE3093">
            <w:pPr>
              <w:pStyle w:val="Table"/>
            </w:pPr>
            <w:r>
              <w:t xml:space="preserve"> </w:t>
            </w:r>
            <w:r w:rsidR="00862C2F" w:rsidRPr="00BA283F">
              <w:t>(подпись)</w:t>
            </w:r>
            <w:r>
              <w:t xml:space="preserve"> </w:t>
            </w:r>
            <w:r w:rsidR="00862C2F" w:rsidRPr="00BA283F">
              <w:t xml:space="preserve">(ФИО) </w:t>
            </w:r>
          </w:p>
        </w:tc>
      </w:tr>
    </w:tbl>
    <w:p w:rsidR="00862C2F" w:rsidRPr="00BA283F" w:rsidRDefault="00862C2F" w:rsidP="00BA283F"/>
    <w:p w:rsidR="00862C2F" w:rsidRPr="00CE3093" w:rsidRDefault="00862C2F" w:rsidP="00CE3093">
      <w:pPr>
        <w:jc w:val="right"/>
        <w:rPr>
          <w:rFonts w:cs="Arial"/>
          <w:b/>
          <w:bCs/>
          <w:kern w:val="28"/>
          <w:sz w:val="32"/>
          <w:szCs w:val="32"/>
        </w:rPr>
      </w:pPr>
      <w:r w:rsidRPr="00CE3093">
        <w:rPr>
          <w:rFonts w:cs="Arial"/>
          <w:b/>
          <w:bCs/>
          <w:kern w:val="28"/>
          <w:sz w:val="32"/>
          <w:szCs w:val="32"/>
        </w:rPr>
        <w:t>Приложение</w:t>
      </w:r>
    </w:p>
    <w:p w:rsidR="00862C2F" w:rsidRPr="00CE3093" w:rsidRDefault="006B47DB" w:rsidP="00CE3093">
      <w:pPr>
        <w:jc w:val="right"/>
        <w:rPr>
          <w:rFonts w:cs="Arial"/>
          <w:b/>
          <w:bCs/>
          <w:kern w:val="28"/>
          <w:sz w:val="32"/>
          <w:szCs w:val="32"/>
        </w:rPr>
      </w:pPr>
      <w:r w:rsidRPr="00CE3093">
        <w:rPr>
          <w:rFonts w:cs="Arial"/>
          <w:b/>
          <w:bCs/>
          <w:kern w:val="28"/>
          <w:sz w:val="32"/>
          <w:szCs w:val="32"/>
        </w:rPr>
        <w:t>к Договору об оказании</w:t>
      </w:r>
    </w:p>
    <w:p w:rsidR="00862C2F" w:rsidRPr="00CE3093" w:rsidRDefault="00862C2F" w:rsidP="00CE3093">
      <w:pPr>
        <w:jc w:val="right"/>
        <w:rPr>
          <w:rFonts w:cs="Arial"/>
          <w:b/>
          <w:bCs/>
          <w:kern w:val="28"/>
          <w:sz w:val="32"/>
          <w:szCs w:val="32"/>
        </w:rPr>
      </w:pPr>
      <w:r w:rsidRPr="00CE3093">
        <w:rPr>
          <w:rFonts w:cs="Arial"/>
          <w:b/>
          <w:bCs/>
          <w:kern w:val="28"/>
          <w:sz w:val="32"/>
          <w:szCs w:val="32"/>
        </w:rPr>
        <w:t>муниципальных услуг в социальной</w:t>
      </w:r>
    </w:p>
    <w:p w:rsidR="00862C2F" w:rsidRPr="00CE3093" w:rsidRDefault="00862C2F" w:rsidP="00CE3093">
      <w:pPr>
        <w:jc w:val="right"/>
        <w:rPr>
          <w:rFonts w:cs="Arial"/>
          <w:b/>
          <w:bCs/>
          <w:kern w:val="28"/>
          <w:sz w:val="32"/>
          <w:szCs w:val="32"/>
        </w:rPr>
      </w:pPr>
      <w:r w:rsidRPr="00CE3093">
        <w:rPr>
          <w:rFonts w:cs="Arial"/>
          <w:b/>
          <w:bCs/>
          <w:kern w:val="28"/>
          <w:sz w:val="32"/>
          <w:szCs w:val="32"/>
        </w:rPr>
        <w:t>сфере от______________ №____</w:t>
      </w:r>
    </w:p>
    <w:p w:rsidR="00CE3093" w:rsidRPr="00CE3093" w:rsidRDefault="00CE3093" w:rsidP="00CE3093">
      <w:pPr>
        <w:jc w:val="right"/>
        <w:rPr>
          <w:rFonts w:cs="Arial"/>
          <w:b/>
          <w:bCs/>
          <w:kern w:val="28"/>
          <w:sz w:val="32"/>
          <w:szCs w:val="32"/>
        </w:rPr>
      </w:pPr>
    </w:p>
    <w:p w:rsidR="00862C2F" w:rsidRPr="00CE3093" w:rsidRDefault="00862C2F" w:rsidP="00CE3093">
      <w:pPr>
        <w:jc w:val="center"/>
        <w:rPr>
          <w:rFonts w:cs="Arial"/>
          <w:b/>
          <w:bCs/>
          <w:kern w:val="32"/>
          <w:sz w:val="32"/>
          <w:szCs w:val="32"/>
        </w:rPr>
      </w:pPr>
      <w:r w:rsidRPr="00CE3093">
        <w:rPr>
          <w:rFonts w:cs="Arial"/>
          <w:b/>
          <w:bCs/>
          <w:kern w:val="32"/>
          <w:sz w:val="32"/>
          <w:szCs w:val="32"/>
        </w:rPr>
        <w:t>Информация</w:t>
      </w:r>
      <w:r w:rsidR="00CE3093" w:rsidRPr="00CE3093">
        <w:rPr>
          <w:rFonts w:cs="Arial"/>
          <w:b/>
          <w:bCs/>
          <w:kern w:val="32"/>
          <w:sz w:val="32"/>
          <w:szCs w:val="32"/>
        </w:rPr>
        <w:t xml:space="preserve"> </w:t>
      </w:r>
      <w:r w:rsidRPr="00CE3093">
        <w:rPr>
          <w:rFonts w:cs="Arial"/>
          <w:b/>
          <w:bCs/>
          <w:kern w:val="32"/>
          <w:sz w:val="32"/>
          <w:szCs w:val="32"/>
        </w:rPr>
        <w:t>об оказании муниципальной(ых) услуги (услуг) в социальной сфере оплата оказания которой(ых) осуществляется Потребителем услуг (законным представителем Потребителя услуг) за счет собственных средств</w:t>
      </w:r>
    </w:p>
    <w:p w:rsidR="00CE3093" w:rsidRPr="00BA283F" w:rsidRDefault="00CE3093" w:rsidP="00BA283F"/>
    <w:tbl>
      <w:tblPr>
        <w:tblStyle w:val="TableGrid"/>
        <w:tblW w:w="5000" w:type="pct"/>
        <w:tblInd w:w="-427" w:type="dxa"/>
        <w:tblCellMar>
          <w:top w:w="108" w:type="dxa"/>
        </w:tblCellMar>
        <w:tblLook w:val="04A0" w:firstRow="1" w:lastRow="0" w:firstColumn="1" w:lastColumn="0" w:noHBand="0" w:noVBand="1"/>
      </w:tblPr>
      <w:tblGrid>
        <w:gridCol w:w="306"/>
        <w:gridCol w:w="1118"/>
        <w:gridCol w:w="1001"/>
        <w:gridCol w:w="828"/>
        <w:gridCol w:w="809"/>
        <w:gridCol w:w="413"/>
        <w:gridCol w:w="1011"/>
        <w:gridCol w:w="828"/>
        <w:gridCol w:w="1005"/>
        <w:gridCol w:w="518"/>
        <w:gridCol w:w="1342"/>
        <w:gridCol w:w="896"/>
      </w:tblGrid>
      <w:tr w:rsidR="00862C2F" w:rsidRPr="00BA283F" w:rsidTr="00CE3093">
        <w:trPr>
          <w:trHeight w:val="902"/>
        </w:trPr>
        <w:tc>
          <w:tcPr>
            <w:tcW w:w="519"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CE3093">
            <w:pPr>
              <w:pStyle w:val="Table0"/>
            </w:pPr>
            <w:r w:rsidRPr="00BA283F">
              <w:t xml:space="preserve">№ </w:t>
            </w:r>
          </w:p>
          <w:p w:rsidR="00862C2F" w:rsidRPr="00BA283F" w:rsidRDefault="00862C2F" w:rsidP="00CE3093">
            <w:pPr>
              <w:pStyle w:val="Table0"/>
            </w:pPr>
            <w:r w:rsidRPr="00BA283F">
              <w:t xml:space="preserve">п/п </w:t>
            </w:r>
          </w:p>
        </w:tc>
        <w:tc>
          <w:tcPr>
            <w:tcW w:w="1019"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CE3093">
            <w:pPr>
              <w:pStyle w:val="Table0"/>
            </w:pPr>
            <w:r w:rsidRPr="00BA283F">
              <w:t xml:space="preserve">Наименова ние </w:t>
            </w:r>
          </w:p>
          <w:p w:rsidR="00862C2F" w:rsidRPr="00BA283F" w:rsidRDefault="00862C2F" w:rsidP="00CE3093">
            <w:pPr>
              <w:pStyle w:val="Table0"/>
            </w:pPr>
            <w:r w:rsidRPr="00BA283F">
              <w:t>муниципа</w:t>
            </w:r>
          </w:p>
          <w:p w:rsidR="00862C2F" w:rsidRPr="00BA283F" w:rsidRDefault="00862C2F" w:rsidP="00CE3093">
            <w:pPr>
              <w:pStyle w:val="Table0"/>
            </w:pPr>
            <w:r w:rsidRPr="00BA283F">
              <w:t xml:space="preserve">льной(ых) услуги </w:t>
            </w:r>
          </w:p>
          <w:p w:rsidR="00862C2F" w:rsidRPr="00BA283F" w:rsidRDefault="00862C2F" w:rsidP="00CE3093">
            <w:pPr>
              <w:pStyle w:val="Table0"/>
            </w:pPr>
            <w:r w:rsidRPr="00BA283F">
              <w:t xml:space="preserve">(услуг) в социально й сфере </w:t>
            </w:r>
          </w:p>
          <w:p w:rsidR="00862C2F" w:rsidRPr="00BA283F" w:rsidRDefault="00862C2F" w:rsidP="00CE3093">
            <w:pPr>
              <w:pStyle w:val="Table0"/>
            </w:pPr>
            <w:r w:rsidRPr="00BA283F">
              <w:t>(далее –</w:t>
            </w:r>
          </w:p>
          <w:p w:rsidR="00862C2F" w:rsidRPr="00BA283F" w:rsidRDefault="00862C2F" w:rsidP="00CE3093">
            <w:pPr>
              <w:pStyle w:val="Table0"/>
            </w:pPr>
            <w:r w:rsidRPr="00BA283F">
              <w:t xml:space="preserve">Услуга </w:t>
            </w:r>
          </w:p>
          <w:p w:rsidR="00862C2F" w:rsidRPr="00BA283F" w:rsidRDefault="00862C2F" w:rsidP="00CE3093">
            <w:pPr>
              <w:pStyle w:val="Table0"/>
            </w:pPr>
            <w:r w:rsidRPr="00BA283F">
              <w:t>(Услуги))</w:t>
            </w:r>
            <w:r w:rsidR="00BA283F">
              <w:t xml:space="preserve"> </w:t>
            </w:r>
          </w:p>
        </w:tc>
        <w:tc>
          <w:tcPr>
            <w:tcW w:w="1092"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CE3093">
            <w:pPr>
              <w:pStyle w:val="Table0"/>
            </w:pPr>
            <w:r w:rsidRPr="00BA283F">
              <w:t xml:space="preserve">Размер оплаты, </w:t>
            </w:r>
          </w:p>
          <w:p w:rsidR="00862C2F" w:rsidRPr="00BA283F" w:rsidRDefault="00862C2F" w:rsidP="00CE3093">
            <w:pPr>
              <w:pStyle w:val="Table0"/>
            </w:pPr>
            <w:r w:rsidRPr="00BA283F">
              <w:t>осуществ</w:t>
            </w:r>
          </w:p>
          <w:p w:rsidR="00862C2F" w:rsidRPr="00BA283F" w:rsidRDefault="00862C2F" w:rsidP="00CE3093">
            <w:pPr>
              <w:pStyle w:val="Table0"/>
            </w:pPr>
            <w:r w:rsidRPr="00BA283F">
              <w:t xml:space="preserve">ляемой </w:t>
            </w:r>
          </w:p>
          <w:p w:rsidR="00862C2F" w:rsidRPr="00BA283F" w:rsidRDefault="00862C2F" w:rsidP="00CE3093">
            <w:pPr>
              <w:pStyle w:val="Table"/>
            </w:pPr>
            <w:r w:rsidRPr="00BA283F">
              <w:t xml:space="preserve">Потребите лем услуг </w:t>
            </w:r>
          </w:p>
          <w:p w:rsidR="00862C2F" w:rsidRPr="00BA283F" w:rsidRDefault="00862C2F" w:rsidP="00CE3093">
            <w:pPr>
              <w:pStyle w:val="Table"/>
            </w:pPr>
            <w:r w:rsidRPr="00BA283F">
              <w:t>(законным представи</w:t>
            </w:r>
          </w:p>
          <w:p w:rsidR="00862C2F" w:rsidRPr="00BA283F" w:rsidRDefault="00862C2F" w:rsidP="00CE3093">
            <w:pPr>
              <w:pStyle w:val="Table"/>
            </w:pPr>
            <w:r w:rsidRPr="00BA283F">
              <w:t xml:space="preserve">телем </w:t>
            </w:r>
          </w:p>
          <w:p w:rsidR="00862C2F" w:rsidRPr="00BA283F" w:rsidRDefault="00862C2F" w:rsidP="00CE3093">
            <w:pPr>
              <w:pStyle w:val="Table"/>
            </w:pPr>
            <w:r w:rsidRPr="00BA283F">
              <w:t xml:space="preserve">Потребите ля услуг) за счет </w:t>
            </w:r>
          </w:p>
          <w:p w:rsidR="00862C2F" w:rsidRPr="00BA283F" w:rsidRDefault="00862C2F" w:rsidP="00CE3093">
            <w:pPr>
              <w:pStyle w:val="Table"/>
            </w:pPr>
            <w:r w:rsidRPr="00BA283F">
              <w:t>собствен</w:t>
            </w:r>
          </w:p>
          <w:p w:rsidR="00862C2F" w:rsidRPr="00BA283F" w:rsidRDefault="00862C2F" w:rsidP="00CE3093">
            <w:pPr>
              <w:pStyle w:val="Table"/>
            </w:pPr>
            <w:r w:rsidRPr="00BA283F">
              <w:t xml:space="preserve">ных </w:t>
            </w:r>
          </w:p>
          <w:p w:rsidR="00862C2F" w:rsidRPr="00BA283F" w:rsidRDefault="00862C2F" w:rsidP="00CE3093">
            <w:pPr>
              <w:pStyle w:val="Table"/>
            </w:pPr>
            <w:r w:rsidRPr="00BA283F">
              <w:t xml:space="preserve">средств, </w:t>
            </w:r>
          </w:p>
          <w:p w:rsidR="00862C2F" w:rsidRPr="00BA283F" w:rsidRDefault="00862C2F" w:rsidP="00CE3093">
            <w:pPr>
              <w:pStyle w:val="Table"/>
            </w:pPr>
            <w:r w:rsidRPr="00BA283F">
              <w:t xml:space="preserve">рубль </w:t>
            </w:r>
          </w:p>
          <w:p w:rsidR="00862C2F" w:rsidRPr="00BA283F" w:rsidRDefault="00862C2F" w:rsidP="00CE3093">
            <w:pPr>
              <w:pStyle w:val="Table"/>
            </w:pPr>
            <w:r w:rsidRPr="00BA283F">
              <w:t xml:space="preserve"> </w:t>
            </w:r>
          </w:p>
        </w:tc>
        <w:tc>
          <w:tcPr>
            <w:tcW w:w="2545" w:type="dxa"/>
            <w:gridSpan w:val="3"/>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Показатель, характеризующий объем оказания Услуги (Услуг) </w:t>
            </w:r>
          </w:p>
        </w:tc>
        <w:tc>
          <w:tcPr>
            <w:tcW w:w="1004"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CE3093">
            <w:pPr>
              <w:pStyle w:val="Table"/>
            </w:pPr>
            <w:r w:rsidRPr="00BA283F">
              <w:t>Значение показате</w:t>
            </w:r>
          </w:p>
          <w:p w:rsidR="00862C2F" w:rsidRPr="00BA283F" w:rsidRDefault="00862C2F" w:rsidP="00CE3093">
            <w:pPr>
              <w:pStyle w:val="Table"/>
            </w:pPr>
            <w:r w:rsidRPr="00BA283F">
              <w:t>ля объема оказания Услуги</w:t>
            </w:r>
          </w:p>
          <w:p w:rsidR="00862C2F" w:rsidRPr="00BA283F" w:rsidRDefault="00862C2F" w:rsidP="00CE3093">
            <w:pPr>
              <w:pStyle w:val="Table"/>
            </w:pPr>
            <w:r w:rsidRPr="00BA283F">
              <w:t>(Услуг), превыша ющий</w:t>
            </w:r>
          </w:p>
          <w:p w:rsidR="00862C2F" w:rsidRPr="00BA283F" w:rsidRDefault="00862C2F" w:rsidP="00CE3093">
            <w:pPr>
              <w:pStyle w:val="Table"/>
            </w:pPr>
            <w:r w:rsidRPr="00BA283F">
              <w:t>соответст вующий</w:t>
            </w:r>
          </w:p>
          <w:p w:rsidR="00862C2F" w:rsidRPr="00BA283F" w:rsidRDefault="00862C2F" w:rsidP="00CE3093">
            <w:pPr>
              <w:pStyle w:val="Table"/>
            </w:pPr>
            <w:r w:rsidRPr="00BA283F">
              <w:t>показа</w:t>
            </w:r>
          </w:p>
          <w:p w:rsidR="00862C2F" w:rsidRPr="00BA283F" w:rsidRDefault="00862C2F" w:rsidP="00CE3093">
            <w:pPr>
              <w:pStyle w:val="Table"/>
            </w:pPr>
            <w:r w:rsidRPr="00BA283F">
              <w:t>тель,</w:t>
            </w:r>
          </w:p>
          <w:p w:rsidR="00862C2F" w:rsidRPr="00BA283F" w:rsidRDefault="00862C2F" w:rsidP="00CE3093">
            <w:pPr>
              <w:pStyle w:val="Table"/>
            </w:pPr>
            <w:r w:rsidRPr="00BA283F">
              <w:t>определен ный</w:t>
            </w:r>
          </w:p>
          <w:p w:rsidR="00862C2F" w:rsidRPr="00BA283F" w:rsidRDefault="00862C2F" w:rsidP="00CE3093">
            <w:pPr>
              <w:pStyle w:val="Table"/>
            </w:pPr>
            <w:r w:rsidRPr="00BA283F">
              <w:t>социаль</w:t>
            </w:r>
            <w:r w:rsidR="00BA283F">
              <w:t xml:space="preserve"> </w:t>
            </w:r>
            <w:r w:rsidRPr="00BA283F">
              <w:t>ным</w:t>
            </w:r>
          </w:p>
          <w:p w:rsidR="00862C2F" w:rsidRPr="00BA283F" w:rsidRDefault="00862C2F" w:rsidP="00CE3093">
            <w:pPr>
              <w:pStyle w:val="Table"/>
            </w:pPr>
            <w:r w:rsidRPr="00BA283F">
              <w:t>сертифи</w:t>
            </w:r>
          </w:p>
          <w:p w:rsidR="00862C2F" w:rsidRPr="00BA283F" w:rsidRDefault="00CE3093" w:rsidP="00CE3093">
            <w:pPr>
              <w:pStyle w:val="Table"/>
            </w:pPr>
            <w:r>
              <w:t>катом</w:t>
            </w:r>
          </w:p>
        </w:tc>
        <w:tc>
          <w:tcPr>
            <w:tcW w:w="2516" w:type="dxa"/>
            <w:gridSpan w:val="3"/>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Показатель, характеризующий качество оказания Услуги (Услуг) </w:t>
            </w:r>
          </w:p>
        </w:tc>
        <w:tc>
          <w:tcPr>
            <w:tcW w:w="1090" w:type="dxa"/>
            <w:vMerge w:val="restart"/>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Значение показате</w:t>
            </w:r>
          </w:p>
          <w:p w:rsidR="00862C2F" w:rsidRPr="00BA283F" w:rsidRDefault="00862C2F" w:rsidP="00CE3093">
            <w:pPr>
              <w:pStyle w:val="Table"/>
            </w:pPr>
            <w:r w:rsidRPr="00BA283F">
              <w:t>ля,</w:t>
            </w:r>
          </w:p>
          <w:p w:rsidR="00862C2F" w:rsidRPr="00BA283F" w:rsidRDefault="00862C2F" w:rsidP="00CE3093">
            <w:pPr>
              <w:pStyle w:val="Table"/>
            </w:pPr>
            <w:r w:rsidRPr="00BA283F">
              <w:t>характери</w:t>
            </w:r>
          </w:p>
          <w:p w:rsidR="00862C2F" w:rsidRPr="00BA283F" w:rsidRDefault="00862C2F" w:rsidP="00CE3093">
            <w:pPr>
              <w:pStyle w:val="Table"/>
            </w:pPr>
            <w:r w:rsidRPr="00BA283F">
              <w:t>зующего</w:t>
            </w:r>
          </w:p>
          <w:p w:rsidR="00862C2F" w:rsidRPr="00BA283F" w:rsidRDefault="00862C2F" w:rsidP="00CE3093">
            <w:pPr>
              <w:pStyle w:val="Table"/>
            </w:pPr>
            <w:r w:rsidRPr="00BA283F">
              <w:t>качество</w:t>
            </w:r>
          </w:p>
          <w:p w:rsidR="00862C2F" w:rsidRPr="00BA283F" w:rsidRDefault="00862C2F" w:rsidP="00CE3093">
            <w:pPr>
              <w:pStyle w:val="Table"/>
            </w:pPr>
            <w:r w:rsidRPr="00BA283F">
              <w:t>оказания Услуги</w:t>
            </w:r>
          </w:p>
          <w:p w:rsidR="00862C2F" w:rsidRPr="00BA283F" w:rsidRDefault="00862C2F" w:rsidP="00CE3093">
            <w:pPr>
              <w:pStyle w:val="Table"/>
            </w:pPr>
            <w:r w:rsidRPr="00BA283F">
              <w:t>(Услуг)</w:t>
            </w:r>
          </w:p>
          <w:p w:rsidR="00862C2F" w:rsidRPr="00BA283F" w:rsidRDefault="00862C2F" w:rsidP="00CE3093">
            <w:pPr>
              <w:pStyle w:val="Table"/>
            </w:pPr>
            <w:r w:rsidRPr="00BA283F">
              <w:t>превышаю щее</w:t>
            </w:r>
          </w:p>
          <w:p w:rsidR="00862C2F" w:rsidRPr="00BA283F" w:rsidRDefault="00862C2F" w:rsidP="00CE3093">
            <w:pPr>
              <w:pStyle w:val="Table"/>
            </w:pPr>
            <w:r w:rsidRPr="00BA283F">
              <w:t>соответст</w:t>
            </w:r>
          </w:p>
          <w:p w:rsidR="00862C2F" w:rsidRPr="00BA283F" w:rsidRDefault="00862C2F" w:rsidP="00CE3093">
            <w:pPr>
              <w:pStyle w:val="Table"/>
            </w:pPr>
            <w:r w:rsidRPr="00BA283F">
              <w:t>вующий</w:t>
            </w:r>
          </w:p>
          <w:p w:rsidR="00862C2F" w:rsidRPr="00BA283F" w:rsidRDefault="00862C2F" w:rsidP="00CE3093">
            <w:pPr>
              <w:pStyle w:val="Table"/>
            </w:pPr>
            <w:r w:rsidRPr="00BA283F">
              <w:t>показа</w:t>
            </w:r>
          </w:p>
          <w:p w:rsidR="00862C2F" w:rsidRPr="00BA283F" w:rsidRDefault="00862C2F" w:rsidP="00CE3093">
            <w:pPr>
              <w:pStyle w:val="Table"/>
            </w:pPr>
            <w:r w:rsidRPr="00BA283F">
              <w:t>тель,</w:t>
            </w:r>
          </w:p>
          <w:p w:rsidR="00862C2F" w:rsidRPr="00BA283F" w:rsidRDefault="00862C2F" w:rsidP="00CE3093">
            <w:pPr>
              <w:pStyle w:val="Table"/>
            </w:pPr>
            <w:r w:rsidRPr="00BA283F">
              <w:t>определен ный</w:t>
            </w:r>
          </w:p>
          <w:p w:rsidR="00862C2F" w:rsidRPr="00BA283F" w:rsidRDefault="00862C2F" w:rsidP="00CE3093">
            <w:pPr>
              <w:pStyle w:val="Table"/>
            </w:pPr>
            <w:r w:rsidRPr="00BA283F">
              <w:t>социаль</w:t>
            </w:r>
          </w:p>
          <w:p w:rsidR="00862C2F" w:rsidRPr="00BA283F" w:rsidRDefault="00862C2F" w:rsidP="00CE3093">
            <w:pPr>
              <w:pStyle w:val="Table"/>
            </w:pPr>
            <w:r w:rsidRPr="00BA283F">
              <w:t>ным</w:t>
            </w:r>
          </w:p>
          <w:p w:rsidR="00862C2F" w:rsidRPr="00BA283F" w:rsidRDefault="00CE3093" w:rsidP="00CE3093">
            <w:pPr>
              <w:pStyle w:val="Table"/>
            </w:pPr>
            <w:r>
              <w:t>сертификатом</w:t>
            </w:r>
          </w:p>
        </w:tc>
        <w:tc>
          <w:tcPr>
            <w:tcW w:w="1037"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CE3093">
            <w:pPr>
              <w:pStyle w:val="Table"/>
            </w:pPr>
            <w:r w:rsidRPr="00BA283F">
              <w:t>Значение показате</w:t>
            </w:r>
          </w:p>
          <w:p w:rsidR="00862C2F" w:rsidRPr="00BA283F" w:rsidRDefault="00862C2F" w:rsidP="00CE3093">
            <w:pPr>
              <w:pStyle w:val="Table"/>
            </w:pPr>
            <w:r w:rsidRPr="00BA283F">
              <w:t xml:space="preserve">ля, </w:t>
            </w:r>
          </w:p>
          <w:p w:rsidR="00862C2F" w:rsidRPr="00BA283F" w:rsidRDefault="00862C2F" w:rsidP="00CE3093">
            <w:pPr>
              <w:pStyle w:val="Table"/>
            </w:pPr>
            <w:r w:rsidRPr="00BA283F">
              <w:t xml:space="preserve">превыша ющего </w:t>
            </w:r>
          </w:p>
          <w:p w:rsidR="00862C2F" w:rsidRPr="00BA283F" w:rsidRDefault="00862C2F" w:rsidP="00CE3093">
            <w:pPr>
              <w:pStyle w:val="Table"/>
            </w:pPr>
            <w:r w:rsidRPr="00BA283F">
              <w:t xml:space="preserve">стандарт оказания Услуги </w:t>
            </w:r>
          </w:p>
          <w:p w:rsidR="00862C2F" w:rsidRPr="00BA283F" w:rsidRDefault="00862C2F" w:rsidP="00CE3093">
            <w:pPr>
              <w:pStyle w:val="Table"/>
            </w:pPr>
            <w:r w:rsidRPr="00BA283F">
              <w:t xml:space="preserve">(Услуг) </w:t>
            </w:r>
          </w:p>
          <w:p w:rsidR="00862C2F" w:rsidRPr="00BA283F" w:rsidRDefault="00862C2F" w:rsidP="00CE3093">
            <w:pPr>
              <w:pStyle w:val="Table"/>
            </w:pPr>
            <w:r w:rsidRPr="00BA283F">
              <w:t xml:space="preserve"> </w:t>
            </w:r>
          </w:p>
        </w:tc>
      </w:tr>
      <w:tr w:rsidR="00862C2F" w:rsidRPr="00BA283F" w:rsidTr="00CE3093">
        <w:trPr>
          <w:trHeight w:val="675"/>
        </w:trPr>
        <w:tc>
          <w:tcPr>
            <w:tcW w:w="519" w:type="dxa"/>
            <w:vMerge/>
            <w:tcBorders>
              <w:top w:val="nil"/>
              <w:left w:val="single" w:sz="4" w:space="0" w:color="000000"/>
              <w:bottom w:val="nil"/>
              <w:right w:val="single" w:sz="4" w:space="0" w:color="000000"/>
            </w:tcBorders>
          </w:tcPr>
          <w:p w:rsidR="00862C2F" w:rsidRPr="00BA283F" w:rsidRDefault="00862C2F" w:rsidP="00CE3093">
            <w:pPr>
              <w:pStyle w:val="Table"/>
            </w:pPr>
          </w:p>
        </w:tc>
        <w:tc>
          <w:tcPr>
            <w:tcW w:w="1019" w:type="dxa"/>
            <w:vMerge/>
            <w:tcBorders>
              <w:top w:val="nil"/>
              <w:left w:val="single" w:sz="4" w:space="0" w:color="000000"/>
              <w:bottom w:val="nil"/>
              <w:right w:val="single" w:sz="4" w:space="0" w:color="000000"/>
            </w:tcBorders>
          </w:tcPr>
          <w:p w:rsidR="00862C2F" w:rsidRPr="00BA283F" w:rsidRDefault="00862C2F" w:rsidP="00CE3093">
            <w:pPr>
              <w:pStyle w:val="Table"/>
            </w:pPr>
          </w:p>
        </w:tc>
        <w:tc>
          <w:tcPr>
            <w:tcW w:w="0" w:type="auto"/>
            <w:vMerge/>
            <w:tcBorders>
              <w:top w:val="nil"/>
              <w:left w:val="single" w:sz="4" w:space="0" w:color="000000"/>
              <w:bottom w:val="nil"/>
              <w:right w:val="single" w:sz="4" w:space="0" w:color="000000"/>
            </w:tcBorders>
          </w:tcPr>
          <w:p w:rsidR="00862C2F" w:rsidRPr="00BA283F" w:rsidRDefault="00862C2F" w:rsidP="00CE3093">
            <w:pPr>
              <w:pStyle w:val="Table"/>
            </w:pPr>
          </w:p>
        </w:tc>
        <w:tc>
          <w:tcPr>
            <w:tcW w:w="949" w:type="dxa"/>
            <w:vMerge w:val="restart"/>
            <w:tcBorders>
              <w:top w:val="single" w:sz="4" w:space="0" w:color="000000"/>
              <w:left w:val="single" w:sz="4" w:space="0" w:color="000000"/>
              <w:bottom w:val="single" w:sz="4" w:space="0" w:color="000000"/>
              <w:right w:val="single" w:sz="4" w:space="0" w:color="000000"/>
            </w:tcBorders>
          </w:tcPr>
          <w:p w:rsidR="00862C2F" w:rsidRPr="00BA283F" w:rsidRDefault="00862C2F" w:rsidP="00CE3093">
            <w:pPr>
              <w:pStyle w:val="Table"/>
            </w:pPr>
            <w:r w:rsidRPr="00BA283F">
              <w:t>наимено</w:t>
            </w:r>
          </w:p>
          <w:p w:rsidR="00862C2F" w:rsidRPr="00BA283F" w:rsidRDefault="00862C2F" w:rsidP="00CE3093">
            <w:pPr>
              <w:pStyle w:val="Table"/>
            </w:pPr>
            <w:r w:rsidRPr="00BA283F">
              <w:t xml:space="preserve">вание </w:t>
            </w:r>
          </w:p>
          <w:p w:rsidR="00862C2F" w:rsidRPr="00BA283F" w:rsidRDefault="00862C2F" w:rsidP="00CE3093">
            <w:pPr>
              <w:pStyle w:val="Table"/>
            </w:pPr>
            <w:r w:rsidRPr="00BA283F">
              <w:t xml:space="preserve">показате ля </w:t>
            </w:r>
          </w:p>
        </w:tc>
        <w:tc>
          <w:tcPr>
            <w:tcW w:w="1596" w:type="dxa"/>
            <w:gridSpan w:val="2"/>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единица измерения </w:t>
            </w:r>
          </w:p>
        </w:tc>
        <w:tc>
          <w:tcPr>
            <w:tcW w:w="0" w:type="auto"/>
            <w:vMerge/>
            <w:tcBorders>
              <w:top w:val="nil"/>
              <w:left w:val="single" w:sz="4" w:space="0" w:color="000000"/>
              <w:bottom w:val="nil"/>
              <w:right w:val="single" w:sz="4" w:space="0" w:color="000000"/>
            </w:tcBorders>
          </w:tcPr>
          <w:p w:rsidR="00862C2F" w:rsidRPr="00BA283F" w:rsidRDefault="00862C2F" w:rsidP="00CE3093">
            <w:pPr>
              <w:pStyle w:val="Table"/>
            </w:pPr>
          </w:p>
        </w:tc>
        <w:tc>
          <w:tcPr>
            <w:tcW w:w="948" w:type="dxa"/>
            <w:vMerge w:val="restart"/>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наимено</w:t>
            </w:r>
          </w:p>
          <w:p w:rsidR="00862C2F" w:rsidRPr="00BA283F" w:rsidRDefault="00862C2F" w:rsidP="00CE3093">
            <w:pPr>
              <w:pStyle w:val="Table"/>
            </w:pPr>
            <w:r w:rsidRPr="00BA283F">
              <w:t xml:space="preserve">вание </w:t>
            </w:r>
          </w:p>
          <w:p w:rsidR="00862C2F" w:rsidRPr="00BA283F" w:rsidRDefault="00862C2F" w:rsidP="00CE3093">
            <w:pPr>
              <w:pStyle w:val="Table"/>
            </w:pPr>
            <w:r w:rsidRPr="00BA283F">
              <w:t xml:space="preserve">показате ля </w:t>
            </w:r>
          </w:p>
        </w:tc>
        <w:tc>
          <w:tcPr>
            <w:tcW w:w="949" w:type="dxa"/>
            <w:vMerge w:val="restart"/>
            <w:tcBorders>
              <w:top w:val="single" w:sz="4" w:space="0" w:color="000000"/>
              <w:left w:val="single" w:sz="4" w:space="0" w:color="000000"/>
              <w:bottom w:val="single" w:sz="4" w:space="0" w:color="000000"/>
              <w:right w:val="nil"/>
            </w:tcBorders>
          </w:tcPr>
          <w:p w:rsidR="00862C2F" w:rsidRPr="00BA283F" w:rsidRDefault="00862C2F" w:rsidP="00CE3093">
            <w:pPr>
              <w:pStyle w:val="Table"/>
            </w:pPr>
            <w:r w:rsidRPr="00BA283F">
              <w:t xml:space="preserve">единица </w:t>
            </w:r>
          </w:p>
          <w:p w:rsidR="00862C2F" w:rsidRPr="00BA283F" w:rsidRDefault="00862C2F" w:rsidP="00CE3093">
            <w:pPr>
              <w:pStyle w:val="Table"/>
            </w:pPr>
            <w:r w:rsidRPr="00BA283F">
              <w:t>измерения</w:t>
            </w:r>
          </w:p>
          <w:p w:rsidR="00862C2F" w:rsidRPr="00BA283F" w:rsidRDefault="00862C2F" w:rsidP="00CE3093">
            <w:pPr>
              <w:pStyle w:val="Table"/>
            </w:pPr>
            <w:r w:rsidRPr="00BA283F">
              <w:rPr>
                <w:rFonts w:eastAsia="Calibri"/>
                <w:noProof/>
              </w:rPr>
              <mc:AlternateContent>
                <mc:Choice Requires="wpg">
                  <w:drawing>
                    <wp:inline distT="0" distB="0" distL="0" distR="0" wp14:anchorId="39B1FED7" wp14:editId="7C8A5BD6">
                      <wp:extent cx="596183" cy="6096"/>
                      <wp:effectExtent l="0" t="0" r="0" b="0"/>
                      <wp:docPr id="84497" name="Group 99864"/>
                      <wp:cNvGraphicFramePr/>
                      <a:graphic xmlns:a="http://schemas.openxmlformats.org/drawingml/2006/main">
                        <a:graphicData uri="http://schemas.microsoft.com/office/word/2010/wordprocessingGroup">
                          <wpg:wgp>
                            <wpg:cNvGrpSpPr/>
                            <wpg:grpSpPr>
                              <a:xfrm>
                                <a:off x="0" y="0"/>
                                <a:ext cx="596183" cy="6096"/>
                                <a:chOff x="0" y="0"/>
                                <a:chExt cx="596183" cy="6096"/>
                              </a:xfrm>
                            </wpg:grpSpPr>
                            <wps:wsp>
                              <wps:cNvPr id="84498" name="Shape 110253"/>
                              <wps:cNvSpPr/>
                              <wps:spPr>
                                <a:xfrm>
                                  <a:off x="0" y="0"/>
                                  <a:ext cx="596183" cy="9144"/>
                                </a:xfrm>
                                <a:custGeom>
                                  <a:avLst/>
                                  <a:gdLst/>
                                  <a:ahLst/>
                                  <a:cxnLst/>
                                  <a:rect l="0" t="0" r="0" b="0"/>
                                  <a:pathLst>
                                    <a:path w="596183" h="9144">
                                      <a:moveTo>
                                        <a:pt x="0" y="0"/>
                                      </a:moveTo>
                                      <a:lnTo>
                                        <a:pt x="596183" y="0"/>
                                      </a:lnTo>
                                      <a:lnTo>
                                        <a:pt x="596183"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id="Group 99864" o:spid="_x0000_s1026" style="width:46.95pt;height:.5pt;mso-position-horizontal-relative:char;mso-position-vertical-relative:line" coordsize="59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">
                      <v:shape id="Shape 110253" o:spid="_x0000_s1027" style="position:absolute;width:5961;height:91;visibility:visible;mso-wrap-style:square;v-text-anchor:top" coordsize="59618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9MScQA&#10;AADeAAAADwAAAGRycy9kb3ducmV2LnhtbERPy2rCQBTdF/yH4QrudGKRotFRxBJsF8Xnxt01c02i&#10;mTshMzWpX+8shC4P5z1btKYUd6pdYVnBcBCBIE6tLjhTcDwk/TEI55E1lpZJwR85WMw7bzOMtW14&#10;R/e9z0QIYRejgtz7KpbSpTkZdANbEQfuYmuDPsA6k7rGJoSbUr5H0Yc0WHBoyLGiVU7pbf9rFGz4&#10;+iMTPp/Sz/XGfG+T4UM3pVK9brucgvDU+n/xy/2lFYxHo0nYG+6EK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TEnEAAAA3gAAAA8AAAAAAAAAAAAAAAAAmAIAAGRycy9k&#10;b3ducmV2LnhtbFBLBQYAAAAABAAEAPUAAACJAwAAAAA=&#10;" path="m,l596183,r,9144l,9144,,e" fillcolor="black" stroked="f" strokeweight="0">
                        <v:stroke miterlimit="83231f" joinstyle="miter"/>
                        <v:path arrowok="t" textboxrect="0,0,596183,9144"/>
                      </v:shape>
                      <w10:anchorlock/>
                    </v:group>
                  </w:pict>
                </mc:Fallback>
              </mc:AlternateContent>
            </w:r>
          </w:p>
          <w:p w:rsidR="00862C2F" w:rsidRPr="00BA283F" w:rsidRDefault="00862C2F" w:rsidP="00CE3093">
            <w:pPr>
              <w:pStyle w:val="Table"/>
            </w:pPr>
            <w:r w:rsidRPr="00BA283F">
              <w:t>наимено</w:t>
            </w:r>
          </w:p>
          <w:p w:rsidR="00862C2F" w:rsidRPr="00BA283F" w:rsidRDefault="00862C2F" w:rsidP="00CE3093">
            <w:pPr>
              <w:pStyle w:val="Table"/>
            </w:pPr>
            <w:r w:rsidRPr="00BA283F">
              <w:t>вание</w:t>
            </w:r>
          </w:p>
        </w:tc>
        <w:tc>
          <w:tcPr>
            <w:tcW w:w="619" w:type="dxa"/>
            <w:vMerge w:val="restart"/>
            <w:tcBorders>
              <w:top w:val="single" w:sz="4" w:space="0" w:color="000000"/>
              <w:left w:val="nil"/>
              <w:bottom w:val="single" w:sz="4" w:space="0" w:color="000000"/>
              <w:right w:val="single" w:sz="4" w:space="0" w:color="000000"/>
            </w:tcBorders>
          </w:tcPr>
          <w:p w:rsidR="00862C2F" w:rsidRPr="00BA283F" w:rsidRDefault="00862C2F" w:rsidP="00CE3093">
            <w:pPr>
              <w:pStyle w:val="Table"/>
            </w:pPr>
            <w:r w:rsidRPr="00BA283F">
              <w:t xml:space="preserve"> </w:t>
            </w:r>
          </w:p>
          <w:p w:rsidR="00862C2F" w:rsidRPr="00BA283F" w:rsidRDefault="00862C2F" w:rsidP="00CE3093">
            <w:pPr>
              <w:pStyle w:val="Table"/>
            </w:pPr>
            <w:r w:rsidRPr="00BA283F">
              <w:rPr>
                <w:rFonts w:eastAsia="Calibri"/>
                <w:noProof/>
              </w:rPr>
              <mc:AlternateContent>
                <mc:Choice Requires="wpg">
                  <w:drawing>
                    <wp:inline distT="0" distB="0" distL="0" distR="0" wp14:anchorId="62F229DC" wp14:editId="7F3CC631">
                      <wp:extent cx="393192" cy="6096"/>
                      <wp:effectExtent l="0" t="0" r="0" b="0"/>
                      <wp:docPr id="84499" name="Group 99901"/>
                      <wp:cNvGraphicFramePr/>
                      <a:graphic xmlns:a="http://schemas.openxmlformats.org/drawingml/2006/main">
                        <a:graphicData uri="http://schemas.microsoft.com/office/word/2010/wordprocessingGroup">
                          <wpg:wgp>
                            <wpg:cNvGrpSpPr/>
                            <wpg:grpSpPr>
                              <a:xfrm rot="10800000">
                                <a:off x="0" y="0"/>
                                <a:ext cx="393192" cy="6096"/>
                                <a:chOff x="0" y="0"/>
                                <a:chExt cx="393192" cy="6096"/>
                              </a:xfrm>
                            </wpg:grpSpPr>
                            <wps:wsp>
                              <wps:cNvPr id="84500" name="Shape 11025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4501" name="Shape 110256"/>
                              <wps:cNvSpPr/>
                              <wps:spPr>
                                <a:xfrm>
                                  <a:off x="6096" y="0"/>
                                  <a:ext cx="387096" cy="9144"/>
                                </a:xfrm>
                                <a:custGeom>
                                  <a:avLst/>
                                  <a:gdLst/>
                                  <a:ahLst/>
                                  <a:cxnLst/>
                                  <a:rect l="0" t="0" r="0" b="0"/>
                                  <a:pathLst>
                                    <a:path w="387096" h="9144">
                                      <a:moveTo>
                                        <a:pt x="0" y="0"/>
                                      </a:moveTo>
                                      <a:lnTo>
                                        <a:pt x="387096" y="0"/>
                                      </a:lnTo>
                                      <a:lnTo>
                                        <a:pt x="387096"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id="Group 99901" o:spid="_x0000_s1026" style="width:30.95pt;height:.5pt;rotation:180;mso-position-horizontal-relative:char;mso-position-vertical-relative:line" coordsize="393192,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">
                      <v:shape id="Shape 110255" o:spid="_x0000_s1027" style="position:absolute;width:9144;height:9144;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ZDvcQA&#10;AADeAAAADwAAAGRycy9kb3ducmV2LnhtbESPzWoCMRSF90LfIdyCO01a1MpolFYQRBCqdeHyOrnO&#10;DE5uxiTq+PZmUXB5OH9803lra3EjHyrHGj76CgRx7kzFhYb937I3BhEissHaMWl4UID57K0zxcy4&#10;O2/ptouFSCMcMtRQxthkUoa8JIuh7xri5J2ctxiT9IU0Hu9p3NbyU6mRtFhxeiixoUVJ+Xl3tRqa&#10;S+EPl2B++Hj9XX+xWlG7GWjdfW+/JyAitfEV/m+vjIbxYKgSQMJJKC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mQ73EAAAA3gAAAA8AAAAAAAAAAAAAAAAAmAIAAGRycy9k&#10;b3ducmV2LnhtbFBLBQYAAAAABAAEAPUAAACJAwAAAAA=&#10;" path="m,l9144,r,9144l,9144,,e" fillcolor="black" stroked="f" strokeweight="0">
                        <v:stroke miterlimit="83231f" joinstyle="miter"/>
                        <v:path arrowok="t" textboxrect="0,0,9144,9144"/>
                      </v:shape>
                      <v:shape id="Shape 110256" o:spid="_x0000_s1028" style="position:absolute;left:6096;width:387096;height:9144;visibility:visible;mso-wrap-style:square;v-text-anchor:top" coordsize="38709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N+LMgA&#10;AADeAAAADwAAAGRycy9kb3ducmV2LnhtbESPQWvCQBSE7wX/w/IEb3VjsJqmriIWrW0PpVHE4yP7&#10;moRm34bsqum/dwuCx2FmvmFmi87U4kytqywrGA0jEMS51RUXCva79WMCwnlkjbVlUvBHDhbz3sMM&#10;U20v/E3nzBciQNilqKD0vkmldHlJBt3QNsTB+7GtQR9kW0jd4iXATS3jKJpIgxWHhRIbWpWU/2Yn&#10;o2D58bU1r/bzENvps483b6tj8p4pNeh3yxcQnjp/D9/aW60gGT9FI/i/E66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w34syAAAAN4AAAAPAAAAAAAAAAAAAAAAAJgCAABk&#10;cnMvZG93bnJldi54bWxQSwUGAAAAAAQABAD1AAAAjQMAAAAA&#10;" path="m,l387096,r,9144l,9144,,e" fillcolor="black" stroked="f" strokeweight="0">
                        <v:stroke miterlimit="83231f" joinstyle="miter"/>
                        <v:path arrowok="t" textboxrect="0,0,387096,9144"/>
                      </v:shape>
                      <w10:anchorlock/>
                    </v:group>
                  </w:pict>
                </mc:Fallback>
              </mc:AlternateContent>
            </w:r>
          </w:p>
          <w:p w:rsidR="00862C2F" w:rsidRPr="00BA283F" w:rsidRDefault="00862C2F" w:rsidP="00CE3093">
            <w:pPr>
              <w:pStyle w:val="Table"/>
            </w:pPr>
            <w:r w:rsidRPr="00BA283F">
              <w:t xml:space="preserve">код по </w:t>
            </w:r>
          </w:p>
          <w:p w:rsidR="00862C2F" w:rsidRPr="00BA283F" w:rsidRDefault="00862C2F" w:rsidP="00CE3093">
            <w:pPr>
              <w:pStyle w:val="Table"/>
            </w:pPr>
            <w:r w:rsidRPr="00BA283F">
              <w:t>ОКЕ</w:t>
            </w:r>
          </w:p>
          <w:p w:rsidR="00862C2F" w:rsidRPr="00BA283F" w:rsidRDefault="00862C2F" w:rsidP="00CE3093">
            <w:pPr>
              <w:pStyle w:val="Table"/>
            </w:pPr>
            <w:r w:rsidRPr="00BA283F">
              <w:t xml:space="preserve">И </w:t>
            </w:r>
          </w:p>
        </w:tc>
        <w:tc>
          <w:tcPr>
            <w:tcW w:w="0" w:type="auto"/>
            <w:vMerge/>
            <w:tcBorders>
              <w:top w:val="nil"/>
              <w:left w:val="single" w:sz="4" w:space="0" w:color="000000"/>
              <w:bottom w:val="nil"/>
              <w:right w:val="single" w:sz="4" w:space="0" w:color="000000"/>
            </w:tcBorders>
          </w:tcPr>
          <w:p w:rsidR="00862C2F" w:rsidRPr="00BA283F" w:rsidRDefault="00862C2F" w:rsidP="00CE3093">
            <w:pPr>
              <w:pStyle w:val="Table"/>
            </w:pPr>
          </w:p>
        </w:tc>
        <w:tc>
          <w:tcPr>
            <w:tcW w:w="0" w:type="auto"/>
            <w:vMerge/>
            <w:tcBorders>
              <w:top w:val="nil"/>
              <w:left w:val="single" w:sz="4" w:space="0" w:color="000000"/>
              <w:bottom w:val="nil"/>
              <w:right w:val="single" w:sz="4" w:space="0" w:color="000000"/>
            </w:tcBorders>
          </w:tcPr>
          <w:p w:rsidR="00862C2F" w:rsidRPr="00BA283F" w:rsidRDefault="00862C2F" w:rsidP="00CE3093">
            <w:pPr>
              <w:pStyle w:val="Table"/>
            </w:pPr>
          </w:p>
        </w:tc>
      </w:tr>
      <w:tr w:rsidR="00862C2F" w:rsidRPr="00BA283F" w:rsidTr="00CE3093">
        <w:trPr>
          <w:trHeight w:val="3466"/>
        </w:trPr>
        <w:tc>
          <w:tcPr>
            <w:tcW w:w="519" w:type="dxa"/>
            <w:vMerge/>
            <w:tcBorders>
              <w:top w:val="nil"/>
              <w:left w:val="single" w:sz="4" w:space="0" w:color="000000"/>
              <w:bottom w:val="single" w:sz="4" w:space="0" w:color="000000"/>
              <w:right w:val="single" w:sz="4" w:space="0" w:color="000000"/>
            </w:tcBorders>
          </w:tcPr>
          <w:p w:rsidR="00862C2F" w:rsidRPr="00BA283F" w:rsidRDefault="00862C2F" w:rsidP="00CE3093">
            <w:pPr>
              <w:pStyle w:val="Table"/>
            </w:pPr>
          </w:p>
        </w:tc>
        <w:tc>
          <w:tcPr>
            <w:tcW w:w="1019" w:type="dxa"/>
            <w:vMerge/>
            <w:tcBorders>
              <w:top w:val="nil"/>
              <w:left w:val="single" w:sz="4" w:space="0" w:color="000000"/>
              <w:bottom w:val="single" w:sz="4" w:space="0" w:color="000000"/>
              <w:right w:val="single" w:sz="4" w:space="0" w:color="000000"/>
            </w:tcBorders>
          </w:tcPr>
          <w:p w:rsidR="00862C2F" w:rsidRPr="00BA283F" w:rsidRDefault="00862C2F" w:rsidP="00CE3093">
            <w:pPr>
              <w:pStyle w:val="Table"/>
            </w:pP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CE3093">
            <w:pPr>
              <w:pStyle w:val="Table"/>
            </w:pP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CE3093">
            <w:pPr>
              <w:pStyle w:val="Table"/>
            </w:pPr>
          </w:p>
        </w:tc>
        <w:tc>
          <w:tcPr>
            <w:tcW w:w="948" w:type="dxa"/>
            <w:tcBorders>
              <w:top w:val="single" w:sz="4" w:space="0" w:color="000000"/>
              <w:left w:val="single" w:sz="4" w:space="0" w:color="000000"/>
              <w:bottom w:val="single" w:sz="4" w:space="0" w:color="000000"/>
              <w:right w:val="single" w:sz="4" w:space="0" w:color="000000"/>
            </w:tcBorders>
          </w:tcPr>
          <w:p w:rsidR="00862C2F" w:rsidRPr="00BA283F" w:rsidRDefault="00862C2F" w:rsidP="00CE3093">
            <w:pPr>
              <w:pStyle w:val="Table"/>
            </w:pPr>
            <w:r w:rsidRPr="00BA283F">
              <w:t>наимено</w:t>
            </w:r>
          </w:p>
          <w:p w:rsidR="00862C2F" w:rsidRPr="00BA283F" w:rsidRDefault="00862C2F" w:rsidP="00CE3093">
            <w:pPr>
              <w:pStyle w:val="Table"/>
            </w:pPr>
            <w:r w:rsidRPr="00BA283F">
              <w:t>вание</w:t>
            </w:r>
          </w:p>
        </w:tc>
        <w:tc>
          <w:tcPr>
            <w:tcW w:w="648" w:type="dxa"/>
            <w:tcBorders>
              <w:top w:val="single" w:sz="4" w:space="0" w:color="000000"/>
              <w:left w:val="single" w:sz="4" w:space="0" w:color="000000"/>
              <w:bottom w:val="single" w:sz="4" w:space="0" w:color="000000"/>
              <w:right w:val="single" w:sz="4" w:space="0" w:color="000000"/>
            </w:tcBorders>
          </w:tcPr>
          <w:p w:rsidR="00862C2F" w:rsidRPr="00BA283F" w:rsidRDefault="00862C2F" w:rsidP="00CE3093">
            <w:pPr>
              <w:pStyle w:val="Table"/>
            </w:pPr>
            <w:r w:rsidRPr="00BA283F">
              <w:t xml:space="preserve">код по </w:t>
            </w:r>
          </w:p>
          <w:p w:rsidR="00862C2F" w:rsidRPr="00BA283F" w:rsidRDefault="00862C2F" w:rsidP="00CE3093">
            <w:pPr>
              <w:pStyle w:val="Table"/>
            </w:pPr>
            <w:r w:rsidRPr="00BA283F">
              <w:t>ОКЕ</w:t>
            </w:r>
          </w:p>
          <w:p w:rsidR="00862C2F" w:rsidRPr="00BA283F" w:rsidRDefault="00862C2F" w:rsidP="00CE3093">
            <w:pPr>
              <w:pStyle w:val="Table"/>
            </w:pPr>
            <w:r w:rsidRPr="00BA283F">
              <w:t xml:space="preserve">И </w:t>
            </w: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CE3093">
            <w:pPr>
              <w:pStyle w:val="Table"/>
            </w:pP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CE3093">
            <w:pPr>
              <w:pStyle w:val="Table"/>
            </w:pPr>
          </w:p>
        </w:tc>
        <w:tc>
          <w:tcPr>
            <w:tcW w:w="0" w:type="auto"/>
            <w:vMerge/>
            <w:tcBorders>
              <w:top w:val="nil"/>
              <w:left w:val="single" w:sz="4" w:space="0" w:color="000000"/>
              <w:bottom w:val="single" w:sz="4" w:space="0" w:color="000000"/>
              <w:right w:val="nil"/>
            </w:tcBorders>
          </w:tcPr>
          <w:p w:rsidR="00862C2F" w:rsidRPr="00BA283F" w:rsidRDefault="00862C2F" w:rsidP="00CE3093">
            <w:pPr>
              <w:pStyle w:val="Table"/>
            </w:pPr>
          </w:p>
        </w:tc>
        <w:tc>
          <w:tcPr>
            <w:tcW w:w="0" w:type="auto"/>
            <w:vMerge/>
            <w:tcBorders>
              <w:top w:val="nil"/>
              <w:left w:val="nil"/>
              <w:bottom w:val="single" w:sz="4" w:space="0" w:color="000000"/>
              <w:right w:val="single" w:sz="4" w:space="0" w:color="000000"/>
            </w:tcBorders>
          </w:tcPr>
          <w:p w:rsidR="00862C2F" w:rsidRPr="00BA283F" w:rsidRDefault="00862C2F" w:rsidP="00CE3093">
            <w:pPr>
              <w:pStyle w:val="Table"/>
            </w:pP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CE3093">
            <w:pPr>
              <w:pStyle w:val="Table"/>
            </w:pPr>
          </w:p>
        </w:tc>
        <w:tc>
          <w:tcPr>
            <w:tcW w:w="0" w:type="auto"/>
            <w:vMerge/>
            <w:tcBorders>
              <w:top w:val="nil"/>
              <w:left w:val="single" w:sz="4" w:space="0" w:color="000000"/>
              <w:bottom w:val="single" w:sz="4" w:space="0" w:color="000000"/>
              <w:right w:val="single" w:sz="4" w:space="0" w:color="000000"/>
            </w:tcBorders>
          </w:tcPr>
          <w:p w:rsidR="00862C2F" w:rsidRPr="00BA283F" w:rsidRDefault="00862C2F" w:rsidP="00CE3093">
            <w:pPr>
              <w:pStyle w:val="Table"/>
            </w:pPr>
          </w:p>
        </w:tc>
      </w:tr>
      <w:tr w:rsidR="00862C2F" w:rsidRPr="00BA283F" w:rsidTr="00CE3093">
        <w:trPr>
          <w:trHeight w:val="444"/>
        </w:trPr>
        <w:tc>
          <w:tcPr>
            <w:tcW w:w="51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 </w:t>
            </w:r>
          </w:p>
        </w:tc>
        <w:tc>
          <w:tcPr>
            <w:tcW w:w="101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 </w:t>
            </w:r>
          </w:p>
        </w:tc>
        <w:tc>
          <w:tcPr>
            <w:tcW w:w="1092"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 </w:t>
            </w:r>
          </w:p>
        </w:tc>
        <w:tc>
          <w:tcPr>
            <w:tcW w:w="94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 </w:t>
            </w:r>
          </w:p>
        </w:tc>
        <w:tc>
          <w:tcPr>
            <w:tcW w:w="948"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 </w:t>
            </w:r>
          </w:p>
        </w:tc>
        <w:tc>
          <w:tcPr>
            <w:tcW w:w="648"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 </w:t>
            </w:r>
          </w:p>
        </w:tc>
        <w:tc>
          <w:tcPr>
            <w:tcW w:w="1004"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 </w:t>
            </w:r>
          </w:p>
        </w:tc>
        <w:tc>
          <w:tcPr>
            <w:tcW w:w="948"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 </w:t>
            </w:r>
          </w:p>
        </w:tc>
        <w:tc>
          <w:tcPr>
            <w:tcW w:w="94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 </w:t>
            </w:r>
          </w:p>
        </w:tc>
        <w:tc>
          <w:tcPr>
            <w:tcW w:w="619"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 </w:t>
            </w:r>
          </w:p>
        </w:tc>
        <w:tc>
          <w:tcPr>
            <w:tcW w:w="1090"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CE3093">
            <w:pPr>
              <w:pStyle w:val="Table"/>
            </w:pPr>
            <w:r w:rsidRPr="00BA283F">
              <w:t xml:space="preserve"> </w:t>
            </w:r>
          </w:p>
        </w:tc>
      </w:tr>
    </w:tbl>
    <w:p w:rsidR="00862C2F" w:rsidRPr="00BA283F" w:rsidRDefault="0006467D" w:rsidP="00BA283F">
      <w:r w:rsidRPr="00BA283F">
        <w:t>______________________________________________</w:t>
      </w:r>
    </w:p>
    <w:p w:rsidR="00862C2F" w:rsidRPr="00BA283F" w:rsidRDefault="00862C2F" w:rsidP="00BA283F"/>
    <w:p w:rsidR="00862C2F" w:rsidRPr="00BA283F" w:rsidRDefault="00862C2F" w:rsidP="00BA283F">
      <w:r w:rsidRPr="00BA283F">
        <w:lastRenderedPageBreak/>
        <w:t xml:space="preserve">Приложение включается в соглашение в случае принятия Уполномоченным органом как получателем бюджетных средств решения о необходимости заключения договора в соответствии с частью 4 статьи 21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 (далее – Федеральный закон) либо в случае, предусмотренном частью 5 статьи 20 Федерального закона. </w:t>
      </w:r>
    </w:p>
    <w:p w:rsidR="00862C2F" w:rsidRPr="00BA283F" w:rsidRDefault="00862C2F" w:rsidP="00BA283F">
      <w:r w:rsidRPr="00BA283F">
        <w:t xml:space="preserve">Указываются иные связанные с получением Услуги права, предусмотренных федеральными законами. </w:t>
      </w:r>
    </w:p>
    <w:p w:rsidR="002E4835" w:rsidRPr="00BA283F" w:rsidRDefault="00862C2F" w:rsidP="00BA283F">
      <w:r w:rsidRPr="00BA283F">
        <w:t xml:space="preserve">По соглашению Сторон настоящий раздел может быть дополнен иными условиями. </w:t>
      </w:r>
    </w:p>
    <w:p w:rsidR="00862C2F" w:rsidRPr="00BA283F" w:rsidRDefault="00862C2F" w:rsidP="00BA283F">
      <w:r w:rsidRPr="00BA283F">
        <w:t xml:space="preserve"> Указываются иные условия. </w:t>
      </w:r>
    </w:p>
    <w:p w:rsidR="00862C2F" w:rsidRPr="00BA283F" w:rsidRDefault="00862C2F" w:rsidP="00BA283F">
      <w:r w:rsidRPr="00BA283F">
        <w:t xml:space="preserve">Предусматривается в случае, если это установлено Порядком предоставления субсидии. </w:t>
      </w:r>
    </w:p>
    <w:p w:rsidR="00862C2F" w:rsidRPr="00BA283F" w:rsidRDefault="00862C2F" w:rsidP="00BA283F">
      <w:r w:rsidRPr="00BA283F">
        <w:t xml:space="preserve">По соглашению Сторон настоящий раздел может быть дополнен иными условиями. </w:t>
      </w:r>
    </w:p>
    <w:p w:rsidR="00862C2F" w:rsidRPr="00BA283F" w:rsidRDefault="00862C2F" w:rsidP="00BA283F">
      <w:r w:rsidRPr="00BA283F">
        <w:t xml:space="preserve">Указывается в соответствии с наименованием(ями) муниципальной(ых) услуги (услуг) в социальной сфере (далее – Услуга (Услуги)), определенным(ыми) пунктом 1.1 Договора об оказании муниципальных услуг в социальной сфере. </w:t>
      </w:r>
    </w:p>
    <w:p w:rsidR="00862C2F" w:rsidRPr="00BA283F" w:rsidRDefault="00862C2F" w:rsidP="00BA283F">
      <w:r w:rsidRPr="00BA283F">
        <w:t xml:space="preserve">Указывается размер оплаты, осуществляемой Потребителем услуг (законным представителем Потребителя услуг) за счет собственных средств, в соответствии с информацией о стоимости оказания Услуги (Услуги) в объеме, превышающем установленный социальным сертификатом объем оказания такой(их) Услуги (Услуг), определенной на основании нормативных затрат или цены (тарифа), указанных в подпунктах «з» и «и» пункта 5 Положения о структуре реестра исполнителей муниципальных услуг в социальной сфере в соответствии с социальным сертификатом и порядка формирования информации, включаемой в такой реестр, утвержденной постановлением Правительства Российской Федерации от 13.02.2021 № 183 (далее – Положение), и (или) сверх установленного стандарта, в случае, если соответствующим нормативным правовым актом установлен стандарт оказания такой(их) услуги (Услуг), включенной в реестр исполнителей. </w:t>
      </w:r>
    </w:p>
    <w:p w:rsidR="00862C2F" w:rsidRPr="00BA283F" w:rsidRDefault="00862C2F" w:rsidP="00BA283F">
      <w:r w:rsidRPr="00BA283F">
        <w:t xml:space="preserve">Указывается в случае оказания Услуги (Услуг) Потребителю услуг в объеме предоставления Услуги (Услуг), превышающем соответствующие показатели, определенные социальным сертификатом. </w:t>
      </w:r>
    </w:p>
    <w:p w:rsidR="00862C2F" w:rsidRPr="00BA283F" w:rsidRDefault="00862C2F" w:rsidP="00BA283F">
      <w:r w:rsidRPr="00BA283F">
        <w:t xml:space="preserve">Указывается в случае если показатели качества оказания Услуги (Услуг), оказываемой Потребителю услуг, превышают соответствующие показатели, включенные в реестр исполнителей в соответствии с подпунктом «г» пункта 5 Положения. </w:t>
      </w:r>
    </w:p>
    <w:p w:rsidR="00862C2F" w:rsidRPr="00BA283F" w:rsidRDefault="00862C2F" w:rsidP="00BA283F">
      <w:r w:rsidRPr="00BA283F">
        <w:t xml:space="preserve">Указывается в случае если оказание Услуги (Услуг) Потребителю услуг превышает стандарт оказания Услуги (Услуг). </w:t>
      </w:r>
    </w:p>
    <w:p w:rsidR="00CE3093" w:rsidRDefault="00CE3093" w:rsidP="00BA283F"/>
    <w:p w:rsidR="00862C2F" w:rsidRPr="00CE3093" w:rsidRDefault="00862C2F" w:rsidP="00CE3093">
      <w:pPr>
        <w:jc w:val="right"/>
        <w:rPr>
          <w:rFonts w:cs="Arial"/>
          <w:b/>
          <w:bCs/>
          <w:kern w:val="28"/>
          <w:sz w:val="32"/>
          <w:szCs w:val="32"/>
        </w:rPr>
      </w:pPr>
      <w:r w:rsidRPr="00CE3093">
        <w:rPr>
          <w:rFonts w:cs="Arial"/>
          <w:b/>
          <w:bCs/>
          <w:kern w:val="28"/>
          <w:sz w:val="32"/>
          <w:szCs w:val="32"/>
        </w:rPr>
        <w:t>Приложение № 7</w:t>
      </w:r>
    </w:p>
    <w:p w:rsidR="00862C2F" w:rsidRPr="00CE3093" w:rsidRDefault="00862C2F" w:rsidP="00CE3093">
      <w:pPr>
        <w:jc w:val="right"/>
        <w:rPr>
          <w:rFonts w:cs="Arial"/>
          <w:b/>
          <w:bCs/>
          <w:kern w:val="28"/>
          <w:sz w:val="32"/>
          <w:szCs w:val="32"/>
        </w:rPr>
      </w:pPr>
      <w:r w:rsidRPr="00CE3093">
        <w:rPr>
          <w:rFonts w:cs="Arial"/>
          <w:b/>
          <w:bCs/>
          <w:kern w:val="28"/>
          <w:sz w:val="32"/>
          <w:szCs w:val="32"/>
        </w:rPr>
        <w:t>к Типовой форме соглашения, заключаемого по результатам отбора</w:t>
      </w:r>
      <w:r w:rsidR="00BA283F" w:rsidRPr="00CE3093">
        <w:rPr>
          <w:rFonts w:cs="Arial"/>
          <w:b/>
          <w:bCs/>
          <w:kern w:val="28"/>
          <w:sz w:val="32"/>
          <w:szCs w:val="32"/>
        </w:rPr>
        <w:t xml:space="preserve"> </w:t>
      </w:r>
      <w:r w:rsidRPr="00CE3093">
        <w:rPr>
          <w:rFonts w:cs="Arial"/>
          <w:b/>
          <w:bCs/>
          <w:kern w:val="28"/>
          <w:sz w:val="32"/>
          <w:szCs w:val="32"/>
        </w:rPr>
        <w:t>исполнителей муниципальных услуг</w:t>
      </w:r>
      <w:r w:rsidR="00BA283F" w:rsidRPr="00CE3093">
        <w:rPr>
          <w:rFonts w:cs="Arial"/>
          <w:b/>
          <w:bCs/>
          <w:kern w:val="28"/>
          <w:sz w:val="32"/>
          <w:szCs w:val="32"/>
        </w:rPr>
        <w:t xml:space="preserve"> </w:t>
      </w:r>
      <w:r w:rsidRPr="00CE3093">
        <w:rPr>
          <w:rFonts w:cs="Arial"/>
          <w:b/>
          <w:bCs/>
          <w:kern w:val="28"/>
          <w:sz w:val="32"/>
          <w:szCs w:val="32"/>
        </w:rPr>
        <w:t xml:space="preserve">в социальной сфере </w:t>
      </w:r>
    </w:p>
    <w:p w:rsidR="00862C2F" w:rsidRPr="00CE3093" w:rsidRDefault="00862C2F" w:rsidP="00CE3093">
      <w:pPr>
        <w:jc w:val="right"/>
        <w:rPr>
          <w:rFonts w:cs="Arial"/>
          <w:b/>
          <w:bCs/>
          <w:kern w:val="28"/>
          <w:sz w:val="32"/>
          <w:szCs w:val="32"/>
        </w:rPr>
      </w:pPr>
      <w:r w:rsidRPr="00CE3093">
        <w:rPr>
          <w:rFonts w:cs="Arial"/>
          <w:b/>
          <w:bCs/>
          <w:kern w:val="28"/>
          <w:sz w:val="32"/>
          <w:szCs w:val="32"/>
        </w:rPr>
        <w:t xml:space="preserve"> </w:t>
      </w:r>
    </w:p>
    <w:p w:rsidR="00862C2F" w:rsidRPr="00CE3093" w:rsidRDefault="00862C2F" w:rsidP="00CE3093">
      <w:pPr>
        <w:jc w:val="center"/>
        <w:rPr>
          <w:rFonts w:cs="Arial"/>
          <w:b/>
          <w:bCs/>
          <w:kern w:val="32"/>
          <w:sz w:val="32"/>
          <w:szCs w:val="32"/>
        </w:rPr>
      </w:pPr>
      <w:r w:rsidRPr="00CE3093">
        <w:rPr>
          <w:rFonts w:cs="Arial"/>
          <w:b/>
          <w:bCs/>
          <w:kern w:val="32"/>
          <w:sz w:val="32"/>
          <w:szCs w:val="32"/>
        </w:rPr>
        <w:lastRenderedPageBreak/>
        <w:t>Дополнительное соглашение к Соглашению, заключаемому по результатам отбора исполнителя муниципальных услуг в социальной сфере</w:t>
      </w:r>
      <w:r w:rsidR="00BA283F" w:rsidRPr="00CE3093">
        <w:rPr>
          <w:rFonts w:cs="Arial"/>
          <w:b/>
          <w:bCs/>
          <w:kern w:val="32"/>
          <w:sz w:val="32"/>
          <w:szCs w:val="32"/>
        </w:rPr>
        <w:t xml:space="preserve"> </w:t>
      </w:r>
    </w:p>
    <w:p w:rsidR="00862C2F" w:rsidRPr="00CE3093" w:rsidRDefault="00862C2F" w:rsidP="00CE3093">
      <w:pPr>
        <w:jc w:val="center"/>
        <w:rPr>
          <w:rFonts w:cs="Arial"/>
          <w:b/>
          <w:bCs/>
          <w:kern w:val="32"/>
          <w:sz w:val="32"/>
          <w:szCs w:val="32"/>
        </w:rPr>
      </w:pPr>
      <w:r w:rsidRPr="00CE3093">
        <w:rPr>
          <w:rFonts w:cs="Arial"/>
          <w:b/>
          <w:bCs/>
          <w:kern w:val="32"/>
          <w:sz w:val="32"/>
          <w:szCs w:val="32"/>
        </w:rPr>
        <w:t xml:space="preserve">от «__» _______ № ___ </w:t>
      </w:r>
    </w:p>
    <w:p w:rsidR="00862C2F" w:rsidRPr="00CE3093" w:rsidRDefault="00862C2F" w:rsidP="00CE3093">
      <w:pPr>
        <w:jc w:val="center"/>
        <w:rPr>
          <w:rFonts w:cs="Arial"/>
          <w:b/>
          <w:bCs/>
          <w:kern w:val="32"/>
          <w:sz w:val="32"/>
          <w:szCs w:val="32"/>
        </w:rPr>
      </w:pPr>
      <w:r w:rsidRPr="00CE3093">
        <w:rPr>
          <w:rFonts w:cs="Arial"/>
          <w:b/>
          <w:bCs/>
          <w:kern w:val="32"/>
          <w:sz w:val="32"/>
          <w:szCs w:val="32"/>
        </w:rPr>
        <w:t xml:space="preserve">г. _________________________________ </w:t>
      </w:r>
    </w:p>
    <w:p w:rsidR="00862C2F" w:rsidRPr="00CE3093" w:rsidRDefault="00862C2F" w:rsidP="00CE3093">
      <w:pPr>
        <w:jc w:val="center"/>
        <w:rPr>
          <w:rFonts w:cs="Arial"/>
          <w:b/>
          <w:bCs/>
          <w:kern w:val="32"/>
          <w:sz w:val="32"/>
          <w:szCs w:val="32"/>
        </w:rPr>
      </w:pPr>
      <w:r w:rsidRPr="00CE3093">
        <w:rPr>
          <w:rFonts w:cs="Arial"/>
          <w:b/>
          <w:bCs/>
          <w:kern w:val="32"/>
          <w:sz w:val="32"/>
          <w:szCs w:val="32"/>
        </w:rPr>
        <w:t xml:space="preserve">(место заключения соглашения) </w:t>
      </w:r>
    </w:p>
    <w:p w:rsidR="00862C2F" w:rsidRPr="00CE3093" w:rsidRDefault="00862C2F" w:rsidP="00CE3093">
      <w:pPr>
        <w:jc w:val="center"/>
        <w:rPr>
          <w:rFonts w:cs="Arial"/>
          <w:b/>
          <w:bCs/>
          <w:kern w:val="32"/>
          <w:sz w:val="32"/>
          <w:szCs w:val="32"/>
        </w:rPr>
      </w:pPr>
      <w:r w:rsidRPr="00CE3093">
        <w:rPr>
          <w:rFonts w:cs="Arial"/>
          <w:b/>
          <w:bCs/>
          <w:kern w:val="32"/>
          <w:sz w:val="32"/>
          <w:szCs w:val="32"/>
        </w:rPr>
        <w:t xml:space="preserve"> </w:t>
      </w:r>
    </w:p>
    <w:p w:rsidR="00862C2F" w:rsidRPr="00CE3093" w:rsidRDefault="00862C2F" w:rsidP="00CE3093">
      <w:pPr>
        <w:jc w:val="center"/>
        <w:rPr>
          <w:rFonts w:cs="Arial"/>
          <w:b/>
          <w:bCs/>
          <w:kern w:val="32"/>
          <w:sz w:val="32"/>
          <w:szCs w:val="32"/>
        </w:rPr>
      </w:pPr>
      <w:r w:rsidRPr="00CE3093">
        <w:rPr>
          <w:rFonts w:cs="Arial"/>
          <w:b/>
          <w:bCs/>
          <w:kern w:val="32"/>
          <w:sz w:val="32"/>
          <w:szCs w:val="32"/>
        </w:rPr>
        <w:t>«__» _____________________ 20__ г.</w:t>
      </w:r>
      <w:r w:rsidR="00BA283F" w:rsidRPr="00CE3093">
        <w:rPr>
          <w:rFonts w:cs="Arial"/>
          <w:b/>
          <w:bCs/>
          <w:kern w:val="32"/>
          <w:sz w:val="32"/>
          <w:szCs w:val="32"/>
        </w:rPr>
        <w:t xml:space="preserve"> </w:t>
      </w:r>
      <w:r w:rsidRPr="00CE3093">
        <w:rPr>
          <w:rFonts w:cs="Arial"/>
          <w:b/>
          <w:bCs/>
          <w:kern w:val="32"/>
          <w:sz w:val="32"/>
          <w:szCs w:val="32"/>
        </w:rPr>
        <w:t xml:space="preserve">№ ____________________ </w:t>
      </w:r>
    </w:p>
    <w:p w:rsidR="00862C2F" w:rsidRPr="00CE3093" w:rsidRDefault="00BA283F" w:rsidP="00CE3093">
      <w:pPr>
        <w:jc w:val="center"/>
        <w:rPr>
          <w:rFonts w:cs="Arial"/>
          <w:b/>
          <w:bCs/>
          <w:kern w:val="32"/>
          <w:sz w:val="32"/>
          <w:szCs w:val="32"/>
        </w:rPr>
      </w:pPr>
      <w:r w:rsidRPr="00CE3093">
        <w:rPr>
          <w:rFonts w:cs="Arial"/>
          <w:b/>
          <w:bCs/>
          <w:kern w:val="32"/>
          <w:sz w:val="32"/>
          <w:szCs w:val="32"/>
        </w:rPr>
        <w:t xml:space="preserve"> </w:t>
      </w:r>
      <w:r w:rsidR="00862C2F" w:rsidRPr="00CE3093">
        <w:rPr>
          <w:rFonts w:cs="Arial"/>
          <w:b/>
          <w:bCs/>
          <w:kern w:val="32"/>
          <w:sz w:val="32"/>
          <w:szCs w:val="32"/>
        </w:rPr>
        <w:t>(дата заключения соглашения)</w:t>
      </w:r>
      <w:r w:rsidRPr="00CE3093">
        <w:rPr>
          <w:rFonts w:cs="Arial"/>
          <w:b/>
          <w:bCs/>
          <w:kern w:val="32"/>
          <w:sz w:val="32"/>
          <w:szCs w:val="32"/>
        </w:rPr>
        <w:t xml:space="preserve"> </w:t>
      </w:r>
      <w:r w:rsidR="00862C2F" w:rsidRPr="00CE3093">
        <w:rPr>
          <w:rFonts w:cs="Arial"/>
          <w:b/>
          <w:bCs/>
          <w:kern w:val="32"/>
          <w:sz w:val="32"/>
          <w:szCs w:val="32"/>
        </w:rPr>
        <w:t xml:space="preserve">(номер соглашения) </w:t>
      </w:r>
    </w:p>
    <w:p w:rsidR="00862C2F" w:rsidRPr="00CE3093" w:rsidRDefault="00862C2F" w:rsidP="00CE3093">
      <w:pPr>
        <w:jc w:val="center"/>
        <w:rPr>
          <w:kern w:val="32"/>
        </w:rPr>
      </w:pPr>
      <w:r w:rsidRPr="00CE3093">
        <w:rPr>
          <w:rFonts w:eastAsia="Courier New"/>
          <w:kern w:val="32"/>
        </w:rPr>
        <w:t xml:space="preserve"> </w:t>
      </w:r>
    </w:p>
    <w:p w:rsidR="00862C2F" w:rsidRPr="00BA283F" w:rsidRDefault="00862C2F" w:rsidP="00BA283F">
      <w:r w:rsidRPr="00BA283F">
        <w:rPr>
          <w:rFonts w:eastAsia="Courier New"/>
        </w:rPr>
        <w:t xml:space="preserve">___________________________________________________________________, </w:t>
      </w:r>
      <w:r w:rsidRPr="00BA283F">
        <w:t xml:space="preserve">(наименование органа местного самоуправления города, утверждающего муниципальный социальный заказ на оказание муниципальных услуг в социальной сфере) </w:t>
      </w:r>
    </w:p>
    <w:p w:rsidR="00862C2F" w:rsidRPr="00BA283F" w:rsidRDefault="00862C2F" w:rsidP="00BA283F">
      <w:r w:rsidRPr="00BA283F">
        <w:t>которому(ой) как получателю средств местного</w:t>
      </w:r>
      <w:r w:rsidR="00BA283F">
        <w:t xml:space="preserve"> </w:t>
      </w:r>
      <w:r w:rsidRPr="00BA283F">
        <w:t xml:space="preserve">бюджета доведены лимиты бюджетных обязательств на предоставление субсидий юридическим лицам (за исключением муниципальных учреждений),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именуемый(ая) в дальнейшем «Уполномоченный органу, в </w:t>
      </w:r>
    </w:p>
    <w:p w:rsidR="00862C2F" w:rsidRPr="00BA283F" w:rsidRDefault="00862C2F" w:rsidP="00BA283F">
      <w:r w:rsidRPr="00BA283F">
        <w:t>лице___________________</w:t>
      </w:r>
      <w:r w:rsidRPr="00BA283F">
        <w:rPr>
          <w:rFonts w:eastAsia="Courier New"/>
        </w:rPr>
        <w:t xml:space="preserve">____________________________________________ </w:t>
      </w:r>
    </w:p>
    <w:p w:rsidR="00862C2F" w:rsidRPr="00BA283F" w:rsidRDefault="00862C2F" w:rsidP="00BA283F">
      <w:r w:rsidRPr="00BA283F">
        <w:t xml:space="preserve">(наименование должности руководителя Уполномоченного органа или уполномоченного им лица) </w:t>
      </w:r>
    </w:p>
    <w:p w:rsidR="00862C2F" w:rsidRPr="00BA283F" w:rsidRDefault="00862C2F" w:rsidP="00BA283F">
      <w:r w:rsidRPr="00BA283F">
        <w:t xml:space="preserve">___________________________________________________________________, </w:t>
      </w:r>
    </w:p>
    <w:p w:rsidR="00862C2F" w:rsidRPr="00BA283F" w:rsidRDefault="00862C2F" w:rsidP="00BA283F">
      <w:r w:rsidRPr="00BA283F">
        <w:t xml:space="preserve">(фамилия, имя, отчество (при наличии) руководителя Уполномоченного органа или уполномоченного им лица) </w:t>
      </w:r>
    </w:p>
    <w:p w:rsidR="00862C2F" w:rsidRPr="00BA283F" w:rsidRDefault="00862C2F" w:rsidP="00BA283F">
      <w:r w:rsidRPr="00BA283F">
        <w:t>действующего(ей) на основании</w:t>
      </w:r>
      <w:r w:rsidRPr="00BA283F">
        <w:rPr>
          <w:rFonts w:eastAsia="Courier New"/>
        </w:rPr>
        <w:t xml:space="preserve">__________________________________________________, </w:t>
      </w:r>
    </w:p>
    <w:p w:rsidR="00862C2F" w:rsidRPr="00BA283F" w:rsidRDefault="00BA283F" w:rsidP="00BA283F">
      <w:r>
        <w:t xml:space="preserve"> </w:t>
      </w:r>
      <w:r w:rsidR="00862C2F" w:rsidRPr="00BA283F">
        <w:t xml:space="preserve">(наименование, дата, номер правового акта или доверенности) </w:t>
      </w:r>
    </w:p>
    <w:p w:rsidR="00862C2F" w:rsidRPr="00BA283F" w:rsidRDefault="00862C2F" w:rsidP="00BA283F">
      <w:r w:rsidRPr="00BA283F">
        <w:t xml:space="preserve">с одной стороны, и </w:t>
      </w:r>
      <w:r w:rsidRPr="00BA283F">
        <w:rPr>
          <w:rFonts w:eastAsia="Courier New"/>
        </w:rPr>
        <w:t xml:space="preserve">__________________________________________________________________________________, </w:t>
      </w:r>
    </w:p>
    <w:p w:rsidR="00862C2F" w:rsidRPr="00BA283F" w:rsidRDefault="00BA283F" w:rsidP="00BA283F">
      <w:r>
        <w:rPr>
          <w:rFonts w:eastAsia="Courier New"/>
        </w:rPr>
        <w:t xml:space="preserve"> </w:t>
      </w:r>
      <w:r w:rsidR="00862C2F" w:rsidRPr="00BA283F">
        <w:rPr>
          <w:rFonts w:eastAsia="Courier New"/>
        </w:rPr>
        <w:t>(Н</w:t>
      </w:r>
      <w:r w:rsidR="00862C2F" w:rsidRPr="00BA283F">
        <w:t>аименование юридического лица (за исключением муниципальных учреждений)</w:t>
      </w:r>
      <w:r>
        <w:t xml:space="preserve"> </w:t>
      </w:r>
    </w:p>
    <w:p w:rsidR="00862C2F" w:rsidRPr="00BA283F" w:rsidRDefault="00862C2F" w:rsidP="00BA283F">
      <w:r w:rsidRPr="00BA283F">
        <w:t>__________________________________________________________________________________________________,</w:t>
      </w:r>
      <w:r w:rsidR="00BA283F">
        <w:rPr>
          <w:rFonts w:eastAsia="Courier New"/>
        </w:rPr>
        <w:t xml:space="preserve"> </w:t>
      </w:r>
    </w:p>
    <w:p w:rsidR="00862C2F" w:rsidRPr="00BA283F" w:rsidRDefault="00862C2F" w:rsidP="00BA283F">
      <w:r w:rsidRPr="00BA283F">
        <w:t xml:space="preserve">фамилия, имя отчество (при наличии) индивидуального предпринимателя или физического лица) </w:t>
      </w:r>
    </w:p>
    <w:p w:rsidR="00862C2F" w:rsidRPr="00BA283F" w:rsidRDefault="00862C2F" w:rsidP="00BA283F">
      <w:r w:rsidRPr="00BA283F">
        <w:rPr>
          <w:rFonts w:eastAsia="Courier New"/>
        </w:rPr>
        <w:t xml:space="preserve"> </w:t>
      </w:r>
      <w:r w:rsidRPr="00BA283F">
        <w:t xml:space="preserve">именуемое в дальнейшем «Исполнитель услуг», в лице </w:t>
      </w:r>
    </w:p>
    <w:p w:rsidR="00862C2F" w:rsidRPr="00BA283F" w:rsidRDefault="00862C2F" w:rsidP="00BA283F">
      <w:r w:rsidRPr="00BA283F">
        <w:rPr>
          <w:rFonts w:eastAsia="Courier New"/>
        </w:rPr>
        <w:t xml:space="preserve">________________________________________________________________________________ </w:t>
      </w:r>
      <w:r w:rsidRPr="00BA283F">
        <w:t>(наименование должности, а также фамилия, имя, отчество (при наличии) лица, представляющего</w:t>
      </w:r>
    </w:p>
    <w:p w:rsidR="00862C2F" w:rsidRPr="00BA283F" w:rsidRDefault="00862C2F" w:rsidP="00BA283F">
      <w:r w:rsidRPr="00BA283F">
        <w:t>Исполнителя услуг, или уполномоченного им лица)</w:t>
      </w:r>
    </w:p>
    <w:p w:rsidR="00862C2F" w:rsidRPr="00BA283F" w:rsidRDefault="00862C2F" w:rsidP="00BA283F">
      <w:r w:rsidRPr="00BA283F">
        <w:rPr>
          <w:rFonts w:eastAsia="Courier New"/>
        </w:rPr>
        <w:lastRenderedPageBreak/>
        <w:t xml:space="preserve"> </w:t>
      </w:r>
      <w:r w:rsidRPr="00BA283F">
        <w:t xml:space="preserve">действующего(ей) на основании </w:t>
      </w:r>
      <w:r w:rsidRPr="00BA283F">
        <w:rPr>
          <w:rFonts w:eastAsia="Courier New"/>
        </w:rPr>
        <w:t>________________________________________</w:t>
      </w:r>
      <w:r w:rsidR="00CE3093">
        <w:rPr>
          <w:rFonts w:eastAsia="Courier New"/>
        </w:rPr>
        <w:t>_______________________________</w:t>
      </w:r>
      <w:r w:rsidRPr="00BA283F">
        <w:rPr>
          <w:rFonts w:eastAsia="Courier New"/>
        </w:rPr>
        <w:t xml:space="preserve">, </w:t>
      </w:r>
    </w:p>
    <w:p w:rsidR="00862C2F" w:rsidRPr="00BA283F" w:rsidRDefault="00BA283F" w:rsidP="00BA283F">
      <w:r>
        <w:rPr>
          <w:rFonts w:eastAsia="Courier New"/>
        </w:rPr>
        <w:t xml:space="preserve"> </w:t>
      </w:r>
      <w:r w:rsidR="00862C2F" w:rsidRPr="00BA283F">
        <w:t xml:space="preserve">(реквизиты учредительного документа юридического лица, </w:t>
      </w:r>
    </w:p>
    <w:p w:rsidR="00862C2F" w:rsidRPr="00BA283F" w:rsidRDefault="00862C2F" w:rsidP="00BA283F">
      <w:r w:rsidRPr="00BA283F">
        <w:t xml:space="preserve">свидетельства о государственной регистрации индивидуального предпринимателя или иной документ, удостоверяющий полномочия) </w:t>
      </w:r>
    </w:p>
    <w:p w:rsidR="00862C2F" w:rsidRPr="00BA283F" w:rsidRDefault="00862C2F" w:rsidP="00BA283F">
      <w:r w:rsidRPr="00BA283F">
        <w:t xml:space="preserve">с другой стороны, далее именуемые «Стороны», в соответствии с пунктом 7.3 Соглашения, заключаемого по результатам отбора исполнителя муниципальных услуг в социальной сфере в целях исполнения муниципального социального заказа на оказание муниципальных услуг в социальной сфере, утвержденного органами местного самоуправления города, от «__» ______________ №____ (далее – Соглашение) заключили настоящее Дополнительное соглашение к Соглашению о нижеследующем. </w:t>
      </w:r>
    </w:p>
    <w:p w:rsidR="00862C2F" w:rsidRPr="00BA283F" w:rsidRDefault="00862C2F" w:rsidP="00BA283F">
      <w:r w:rsidRPr="00BA283F">
        <w:t xml:space="preserve"> </w:t>
      </w:r>
    </w:p>
    <w:p w:rsidR="00862C2F" w:rsidRPr="00BA283F" w:rsidRDefault="00CE3093" w:rsidP="00BA283F">
      <w:r>
        <w:t>1.</w:t>
      </w:r>
      <w:r w:rsidR="00862C2F" w:rsidRPr="00BA283F">
        <w:t xml:space="preserve">Внести в Соглашение следующие изменения: </w:t>
      </w:r>
    </w:p>
    <w:p w:rsidR="00862C2F" w:rsidRPr="00BA283F" w:rsidRDefault="00CE3093" w:rsidP="00BA283F">
      <w:r>
        <w:t>1.1.</w:t>
      </w:r>
      <w:r w:rsidR="00862C2F" w:rsidRPr="00BA283F">
        <w:t xml:space="preserve">в преамбуле: </w:t>
      </w:r>
    </w:p>
    <w:p w:rsidR="00862C2F" w:rsidRPr="00BA283F" w:rsidRDefault="00543205" w:rsidP="00BA283F">
      <w:r>
        <w:t>1.1.1.</w:t>
      </w:r>
      <w:r w:rsidR="00862C2F" w:rsidRPr="00BA283F">
        <w:t xml:space="preserve">_________________________________________________________; </w:t>
      </w:r>
    </w:p>
    <w:p w:rsidR="00862C2F" w:rsidRPr="00BA283F" w:rsidRDefault="00543205" w:rsidP="00BA283F">
      <w:r>
        <w:t>1.1.2.</w:t>
      </w:r>
      <w:r w:rsidR="00862C2F" w:rsidRPr="00BA283F">
        <w:t xml:space="preserve">_________________________________________________________; </w:t>
      </w:r>
    </w:p>
    <w:p w:rsidR="00862C2F" w:rsidRPr="00BA283F" w:rsidRDefault="00543205" w:rsidP="00BA283F">
      <w:r>
        <w:t>1.2.</w:t>
      </w:r>
      <w:r w:rsidR="00862C2F" w:rsidRPr="00BA283F">
        <w:t>в разделе I «Предмет Соглашения»:</w:t>
      </w:r>
      <w:r w:rsidR="00862C2F" w:rsidRPr="00BA283F">
        <w:rPr>
          <w:rFonts w:eastAsia="Courier New"/>
        </w:rPr>
        <w:t xml:space="preserve"> </w:t>
      </w:r>
    </w:p>
    <w:p w:rsidR="00862C2F" w:rsidRPr="00BA283F" w:rsidRDefault="00543205" w:rsidP="00BA283F">
      <w:r>
        <w:t>1.2.1.</w:t>
      </w:r>
      <w:r w:rsidR="00862C2F" w:rsidRPr="00BA283F">
        <w:t>в пункте 1.1 слова «муниципальный социальный заказ на оказание муниципальных услуг в социальной сфере, утвержденный Уполномоченным органом № ________ от «____» _________ 20__ года» заменить словами «муниципальный социальный заказ на оказание муниципальных услуг в социальной сфере, утвержденный Уполномоченным органом № ___</w:t>
      </w:r>
      <w:r w:rsidR="00BA283F">
        <w:t xml:space="preserve"> </w:t>
      </w:r>
      <w:r w:rsidR="00862C2F" w:rsidRPr="00BA283F">
        <w:t xml:space="preserve">от «__» ________ 20__ года»; </w:t>
      </w:r>
    </w:p>
    <w:p w:rsidR="00862C2F" w:rsidRPr="00BA283F" w:rsidRDefault="00543205" w:rsidP="00BA283F">
      <w:r>
        <w:t>1.2.2.</w:t>
      </w:r>
      <w:r w:rsidR="00862C2F" w:rsidRPr="00BA283F">
        <w:t xml:space="preserve">пункт 1.1.1.2 изложить в следующей редакции: </w:t>
      </w:r>
    </w:p>
    <w:p w:rsidR="00862C2F" w:rsidRPr="00BA283F" w:rsidRDefault="00862C2F" w:rsidP="00BA283F">
      <w:r w:rsidRPr="00BA283F">
        <w:t>«__________________________________________________________________»;</w:t>
      </w:r>
    </w:p>
    <w:p w:rsidR="00862C2F" w:rsidRPr="00BA283F" w:rsidRDefault="00862C2F" w:rsidP="00BA283F">
      <w:r w:rsidRPr="00BA283F">
        <w:t xml:space="preserve">1.2.3. пункт 1.1.1.3 изложить в следующей редакции: </w:t>
      </w:r>
    </w:p>
    <w:p w:rsidR="00862C2F" w:rsidRPr="00BA283F" w:rsidRDefault="00862C2F" w:rsidP="00BA283F">
      <w:r w:rsidRPr="00BA283F">
        <w:t xml:space="preserve">«__________________________________________________________________»; </w:t>
      </w:r>
    </w:p>
    <w:p w:rsidR="00862C2F" w:rsidRPr="00BA283F" w:rsidRDefault="00862C2F" w:rsidP="00BA283F">
      <w:r w:rsidRPr="00BA283F">
        <w:t>1.2.</w:t>
      </w:r>
      <w:r w:rsidR="00710FE7">
        <w:t>4</w:t>
      </w:r>
      <w:r w:rsidRPr="00BA283F">
        <w:t xml:space="preserve">. пункт 1.2 изложить в следующей редакции: </w:t>
      </w:r>
    </w:p>
    <w:p w:rsidR="00862C2F" w:rsidRPr="00BA283F" w:rsidRDefault="00862C2F" w:rsidP="00BA283F">
      <w:r w:rsidRPr="00BA283F">
        <w:t xml:space="preserve">«__________________________________________________________________»; </w:t>
      </w:r>
    </w:p>
    <w:p w:rsidR="00862C2F" w:rsidRPr="00BA283F" w:rsidRDefault="00710FE7" w:rsidP="00BA283F">
      <w:r>
        <w:t>1.3.</w:t>
      </w:r>
      <w:r w:rsidR="00862C2F" w:rsidRPr="00BA283F">
        <w:t xml:space="preserve">в разделе II «Порядок, условия предоставления Субсидии и финансовое обеспечение/возмещение затрат, связанных с оказанием Услуги (Услуг)»: </w:t>
      </w:r>
    </w:p>
    <w:p w:rsidR="00862C2F" w:rsidRPr="00BA283F" w:rsidRDefault="00710FE7" w:rsidP="00BA283F">
      <w:r>
        <w:t>1.3.1.</w:t>
      </w:r>
      <w:r w:rsidR="00862C2F" w:rsidRPr="00BA283F">
        <w:t xml:space="preserve">пункт 2. изложить в следующей редакции: </w:t>
      </w:r>
    </w:p>
    <w:p w:rsidR="00862C2F" w:rsidRPr="00BA283F" w:rsidRDefault="00862C2F" w:rsidP="00BA283F">
      <w:r w:rsidRPr="00BA283F">
        <w:t xml:space="preserve">«__________________________________________________________________»; </w:t>
      </w:r>
    </w:p>
    <w:p w:rsidR="00862C2F" w:rsidRPr="00BA283F" w:rsidRDefault="00862C2F" w:rsidP="00BA283F">
      <w:r w:rsidRPr="00BA283F">
        <w:t xml:space="preserve">в абзаце _________________ пункта 2.4 сумму Субсидии </w:t>
      </w:r>
      <w:r w:rsidRPr="00BA283F">
        <w:tab/>
        <w:t>в 20__ году________ (____________________________________) рублей - по коду БК _____________</w:t>
      </w:r>
    </w:p>
    <w:p w:rsidR="00862C2F" w:rsidRPr="00BA283F" w:rsidRDefault="00BA283F" w:rsidP="00BA283F">
      <w:r>
        <w:t xml:space="preserve"> </w:t>
      </w:r>
      <w:r w:rsidR="00862C2F" w:rsidRPr="00BA283F">
        <w:t>(сумма прописью)</w:t>
      </w:r>
      <w:r>
        <w:t xml:space="preserve"> </w:t>
      </w:r>
      <w:r w:rsidR="00862C2F" w:rsidRPr="00BA283F">
        <w:t xml:space="preserve">(код БК) </w:t>
      </w:r>
    </w:p>
    <w:p w:rsidR="00862C2F" w:rsidRPr="00BA283F" w:rsidRDefault="00862C2F" w:rsidP="00BA283F">
      <w:r w:rsidRPr="00BA283F">
        <w:t>увеличить/уменьшить на ______________________</w:t>
      </w:r>
      <w:r w:rsidR="00710FE7">
        <w:t>____рублей</w:t>
      </w:r>
      <w:r w:rsidRPr="00BA283F">
        <w:t xml:space="preserve">; </w:t>
      </w:r>
    </w:p>
    <w:p w:rsidR="00862C2F" w:rsidRPr="00BA283F" w:rsidRDefault="00862C2F" w:rsidP="00BA283F">
      <w:r w:rsidRPr="00BA283F">
        <w:t xml:space="preserve">1.4. в разделе III «Порядок перечисления Субсидии»: </w:t>
      </w:r>
    </w:p>
    <w:p w:rsidR="00862C2F" w:rsidRPr="00BA283F" w:rsidRDefault="00710FE7" w:rsidP="00BA283F">
      <w:r>
        <w:t>1.4.1.</w:t>
      </w:r>
      <w:r w:rsidR="00862C2F" w:rsidRPr="00BA283F">
        <w:t xml:space="preserve">в пункте 3.1.1 слова «в ___________________________________.» </w:t>
      </w:r>
    </w:p>
    <w:p w:rsidR="00862C2F" w:rsidRPr="00BA283F" w:rsidRDefault="00BA283F" w:rsidP="00BA283F">
      <w:r>
        <w:t xml:space="preserve"> </w:t>
      </w:r>
      <w:r w:rsidR="00862C2F" w:rsidRPr="00BA283F">
        <w:t xml:space="preserve">(наименование учреждения Центрального банка Российской Федерации или кредитной организации) </w:t>
      </w:r>
    </w:p>
    <w:p w:rsidR="00862C2F" w:rsidRPr="00BA283F" w:rsidRDefault="00862C2F" w:rsidP="00BA283F">
      <w:r w:rsidRPr="00BA283F">
        <w:t xml:space="preserve">заменить словами «в _______________________________________________.» </w:t>
      </w:r>
    </w:p>
    <w:p w:rsidR="00862C2F" w:rsidRPr="00BA283F" w:rsidRDefault="00BA283F" w:rsidP="00BA283F">
      <w:r>
        <w:t xml:space="preserve"> </w:t>
      </w:r>
      <w:r w:rsidR="00862C2F" w:rsidRPr="00BA283F">
        <w:t xml:space="preserve">наименование учреждения Центрального банка Российской Федерации или кредитной организации) </w:t>
      </w:r>
    </w:p>
    <w:p w:rsidR="00862C2F" w:rsidRPr="00BA283F" w:rsidRDefault="00710FE7" w:rsidP="00BA283F">
      <w:r>
        <w:t>1.4.2.</w:t>
      </w:r>
      <w:r w:rsidR="00862C2F" w:rsidRPr="00BA283F">
        <w:t xml:space="preserve">в пункте 3.1.1.1 слова «приложении № ___» заменить словами «приложении № ___»; </w:t>
      </w:r>
    </w:p>
    <w:p w:rsidR="00862C2F" w:rsidRPr="00BA283F" w:rsidRDefault="00862C2F" w:rsidP="00BA283F">
      <w:r w:rsidRPr="00BA283F">
        <w:lastRenderedPageBreak/>
        <w:t xml:space="preserve">1.4.3. в пункте 3.1.1.2 слова «не позднее ____ рабочего дня» заменить словами «не позднее ____ рабочего дня»; </w:t>
      </w:r>
    </w:p>
    <w:p w:rsidR="00862C2F" w:rsidRPr="00BA283F" w:rsidRDefault="00862C2F" w:rsidP="00BA283F">
      <w:r w:rsidRPr="00BA283F">
        <w:t>1.5. в разделе IV «Взаимодействие Сторон»:</w:t>
      </w:r>
    </w:p>
    <w:p w:rsidR="00862C2F" w:rsidRPr="00BA283F" w:rsidRDefault="00710FE7" w:rsidP="00BA283F">
      <w:r>
        <w:t>1.5.1.</w:t>
      </w:r>
      <w:r w:rsidR="00862C2F" w:rsidRPr="00BA283F">
        <w:t xml:space="preserve">пункт 4.1.1 изложить в следующей редакции: «____________________________________________________; </w:t>
      </w:r>
    </w:p>
    <w:p w:rsidR="00862C2F" w:rsidRPr="00BA283F" w:rsidRDefault="00710FE7" w:rsidP="00BA283F">
      <w:r>
        <w:t>1.5.2.</w:t>
      </w:r>
      <w:r w:rsidR="00862C2F" w:rsidRPr="00BA283F">
        <w:t xml:space="preserve">в пункте 4.1.3 слова «приложением № ___» заменить словами «приложением № ___»; </w:t>
      </w:r>
    </w:p>
    <w:p w:rsidR="00862C2F" w:rsidRPr="00BA283F" w:rsidRDefault="00710FE7" w:rsidP="00BA283F">
      <w:r>
        <w:t>1.5.3.</w:t>
      </w:r>
      <w:r w:rsidR="00862C2F" w:rsidRPr="00BA283F">
        <w:t xml:space="preserve">в пункте 4.1.6 слова «не позднее ___ рабочих дней» заменить словами «не позднее ___ рабочих дней»; </w:t>
      </w:r>
    </w:p>
    <w:p w:rsidR="00862C2F" w:rsidRPr="00BA283F" w:rsidRDefault="00710FE7" w:rsidP="00BA283F">
      <w:r>
        <w:t>1.5.4.</w:t>
      </w:r>
      <w:r w:rsidR="00862C2F" w:rsidRPr="00BA283F">
        <w:t xml:space="preserve">в пункте 4.1.7 слова «не позднее ___ рабочих дней» заменить словами «не позднее ___ рабочих дней»; </w:t>
      </w:r>
    </w:p>
    <w:p w:rsidR="00862C2F" w:rsidRPr="00BA283F" w:rsidRDefault="00710FE7" w:rsidP="00BA283F">
      <w:r>
        <w:t>1.5.5.</w:t>
      </w:r>
      <w:r w:rsidR="00862C2F" w:rsidRPr="00BA283F">
        <w:t xml:space="preserve">в пункте 4.1.9 слова «приложению № ___» заменить словами «приложению № ___»; </w:t>
      </w:r>
    </w:p>
    <w:p w:rsidR="00862C2F" w:rsidRPr="00BA283F" w:rsidRDefault="00710FE7" w:rsidP="00BA283F">
      <w:r>
        <w:t>1.5.6.</w:t>
      </w:r>
      <w:r w:rsidR="00862C2F" w:rsidRPr="00BA283F">
        <w:t xml:space="preserve">в пункте 4.1.9.1 слова «не позднее ___ рабочего дня» заменить словами «не позднее ____ рабочего дня»; </w:t>
      </w:r>
    </w:p>
    <w:p w:rsidR="00862C2F" w:rsidRPr="00BA283F" w:rsidRDefault="00710FE7" w:rsidP="00BA283F">
      <w:r>
        <w:t>1.5.7.</w:t>
      </w:r>
      <w:r w:rsidR="00862C2F" w:rsidRPr="00BA283F">
        <w:t xml:space="preserve">в пункте 4.1.9.2 слова «не позднее ___ рабочего дня» заменить словами «не позднее ____ рабочего дня»; </w:t>
      </w:r>
    </w:p>
    <w:p w:rsidR="00862C2F" w:rsidRPr="00BA283F" w:rsidRDefault="00710FE7" w:rsidP="00BA283F">
      <w:r>
        <w:t>1.5.8.</w:t>
      </w:r>
      <w:r w:rsidR="00862C2F" w:rsidRPr="00BA283F">
        <w:t xml:space="preserve">в пункте 4.1.9.3 слова «не позднее ___ рабочего дня» заменить словами «не позднее ____ рабочего дня»; </w:t>
      </w:r>
    </w:p>
    <w:p w:rsidR="00862C2F" w:rsidRPr="00BA283F" w:rsidRDefault="00710FE7" w:rsidP="00BA283F">
      <w:r>
        <w:t>1.5.9.</w:t>
      </w:r>
      <w:r w:rsidR="00862C2F" w:rsidRPr="00BA283F">
        <w:t xml:space="preserve">в пункте 4.1.9.4 слова «не позднее ___ рабочего дня» заменить словами «не позднее ____ рабочего дня»; </w:t>
      </w:r>
    </w:p>
    <w:p w:rsidR="00862C2F" w:rsidRPr="00BA283F" w:rsidRDefault="00710FE7" w:rsidP="00BA283F">
      <w:r>
        <w:t>1.5.10.</w:t>
      </w:r>
      <w:r w:rsidR="00862C2F" w:rsidRPr="00BA283F">
        <w:t xml:space="preserve">в пункте 4.1.10 слова «но не более___________» заменить словами «но не более___________»; </w:t>
      </w:r>
    </w:p>
    <w:p w:rsidR="00862C2F" w:rsidRPr="00BA283F" w:rsidRDefault="00710FE7" w:rsidP="00BA283F">
      <w:r>
        <w:t>1.5.11.</w:t>
      </w:r>
      <w:r w:rsidR="00862C2F" w:rsidRPr="00BA283F">
        <w:t xml:space="preserve">в пункте 4.1.11 слова «в течение ___ рабочих дней» заменить словами «в течение ___ рабочих дней»; </w:t>
      </w:r>
    </w:p>
    <w:p w:rsidR="00862C2F" w:rsidRPr="00BA283F" w:rsidRDefault="00710FE7" w:rsidP="00BA283F">
      <w:r>
        <w:t>1.5.12.</w:t>
      </w:r>
      <w:r w:rsidR="00862C2F" w:rsidRPr="00BA283F">
        <w:t xml:space="preserve">в пункте 4.1.12.1. слова «не позднее ___ рабочих дней» заменить словами «не позднее ___ рабочих дней»; </w:t>
      </w:r>
    </w:p>
    <w:p w:rsidR="00862C2F" w:rsidRPr="00BA283F" w:rsidRDefault="00710FE7" w:rsidP="00BA283F">
      <w:r>
        <w:t>1.5.13.</w:t>
      </w:r>
      <w:r w:rsidR="00862C2F" w:rsidRPr="00BA283F">
        <w:t xml:space="preserve">в пункте 4.3.2.1 слова «приложении № ___» заменить словами «приложении № ___»; </w:t>
      </w:r>
    </w:p>
    <w:p w:rsidR="00862C2F" w:rsidRPr="00BA283F" w:rsidRDefault="00710FE7" w:rsidP="00BA283F">
      <w:r>
        <w:t>1.5.14.</w:t>
      </w:r>
      <w:r w:rsidR="00862C2F" w:rsidRPr="00BA283F">
        <w:t xml:space="preserve">в пункте 4.3.8.2 слова «в течение ___ дней» заменить словами «в течение ___ дней»; </w:t>
      </w:r>
    </w:p>
    <w:p w:rsidR="00862C2F" w:rsidRPr="00BA283F" w:rsidRDefault="00710FE7" w:rsidP="00BA283F">
      <w:r>
        <w:t>1.5.15.</w:t>
      </w:r>
      <w:r w:rsidR="00862C2F" w:rsidRPr="00BA283F">
        <w:t xml:space="preserve">в пунктах 4.3.8.3 слова «Приложением № ___» заменить словами «Приложением № ___»; </w:t>
      </w:r>
    </w:p>
    <w:p w:rsidR="00862C2F" w:rsidRPr="00BA283F" w:rsidRDefault="00710FE7" w:rsidP="00BA283F">
      <w:r>
        <w:t>1.5.16.</w:t>
      </w:r>
      <w:r w:rsidR="00862C2F" w:rsidRPr="00BA283F">
        <w:t xml:space="preserve">в пункте 4.3.8.4. слова «Приложением № ___» заменить словами «Приложением № ___»; </w:t>
      </w:r>
    </w:p>
    <w:p w:rsidR="00862C2F" w:rsidRPr="00BA283F" w:rsidRDefault="00710FE7" w:rsidP="00BA283F">
      <w:r>
        <w:t>1.5.17.</w:t>
      </w:r>
      <w:r w:rsidR="00862C2F" w:rsidRPr="00BA283F">
        <w:t xml:space="preserve">в пункте 4.3.10.1 слова «Приложением № ___» заменить словами «Приложением № ___»; </w:t>
      </w:r>
    </w:p>
    <w:p w:rsidR="00862C2F" w:rsidRPr="00BA283F" w:rsidRDefault="00710FE7" w:rsidP="00BA283F">
      <w:r>
        <w:t>1.5.18.</w:t>
      </w:r>
      <w:r w:rsidR="00862C2F" w:rsidRPr="00BA283F">
        <w:t>в пункте 4.4.4 слова «в течение ___ рабочих дней» заменить словами «в течение ___ рабочих дней»;</w:t>
      </w:r>
      <w:r w:rsidR="00BA283F">
        <w:t xml:space="preserve"> </w:t>
      </w:r>
    </w:p>
    <w:p w:rsidR="00862C2F" w:rsidRPr="00BA283F" w:rsidRDefault="00710FE7" w:rsidP="00BA283F">
      <w:r>
        <w:t>1.5.19.</w:t>
      </w:r>
      <w:r w:rsidR="00862C2F" w:rsidRPr="00BA283F">
        <w:t xml:space="preserve">в пункте 4.4.6 слова «в течение ___ рабочих дней» заменить словами «в течение ____ рабочих дней»; </w:t>
      </w:r>
    </w:p>
    <w:p w:rsidR="00862C2F" w:rsidRPr="00BA283F" w:rsidRDefault="00862C2F" w:rsidP="00BA283F">
      <w:r w:rsidRPr="00BA283F">
        <w:t xml:space="preserve">1.6. в разделе VII «Заключительные положения»: </w:t>
      </w:r>
    </w:p>
    <w:p w:rsidR="00862C2F" w:rsidRPr="00BA283F" w:rsidRDefault="00862C2F" w:rsidP="00BA283F">
      <w:r w:rsidRPr="00BA283F">
        <w:t xml:space="preserve">1.6.1. в пункте 7.3 слова «приложению № ______» заменить словами «приложению № ______». </w:t>
      </w:r>
    </w:p>
    <w:p w:rsidR="00862C2F" w:rsidRPr="00BA283F" w:rsidRDefault="00862C2F" w:rsidP="00BA283F">
      <w:r w:rsidRPr="00BA283F">
        <w:t xml:space="preserve">1.6.1. в пункте 7.5.1 слова «приложением № ______» заменить словами «приложением № ______». </w:t>
      </w:r>
    </w:p>
    <w:p w:rsidR="00710FE7" w:rsidRDefault="00862C2F" w:rsidP="00BA283F">
      <w:r w:rsidRPr="00BA283F">
        <w:t xml:space="preserve">1.7. Иные положения по настоящему Дополнительному соглашению </w:t>
      </w:r>
    </w:p>
    <w:p w:rsidR="00862C2F" w:rsidRPr="00BA283F" w:rsidRDefault="00862C2F" w:rsidP="00BA283F">
      <w:r w:rsidRPr="00BA283F">
        <w:t xml:space="preserve">1.7.1. _______________________________________________________; </w:t>
      </w:r>
    </w:p>
    <w:p w:rsidR="00862C2F" w:rsidRPr="00BA283F" w:rsidRDefault="00710FE7" w:rsidP="00BA283F">
      <w:r>
        <w:t xml:space="preserve">1.7.2. </w:t>
      </w:r>
      <w:r w:rsidR="00862C2F" w:rsidRPr="00BA283F">
        <w:t xml:space="preserve">_______________________________________________________. </w:t>
      </w:r>
    </w:p>
    <w:p w:rsidR="00862C2F" w:rsidRPr="00BA283F" w:rsidRDefault="00862C2F" w:rsidP="00BA283F">
      <w:r w:rsidRPr="00BA283F">
        <w:t xml:space="preserve"> </w:t>
      </w:r>
    </w:p>
    <w:p w:rsidR="00862C2F" w:rsidRPr="00BA283F" w:rsidRDefault="00862C2F" w:rsidP="00BA283F">
      <w:r w:rsidRPr="00BA283F">
        <w:lastRenderedPageBreak/>
        <w:t xml:space="preserve">1.8. раздел VIII «Платежные реквизиты Сторон» изложить в следующей редакции: </w:t>
      </w:r>
    </w:p>
    <w:p w:rsidR="00862C2F" w:rsidRPr="00BA283F" w:rsidRDefault="00862C2F" w:rsidP="00BA283F"/>
    <w:p w:rsidR="00862C2F" w:rsidRPr="00BA283F" w:rsidRDefault="00862C2F" w:rsidP="00BA283F">
      <w:r w:rsidRPr="00BA283F">
        <w:t xml:space="preserve">VIII. Платежные реквизиты Сторон </w:t>
      </w:r>
    </w:p>
    <w:p w:rsidR="00862C2F" w:rsidRPr="00BA283F" w:rsidRDefault="00862C2F" w:rsidP="00BA283F">
      <w:r w:rsidRPr="00BA283F">
        <w:t xml:space="preserve"> </w:t>
      </w:r>
    </w:p>
    <w:tbl>
      <w:tblPr>
        <w:tblStyle w:val="TableGrid"/>
        <w:tblW w:w="5000" w:type="pct"/>
        <w:tblInd w:w="0" w:type="dxa"/>
        <w:tblCellMar>
          <w:left w:w="62" w:type="dxa"/>
          <w:right w:w="115" w:type="dxa"/>
        </w:tblCellMar>
        <w:tblLook w:val="04A0" w:firstRow="1" w:lastRow="0" w:firstColumn="1" w:lastColumn="0" w:noHBand="0" w:noVBand="1"/>
      </w:tblPr>
      <w:tblGrid>
        <w:gridCol w:w="4907"/>
        <w:gridCol w:w="4908"/>
      </w:tblGrid>
      <w:tr w:rsidR="00862C2F" w:rsidRPr="00BA283F" w:rsidTr="00AB3B2A">
        <w:trPr>
          <w:trHeight w:val="1045"/>
        </w:trPr>
        <w:tc>
          <w:tcPr>
            <w:tcW w:w="2500" w:type="pct"/>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0"/>
            </w:pPr>
            <w:r w:rsidRPr="00BA283F">
              <w:t xml:space="preserve">Полное и сокращенное (при наличии) наименование Уполномоченного органа __________________________ </w:t>
            </w:r>
          </w:p>
        </w:tc>
        <w:tc>
          <w:tcPr>
            <w:tcW w:w="2500" w:type="pct"/>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0"/>
            </w:pPr>
            <w:r w:rsidRPr="00BA283F">
              <w:t>Полное и сокращенное (при наличии) наименование Исполнителя</w:t>
            </w:r>
            <w:r w:rsidR="00BA283F">
              <w:t xml:space="preserve"> </w:t>
            </w:r>
          </w:p>
          <w:p w:rsidR="00862C2F" w:rsidRPr="00BA283F" w:rsidRDefault="00862C2F" w:rsidP="00F15E0B">
            <w:pPr>
              <w:pStyle w:val="Table"/>
            </w:pPr>
            <w:r w:rsidRPr="00BA283F">
              <w:t xml:space="preserve">__________________________________ </w:t>
            </w:r>
          </w:p>
        </w:tc>
      </w:tr>
      <w:tr w:rsidR="00862C2F" w:rsidRPr="00BA283F" w:rsidTr="00AB3B2A">
        <w:trPr>
          <w:trHeight w:val="1594"/>
        </w:trPr>
        <w:tc>
          <w:tcPr>
            <w:tcW w:w="2500" w:type="pct"/>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
            </w:pPr>
            <w:r w:rsidRPr="00BA283F">
              <w:t xml:space="preserve">Наименование _______________________ </w:t>
            </w:r>
          </w:p>
          <w:p w:rsidR="00862C2F" w:rsidRPr="00BA283F" w:rsidRDefault="00BA283F" w:rsidP="00F15E0B">
            <w:pPr>
              <w:pStyle w:val="Table"/>
            </w:pPr>
            <w:r>
              <w:t xml:space="preserve"> </w:t>
            </w:r>
            <w:r w:rsidR="00862C2F" w:rsidRPr="00BA283F">
              <w:t xml:space="preserve">(Уполномоченного органа) </w:t>
            </w:r>
          </w:p>
          <w:p w:rsidR="00862C2F" w:rsidRPr="00BA283F" w:rsidRDefault="00862C2F" w:rsidP="00F15E0B">
            <w:pPr>
              <w:pStyle w:val="Table"/>
            </w:pPr>
            <w:r w:rsidRPr="00BA283F">
              <w:t xml:space="preserve"> </w:t>
            </w:r>
          </w:p>
          <w:p w:rsidR="00862C2F" w:rsidRPr="00BA283F" w:rsidRDefault="00862C2F" w:rsidP="00F15E0B">
            <w:pPr>
              <w:pStyle w:val="Table"/>
            </w:pPr>
            <w:r w:rsidRPr="00BA283F">
              <w:t>ОГРН,</w:t>
            </w:r>
            <w:r w:rsidRPr="00710FE7">
              <w:t xml:space="preserve"> ОКТМО</w:t>
            </w:r>
            <w:hyperlink r:id="rId42">
              <w:r w:rsidRPr="00BA283F">
                <w:rPr>
                  <w:rStyle w:val="af2"/>
                </w:rPr>
                <w:t xml:space="preserve"> </w:t>
              </w:r>
            </w:hyperlink>
          </w:p>
        </w:tc>
        <w:tc>
          <w:tcPr>
            <w:tcW w:w="2500" w:type="pct"/>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
            </w:pPr>
            <w:r w:rsidRPr="00BA283F">
              <w:t>Наименование Исполнителя</w:t>
            </w:r>
            <w:r w:rsidR="00BA283F">
              <w:t xml:space="preserve"> </w:t>
            </w:r>
          </w:p>
          <w:p w:rsidR="00862C2F" w:rsidRPr="00BA283F" w:rsidRDefault="00862C2F" w:rsidP="00F15E0B">
            <w:pPr>
              <w:pStyle w:val="Table"/>
            </w:pPr>
            <w:r w:rsidRPr="00BA283F">
              <w:t xml:space="preserve"> </w:t>
            </w:r>
          </w:p>
          <w:p w:rsidR="00862C2F" w:rsidRPr="00BA283F" w:rsidRDefault="00862C2F" w:rsidP="00F15E0B">
            <w:pPr>
              <w:pStyle w:val="Table"/>
            </w:pPr>
            <w:r w:rsidRPr="00BA283F">
              <w:t xml:space="preserve"> </w:t>
            </w:r>
          </w:p>
          <w:p w:rsidR="00862C2F" w:rsidRPr="00BA283F" w:rsidRDefault="00862C2F" w:rsidP="00F15E0B">
            <w:pPr>
              <w:pStyle w:val="Table"/>
            </w:pPr>
            <w:r w:rsidRPr="00BA283F">
              <w:t>ОГРН,</w:t>
            </w:r>
            <w:r w:rsidRPr="00F15E0B">
              <w:t xml:space="preserve"> ОКТМО</w:t>
            </w:r>
            <w:hyperlink r:id="rId43">
              <w:r w:rsidRPr="00BA283F">
                <w:rPr>
                  <w:rStyle w:val="af2"/>
                </w:rPr>
                <w:t xml:space="preserve"> </w:t>
              </w:r>
            </w:hyperlink>
          </w:p>
        </w:tc>
      </w:tr>
      <w:tr w:rsidR="00862C2F" w:rsidRPr="00BA283F" w:rsidTr="00AB3B2A">
        <w:trPr>
          <w:trHeight w:val="490"/>
        </w:trPr>
        <w:tc>
          <w:tcPr>
            <w:tcW w:w="2500" w:type="pct"/>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
            </w:pPr>
            <w:r w:rsidRPr="00BA283F">
              <w:t xml:space="preserve">Место нахождения: </w:t>
            </w:r>
          </w:p>
        </w:tc>
        <w:tc>
          <w:tcPr>
            <w:tcW w:w="2500" w:type="pct"/>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
            </w:pPr>
            <w:r w:rsidRPr="00BA283F">
              <w:t xml:space="preserve">Место нахождения: </w:t>
            </w:r>
          </w:p>
        </w:tc>
      </w:tr>
      <w:tr w:rsidR="00862C2F" w:rsidRPr="00BA283F" w:rsidTr="00AB3B2A">
        <w:trPr>
          <w:trHeight w:val="490"/>
        </w:trPr>
        <w:tc>
          <w:tcPr>
            <w:tcW w:w="2500" w:type="pct"/>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
            </w:pPr>
            <w:r w:rsidRPr="00BA283F">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
            </w:pPr>
            <w:r w:rsidRPr="00BA283F">
              <w:t xml:space="preserve"> </w:t>
            </w:r>
          </w:p>
        </w:tc>
      </w:tr>
      <w:tr w:rsidR="00862C2F" w:rsidRPr="00BA283F" w:rsidTr="00AB3B2A">
        <w:trPr>
          <w:trHeight w:val="490"/>
        </w:trPr>
        <w:tc>
          <w:tcPr>
            <w:tcW w:w="2500" w:type="pct"/>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
            </w:pPr>
            <w:r w:rsidRPr="00BA283F">
              <w:t xml:space="preserve">ИНН/КПП </w:t>
            </w:r>
          </w:p>
        </w:tc>
        <w:tc>
          <w:tcPr>
            <w:tcW w:w="2500" w:type="pct"/>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
            </w:pPr>
            <w:r w:rsidRPr="00BA283F">
              <w:t xml:space="preserve">ИНН/КПП </w:t>
            </w:r>
          </w:p>
        </w:tc>
      </w:tr>
      <w:tr w:rsidR="00862C2F" w:rsidRPr="00BA283F" w:rsidTr="00AB3B2A">
        <w:trPr>
          <w:trHeight w:val="768"/>
        </w:trPr>
        <w:tc>
          <w:tcPr>
            <w:tcW w:w="2500" w:type="pct"/>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
            </w:pPr>
            <w:r w:rsidRPr="00BA283F">
              <w:t xml:space="preserve">Платежные реквизиты: </w:t>
            </w:r>
          </w:p>
          <w:p w:rsidR="00862C2F" w:rsidRPr="00BA283F" w:rsidRDefault="00862C2F" w:rsidP="00F15E0B">
            <w:pPr>
              <w:pStyle w:val="Table"/>
            </w:pPr>
            <w:r w:rsidRPr="00BA283F">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
            </w:pPr>
            <w:r w:rsidRPr="00BA283F">
              <w:t xml:space="preserve">Платежные реквизиты:» </w:t>
            </w:r>
          </w:p>
          <w:p w:rsidR="00862C2F" w:rsidRPr="00BA283F" w:rsidRDefault="00862C2F" w:rsidP="00F15E0B">
            <w:pPr>
              <w:pStyle w:val="Table"/>
            </w:pPr>
            <w:r w:rsidRPr="00BA283F">
              <w:t xml:space="preserve"> </w:t>
            </w:r>
          </w:p>
        </w:tc>
      </w:tr>
    </w:tbl>
    <w:p w:rsidR="00862C2F" w:rsidRPr="00BA283F" w:rsidRDefault="00862C2F" w:rsidP="00BA283F">
      <w:r w:rsidRPr="00BA283F">
        <w:t xml:space="preserve"> </w:t>
      </w:r>
    </w:p>
    <w:p w:rsidR="00862C2F" w:rsidRPr="00BA283F" w:rsidRDefault="00F15E0B" w:rsidP="00BA283F">
      <w:r>
        <w:t>1.9.</w:t>
      </w:r>
      <w:r w:rsidR="00862C2F" w:rsidRPr="00BA283F">
        <w:t xml:space="preserve">приложение № ___ к Соглашению изложить в редакции согласно приложению № ___ к настоящему Дополнительному соглашению, которое является его неотъемлемой частью; </w:t>
      </w:r>
    </w:p>
    <w:p w:rsidR="00862C2F" w:rsidRPr="00BA283F" w:rsidRDefault="00F15E0B" w:rsidP="00BA283F">
      <w:r>
        <w:t>1.10.</w:t>
      </w:r>
      <w:r w:rsidR="00862C2F" w:rsidRPr="00BA283F">
        <w:t xml:space="preserve">дополнить приложением № ___ согласно приложению № ___ к настоящему Дополнительному соглашению, которое является его неотъемлемой частью; </w:t>
      </w:r>
    </w:p>
    <w:p w:rsidR="00862C2F" w:rsidRPr="00BA283F" w:rsidRDefault="00F15E0B" w:rsidP="00BA283F">
      <w:r>
        <w:t>1.11.</w:t>
      </w:r>
      <w:r w:rsidR="00862C2F" w:rsidRPr="00BA283F">
        <w:t xml:space="preserve">внести изменения в приложение № ___ согласно приложению № ___ к настоящему Дополнительному соглашению, которое является его неотъемлемой частью. </w:t>
      </w:r>
    </w:p>
    <w:p w:rsidR="00862C2F" w:rsidRPr="00BA283F" w:rsidRDefault="00F15E0B" w:rsidP="00BA283F">
      <w:r>
        <w:t>2.</w:t>
      </w:r>
      <w:r w:rsidR="00862C2F" w:rsidRPr="00BA283F">
        <w:t xml:space="preserve">Настоящее Дополнительное соглашение является неотъемлемой частью Соглашения. </w:t>
      </w:r>
    </w:p>
    <w:p w:rsidR="00862C2F" w:rsidRPr="00BA283F" w:rsidRDefault="00F15E0B" w:rsidP="00BA283F">
      <w:r>
        <w:t>3.</w:t>
      </w:r>
      <w:r w:rsidR="00862C2F" w:rsidRPr="00BA283F">
        <w:t xml:space="preserve">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 </w:t>
      </w:r>
    </w:p>
    <w:p w:rsidR="00862C2F" w:rsidRPr="00BA283F" w:rsidRDefault="00F15E0B" w:rsidP="00BA283F">
      <w:r>
        <w:t>4.</w:t>
      </w:r>
      <w:r w:rsidR="00862C2F" w:rsidRPr="00BA283F">
        <w:t xml:space="preserve">Условия Соглашения, не затронутые настоящим Дополнительным соглашением, остаются неизменными. </w:t>
      </w:r>
    </w:p>
    <w:p w:rsidR="00862C2F" w:rsidRPr="00BA283F" w:rsidRDefault="00F15E0B" w:rsidP="00BA283F">
      <w:r>
        <w:t>5.</w:t>
      </w:r>
      <w:r w:rsidR="00862C2F" w:rsidRPr="00BA283F">
        <w:t xml:space="preserve">Иные заключительные положения по настоящему Дополнительному Соглашению: </w:t>
      </w:r>
    </w:p>
    <w:p w:rsidR="00862C2F" w:rsidRPr="00BA283F" w:rsidRDefault="00F15E0B" w:rsidP="00BA283F">
      <w:r>
        <w:t>5.1.</w:t>
      </w:r>
      <w:r w:rsidR="00862C2F" w:rsidRPr="00BA283F">
        <w:t xml:space="preserve">настоящее Дополнительное соглашение заключено Сторонами в форме документа на бумажном носителе в 2 экземплярах, по одному экземпляру для каждой из Сторон; </w:t>
      </w:r>
    </w:p>
    <w:p w:rsidR="00862C2F" w:rsidRPr="00BA283F" w:rsidRDefault="00F15E0B" w:rsidP="00BA283F">
      <w:r>
        <w:t>5.2.</w:t>
      </w:r>
      <w:r w:rsidR="00862C2F" w:rsidRPr="00BA283F">
        <w:t>________________________________________</w:t>
      </w:r>
      <w:r>
        <w:t>___________________</w:t>
      </w:r>
      <w:r w:rsidR="00862C2F" w:rsidRPr="00BA283F">
        <w:t xml:space="preserve">. </w:t>
      </w:r>
    </w:p>
    <w:p w:rsidR="00862C2F" w:rsidRPr="00BA283F" w:rsidRDefault="00862C2F" w:rsidP="00BA283F">
      <w:r w:rsidRPr="00BA283F">
        <w:t xml:space="preserve"> </w:t>
      </w:r>
    </w:p>
    <w:p w:rsidR="00862C2F" w:rsidRPr="00BA283F" w:rsidRDefault="00F15E0B" w:rsidP="00BA283F">
      <w:r>
        <w:t>6.</w:t>
      </w:r>
      <w:r w:rsidR="00862C2F" w:rsidRPr="00BA283F">
        <w:t xml:space="preserve">Подписи Сторон: </w:t>
      </w:r>
    </w:p>
    <w:p w:rsidR="00862C2F" w:rsidRPr="00BA283F" w:rsidRDefault="00862C2F" w:rsidP="00BA283F">
      <w:r w:rsidRPr="00BA283F">
        <w:t xml:space="preserve"> </w:t>
      </w:r>
    </w:p>
    <w:tbl>
      <w:tblPr>
        <w:tblStyle w:val="TableGrid"/>
        <w:tblW w:w="5000" w:type="pct"/>
        <w:tblInd w:w="0" w:type="dxa"/>
        <w:tblCellMar>
          <w:left w:w="62" w:type="dxa"/>
        </w:tblCellMar>
        <w:tblLook w:val="04A0" w:firstRow="1" w:lastRow="0" w:firstColumn="1" w:lastColumn="0" w:noHBand="0" w:noVBand="1"/>
      </w:tblPr>
      <w:tblGrid>
        <w:gridCol w:w="2259"/>
        <w:gridCol w:w="2327"/>
        <w:gridCol w:w="2525"/>
        <w:gridCol w:w="2594"/>
      </w:tblGrid>
      <w:tr w:rsidR="00862C2F" w:rsidRPr="00BA283F" w:rsidTr="00F15E0B">
        <w:trPr>
          <w:trHeight w:val="1042"/>
        </w:trPr>
        <w:tc>
          <w:tcPr>
            <w:tcW w:w="5181" w:type="dxa"/>
            <w:gridSpan w:val="2"/>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0"/>
            </w:pPr>
            <w:r w:rsidRPr="00BA283F">
              <w:lastRenderedPageBreak/>
              <w:t xml:space="preserve">Полное и сокращенное (при наличии) наименование Уполномоченного органа </w:t>
            </w:r>
          </w:p>
          <w:p w:rsidR="00862C2F" w:rsidRPr="00BA283F" w:rsidRDefault="00862C2F" w:rsidP="00F15E0B">
            <w:pPr>
              <w:pStyle w:val="Table0"/>
            </w:pPr>
            <w:r w:rsidRPr="00BA283F">
              <w:t xml:space="preserve">__________________________________ </w:t>
            </w:r>
          </w:p>
        </w:tc>
        <w:tc>
          <w:tcPr>
            <w:tcW w:w="5089" w:type="dxa"/>
            <w:gridSpan w:val="2"/>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0"/>
            </w:pPr>
            <w:r w:rsidRPr="00BA283F">
              <w:t>Полное и сокращенное (при наличии) наименование Исполнителя</w:t>
            </w:r>
            <w:r w:rsidR="00BA283F">
              <w:t xml:space="preserve"> </w:t>
            </w:r>
          </w:p>
          <w:p w:rsidR="00862C2F" w:rsidRPr="00BA283F" w:rsidRDefault="00862C2F" w:rsidP="00F15E0B">
            <w:pPr>
              <w:pStyle w:val="Table0"/>
            </w:pPr>
            <w:r w:rsidRPr="00BA283F">
              <w:t xml:space="preserve">______________________________________ </w:t>
            </w:r>
          </w:p>
        </w:tc>
      </w:tr>
      <w:tr w:rsidR="00862C2F" w:rsidRPr="00BA283F" w:rsidTr="00F15E0B">
        <w:trPr>
          <w:trHeight w:val="857"/>
        </w:trPr>
        <w:tc>
          <w:tcPr>
            <w:tcW w:w="2557"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
            </w:pPr>
            <w:r w:rsidRPr="00BA283F">
              <w:t xml:space="preserve">________________/ (подпись) </w:t>
            </w:r>
          </w:p>
        </w:tc>
        <w:tc>
          <w:tcPr>
            <w:tcW w:w="2624"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
            </w:pPr>
            <w:r w:rsidRPr="00BA283F">
              <w:t xml:space="preserve">_________________ (ФИО) </w:t>
            </w:r>
          </w:p>
        </w:tc>
        <w:tc>
          <w:tcPr>
            <w:tcW w:w="2513"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
            </w:pPr>
            <w:r w:rsidRPr="00BA283F">
              <w:t xml:space="preserve">________________/ (подпись) </w:t>
            </w:r>
          </w:p>
        </w:tc>
        <w:tc>
          <w:tcPr>
            <w:tcW w:w="257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15E0B">
            <w:pPr>
              <w:pStyle w:val="Table"/>
            </w:pPr>
            <w:r w:rsidRPr="00BA283F">
              <w:t xml:space="preserve">_________________ (ФИО) </w:t>
            </w:r>
          </w:p>
        </w:tc>
      </w:tr>
    </w:tbl>
    <w:p w:rsidR="00862C2F" w:rsidRPr="00BA283F" w:rsidRDefault="00862C2F" w:rsidP="00BA283F">
      <w:r w:rsidRPr="00BA283F">
        <w:t xml:space="preserve"> </w:t>
      </w:r>
    </w:p>
    <w:p w:rsidR="00862C2F" w:rsidRPr="00BA283F" w:rsidRDefault="00862C2F" w:rsidP="00BA283F">
      <w:r w:rsidRPr="00BA283F">
        <w:t xml:space="preserve">______________ </w:t>
      </w:r>
    </w:p>
    <w:p w:rsidR="00862C2F" w:rsidRPr="00BA283F" w:rsidRDefault="00862C2F" w:rsidP="00BA283F">
      <w:r w:rsidRPr="00BA283F">
        <w:t xml:space="preserve">Указываются пункты и (или) разделы Соглашения, в которые вносятся изменения. </w:t>
      </w:r>
    </w:p>
    <w:p w:rsidR="00862C2F" w:rsidRPr="00BA283F" w:rsidRDefault="00862C2F" w:rsidP="00BA283F">
      <w:r w:rsidRPr="00BA283F">
        <w:t xml:space="preserve">Указываются изменения сумм, подлежащих перечислению: со знаком «плюс» при их увеличении и со знаком «минус» при их уменьшении. </w:t>
      </w:r>
    </w:p>
    <w:p w:rsidR="00862C2F" w:rsidRPr="00BA283F" w:rsidRDefault="00862C2F" w:rsidP="00BA283F">
      <w:r w:rsidRPr="00BA283F">
        <w:t xml:space="preserve">Указываются изменения, вносимые в пункты 2.6.1, 2.6.2, 3.1.1.2.1, 3.1.1.2.2, 4.1.1.1. </w:t>
      </w:r>
    </w:p>
    <w:p w:rsidR="00862C2F" w:rsidRPr="00BA283F" w:rsidRDefault="00862C2F" w:rsidP="00BA283F">
      <w:r w:rsidRPr="00BA283F">
        <w:t xml:space="preserve">4.1.1.2., 4.1.15.1, 4.1.15.2, 4.2.3.1, 4.2.3.2, 4.3.3.5.1, 4.3.3.5.2, 4.3.9.1, 4.3.9.2, 4.4.7.1, 4.4.7.2, 5.2.1, </w:t>
      </w:r>
    </w:p>
    <w:p w:rsidR="00F15E0B" w:rsidRDefault="00862C2F" w:rsidP="00BA283F">
      <w:r w:rsidRPr="00BA283F">
        <w:t>5.2.2, 6.1.1, 6.1.2, 7.5.6 Соглашения, а также иные положения (при наличии).</w:t>
      </w:r>
      <w:r w:rsidR="00BA283F">
        <w:t xml:space="preserve"> </w:t>
      </w:r>
      <w:r w:rsidRPr="00BA283F">
        <w:t xml:space="preserve">4 Указываются иные конкретные условия (при необходимости). </w:t>
      </w:r>
    </w:p>
    <w:p w:rsidR="00F15E0B" w:rsidRDefault="00F15E0B" w:rsidP="00BA283F"/>
    <w:p w:rsidR="00862C2F" w:rsidRPr="00F15E0B" w:rsidRDefault="00862C2F" w:rsidP="00F15E0B">
      <w:pPr>
        <w:jc w:val="right"/>
        <w:rPr>
          <w:rFonts w:cs="Arial"/>
          <w:b/>
          <w:bCs/>
          <w:kern w:val="28"/>
          <w:sz w:val="32"/>
          <w:szCs w:val="32"/>
        </w:rPr>
      </w:pPr>
      <w:r w:rsidRPr="00F15E0B">
        <w:rPr>
          <w:rFonts w:cs="Arial"/>
          <w:b/>
          <w:bCs/>
          <w:kern w:val="28"/>
          <w:sz w:val="32"/>
          <w:szCs w:val="32"/>
        </w:rPr>
        <w:t xml:space="preserve">Приложение № 8 </w:t>
      </w:r>
    </w:p>
    <w:p w:rsidR="00862C2F" w:rsidRPr="00F15E0B" w:rsidRDefault="00862C2F" w:rsidP="00F15E0B">
      <w:pPr>
        <w:jc w:val="right"/>
        <w:rPr>
          <w:rFonts w:cs="Arial"/>
          <w:b/>
          <w:bCs/>
          <w:kern w:val="28"/>
          <w:sz w:val="32"/>
          <w:szCs w:val="32"/>
        </w:rPr>
      </w:pPr>
      <w:r w:rsidRPr="00F15E0B">
        <w:rPr>
          <w:rFonts w:cs="Arial"/>
          <w:b/>
          <w:bCs/>
          <w:kern w:val="28"/>
          <w:sz w:val="32"/>
          <w:szCs w:val="32"/>
        </w:rPr>
        <w:t>к Типовой форме соглашения, заключаемого</w:t>
      </w:r>
      <w:r w:rsidR="00BA283F" w:rsidRPr="00F15E0B">
        <w:rPr>
          <w:rFonts w:cs="Arial"/>
          <w:b/>
          <w:bCs/>
          <w:kern w:val="28"/>
          <w:sz w:val="32"/>
          <w:szCs w:val="32"/>
        </w:rPr>
        <w:t xml:space="preserve"> </w:t>
      </w:r>
      <w:r w:rsidRPr="00F15E0B">
        <w:rPr>
          <w:rFonts w:cs="Arial"/>
          <w:b/>
          <w:bCs/>
          <w:kern w:val="28"/>
          <w:sz w:val="32"/>
          <w:szCs w:val="32"/>
        </w:rPr>
        <w:t>по результатам отбора исполнителей муниципальных</w:t>
      </w:r>
      <w:r w:rsidR="00BA283F" w:rsidRPr="00F15E0B">
        <w:rPr>
          <w:rFonts w:cs="Arial"/>
          <w:b/>
          <w:bCs/>
          <w:kern w:val="28"/>
          <w:sz w:val="32"/>
          <w:szCs w:val="32"/>
        </w:rPr>
        <w:t xml:space="preserve"> </w:t>
      </w:r>
      <w:r w:rsidRPr="00F15E0B">
        <w:rPr>
          <w:rFonts w:cs="Arial"/>
          <w:b/>
          <w:bCs/>
          <w:kern w:val="28"/>
          <w:sz w:val="32"/>
          <w:szCs w:val="32"/>
        </w:rPr>
        <w:t>услуг в социальной сфере</w:t>
      </w:r>
    </w:p>
    <w:p w:rsidR="00862C2F" w:rsidRPr="00F15E0B" w:rsidRDefault="00862C2F" w:rsidP="00F15E0B">
      <w:pPr>
        <w:jc w:val="right"/>
        <w:rPr>
          <w:rFonts w:cs="Arial"/>
          <w:b/>
          <w:bCs/>
          <w:kern w:val="28"/>
          <w:sz w:val="32"/>
          <w:szCs w:val="32"/>
        </w:rPr>
      </w:pPr>
      <w:r w:rsidRPr="00F15E0B">
        <w:rPr>
          <w:rFonts w:cs="Arial"/>
          <w:b/>
          <w:bCs/>
          <w:kern w:val="28"/>
          <w:sz w:val="32"/>
          <w:szCs w:val="32"/>
        </w:rPr>
        <w:t xml:space="preserve"> </w:t>
      </w:r>
    </w:p>
    <w:p w:rsidR="00862C2F" w:rsidRPr="00F15E0B" w:rsidRDefault="00862C2F" w:rsidP="00F15E0B">
      <w:pPr>
        <w:jc w:val="center"/>
        <w:rPr>
          <w:rFonts w:cs="Arial"/>
          <w:b/>
          <w:bCs/>
          <w:kern w:val="32"/>
          <w:sz w:val="32"/>
          <w:szCs w:val="32"/>
        </w:rPr>
      </w:pPr>
      <w:r w:rsidRPr="00F15E0B">
        <w:rPr>
          <w:rFonts w:cs="Arial"/>
          <w:b/>
          <w:bCs/>
          <w:kern w:val="32"/>
          <w:sz w:val="32"/>
          <w:szCs w:val="32"/>
        </w:rPr>
        <w:t xml:space="preserve">Дополнительное соглашение </w:t>
      </w:r>
    </w:p>
    <w:p w:rsidR="00862C2F" w:rsidRPr="00F15E0B" w:rsidRDefault="00862C2F" w:rsidP="00F15E0B">
      <w:pPr>
        <w:jc w:val="center"/>
        <w:rPr>
          <w:rFonts w:cs="Arial"/>
          <w:b/>
          <w:bCs/>
          <w:kern w:val="32"/>
          <w:sz w:val="32"/>
          <w:szCs w:val="32"/>
        </w:rPr>
      </w:pPr>
      <w:r w:rsidRPr="00F15E0B">
        <w:rPr>
          <w:rFonts w:cs="Arial"/>
          <w:b/>
          <w:bCs/>
          <w:kern w:val="32"/>
          <w:sz w:val="32"/>
          <w:szCs w:val="32"/>
        </w:rPr>
        <w:t>о расторжении соглашения заключаемого по результатам отбора исполнителя муниципальных услуг в социальной сфере</w:t>
      </w:r>
      <w:r w:rsidR="00BA283F" w:rsidRPr="00F15E0B">
        <w:rPr>
          <w:rFonts w:cs="Arial"/>
          <w:b/>
          <w:bCs/>
          <w:kern w:val="32"/>
          <w:sz w:val="32"/>
          <w:szCs w:val="32"/>
        </w:rPr>
        <w:t xml:space="preserve"> </w:t>
      </w:r>
      <w:r w:rsidRPr="00F15E0B">
        <w:rPr>
          <w:rFonts w:cs="Arial"/>
          <w:b/>
          <w:bCs/>
          <w:kern w:val="32"/>
          <w:sz w:val="32"/>
          <w:szCs w:val="32"/>
        </w:rPr>
        <w:t xml:space="preserve">от «____» ____________ № ______ </w:t>
      </w:r>
    </w:p>
    <w:p w:rsidR="00862C2F" w:rsidRPr="00F15E0B" w:rsidRDefault="00862C2F" w:rsidP="00F15E0B">
      <w:pPr>
        <w:jc w:val="center"/>
        <w:rPr>
          <w:rFonts w:cs="Arial"/>
          <w:b/>
          <w:bCs/>
          <w:kern w:val="32"/>
          <w:sz w:val="32"/>
          <w:szCs w:val="32"/>
        </w:rPr>
      </w:pPr>
      <w:r w:rsidRPr="00F15E0B">
        <w:rPr>
          <w:rFonts w:cs="Arial"/>
          <w:b/>
          <w:bCs/>
          <w:kern w:val="32"/>
          <w:sz w:val="32"/>
          <w:szCs w:val="32"/>
        </w:rPr>
        <w:t xml:space="preserve">г. _________________________________ </w:t>
      </w:r>
    </w:p>
    <w:p w:rsidR="00862C2F" w:rsidRPr="00F15E0B" w:rsidRDefault="00862C2F" w:rsidP="00F15E0B">
      <w:pPr>
        <w:jc w:val="center"/>
        <w:rPr>
          <w:rFonts w:cs="Arial"/>
          <w:b/>
          <w:bCs/>
          <w:kern w:val="32"/>
          <w:sz w:val="32"/>
          <w:szCs w:val="32"/>
        </w:rPr>
      </w:pPr>
      <w:r w:rsidRPr="00F15E0B">
        <w:rPr>
          <w:rFonts w:cs="Arial"/>
          <w:b/>
          <w:bCs/>
          <w:kern w:val="32"/>
          <w:sz w:val="32"/>
          <w:szCs w:val="32"/>
        </w:rPr>
        <w:t xml:space="preserve">(место заключения соглашения) </w:t>
      </w:r>
    </w:p>
    <w:p w:rsidR="00862C2F" w:rsidRPr="00F15E0B" w:rsidRDefault="00862C2F" w:rsidP="00F15E0B">
      <w:pPr>
        <w:jc w:val="center"/>
        <w:rPr>
          <w:rFonts w:cs="Arial"/>
          <w:b/>
          <w:bCs/>
          <w:kern w:val="32"/>
          <w:sz w:val="32"/>
          <w:szCs w:val="32"/>
        </w:rPr>
      </w:pPr>
      <w:r w:rsidRPr="00F15E0B">
        <w:rPr>
          <w:rFonts w:eastAsia="Courier New" w:cs="Arial"/>
          <w:b/>
          <w:bCs/>
          <w:kern w:val="32"/>
          <w:sz w:val="32"/>
          <w:szCs w:val="32"/>
        </w:rPr>
        <w:t xml:space="preserve"> </w:t>
      </w:r>
    </w:p>
    <w:p w:rsidR="00862C2F" w:rsidRPr="00F15E0B" w:rsidRDefault="00862C2F" w:rsidP="00F15E0B">
      <w:pPr>
        <w:jc w:val="center"/>
        <w:rPr>
          <w:rFonts w:cs="Arial"/>
          <w:b/>
          <w:bCs/>
          <w:kern w:val="32"/>
          <w:sz w:val="32"/>
          <w:szCs w:val="32"/>
        </w:rPr>
      </w:pPr>
      <w:r w:rsidRPr="00F15E0B">
        <w:rPr>
          <w:rFonts w:cs="Arial"/>
          <w:b/>
          <w:bCs/>
          <w:kern w:val="32"/>
          <w:sz w:val="32"/>
          <w:szCs w:val="32"/>
        </w:rPr>
        <w:t>«__» _______________________ 20__ г.</w:t>
      </w:r>
      <w:r w:rsidR="00BA283F" w:rsidRPr="00F15E0B">
        <w:rPr>
          <w:rFonts w:cs="Arial"/>
          <w:b/>
          <w:bCs/>
          <w:kern w:val="32"/>
          <w:sz w:val="32"/>
          <w:szCs w:val="32"/>
        </w:rPr>
        <w:t xml:space="preserve"> </w:t>
      </w:r>
      <w:r w:rsidRPr="00F15E0B">
        <w:rPr>
          <w:rFonts w:cs="Arial"/>
          <w:b/>
          <w:bCs/>
          <w:kern w:val="32"/>
          <w:sz w:val="32"/>
          <w:szCs w:val="32"/>
        </w:rPr>
        <w:t xml:space="preserve">№ ____________________ </w:t>
      </w:r>
    </w:p>
    <w:p w:rsidR="00862C2F" w:rsidRPr="00F15E0B" w:rsidRDefault="00BA283F" w:rsidP="00F15E0B">
      <w:pPr>
        <w:jc w:val="center"/>
        <w:rPr>
          <w:rFonts w:cs="Arial"/>
          <w:b/>
          <w:bCs/>
          <w:kern w:val="32"/>
          <w:sz w:val="32"/>
          <w:szCs w:val="32"/>
        </w:rPr>
      </w:pPr>
      <w:r w:rsidRPr="00F15E0B">
        <w:rPr>
          <w:rFonts w:cs="Arial"/>
          <w:b/>
          <w:bCs/>
          <w:kern w:val="32"/>
          <w:sz w:val="32"/>
          <w:szCs w:val="32"/>
        </w:rPr>
        <w:t xml:space="preserve"> </w:t>
      </w:r>
      <w:r w:rsidR="00862C2F" w:rsidRPr="00F15E0B">
        <w:rPr>
          <w:rFonts w:cs="Arial"/>
          <w:b/>
          <w:bCs/>
          <w:kern w:val="32"/>
          <w:sz w:val="32"/>
          <w:szCs w:val="32"/>
        </w:rPr>
        <w:t>(дата заключения соглашения)</w:t>
      </w:r>
      <w:r w:rsidRPr="00F15E0B">
        <w:rPr>
          <w:rFonts w:cs="Arial"/>
          <w:b/>
          <w:bCs/>
          <w:kern w:val="32"/>
          <w:sz w:val="32"/>
          <w:szCs w:val="32"/>
        </w:rPr>
        <w:t xml:space="preserve"> </w:t>
      </w:r>
      <w:r w:rsidR="00862C2F" w:rsidRPr="00F15E0B">
        <w:rPr>
          <w:rFonts w:cs="Arial"/>
          <w:b/>
          <w:bCs/>
          <w:kern w:val="32"/>
          <w:sz w:val="32"/>
          <w:szCs w:val="32"/>
        </w:rPr>
        <w:t xml:space="preserve">(номер соглашения) </w:t>
      </w:r>
    </w:p>
    <w:p w:rsidR="00862C2F" w:rsidRPr="00F15E0B" w:rsidRDefault="00862C2F" w:rsidP="00F15E0B">
      <w:pPr>
        <w:jc w:val="right"/>
        <w:rPr>
          <w:rFonts w:cs="Arial"/>
          <w:b/>
          <w:bCs/>
          <w:kern w:val="28"/>
          <w:sz w:val="32"/>
          <w:szCs w:val="32"/>
        </w:rPr>
      </w:pPr>
      <w:r w:rsidRPr="00F15E0B">
        <w:rPr>
          <w:rFonts w:eastAsia="Courier New" w:cs="Arial"/>
          <w:b/>
          <w:bCs/>
          <w:kern w:val="28"/>
          <w:sz w:val="32"/>
          <w:szCs w:val="32"/>
        </w:rPr>
        <w:t xml:space="preserve"> </w:t>
      </w:r>
    </w:p>
    <w:p w:rsidR="00862C2F" w:rsidRPr="00BA283F" w:rsidRDefault="00BA283F" w:rsidP="00BA283F">
      <w:r>
        <w:rPr>
          <w:rFonts w:eastAsia="Courier New"/>
        </w:rPr>
        <w:t xml:space="preserve"> </w:t>
      </w:r>
      <w:r w:rsidR="00862C2F" w:rsidRPr="00BA283F">
        <w:rPr>
          <w:rFonts w:eastAsia="Courier New"/>
        </w:rPr>
        <w:t>________________________________________</w:t>
      </w:r>
      <w:r w:rsidR="00F15E0B">
        <w:rPr>
          <w:rFonts w:eastAsia="Courier New"/>
        </w:rPr>
        <w:t>_______________________________</w:t>
      </w:r>
      <w:r w:rsidR="00862C2F" w:rsidRPr="00BA283F">
        <w:rPr>
          <w:rFonts w:eastAsia="Courier New"/>
        </w:rPr>
        <w:t xml:space="preserve">, </w:t>
      </w:r>
    </w:p>
    <w:p w:rsidR="00862C2F" w:rsidRPr="00BA283F" w:rsidRDefault="00862C2F" w:rsidP="00BA283F">
      <w:r w:rsidRPr="00BA283F">
        <w:t xml:space="preserve">(наименование органа местного самоуправления города, утверждающего муниципальный социальный заказ на оказание муниципальных услуг в социальной сфере) </w:t>
      </w:r>
    </w:p>
    <w:p w:rsidR="00862C2F" w:rsidRPr="00BA283F" w:rsidRDefault="00862C2F" w:rsidP="00BA283F">
      <w:r w:rsidRPr="00BA283F">
        <w:t>которому(ой) как получателю средств местного</w:t>
      </w:r>
      <w:r w:rsidR="00BA283F">
        <w:t xml:space="preserve"> </w:t>
      </w:r>
      <w:r w:rsidRPr="00BA283F">
        <w:t xml:space="preserve">бюджета доведены лимиты бюджетных обязательств на предоставление субсидий юридическим лицам (за исключением муниципальных учреждений), индивидуальным предпринимателям, а </w:t>
      </w:r>
      <w:r w:rsidRPr="00BA283F">
        <w:lastRenderedPageBreak/>
        <w:t>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именуемый(ая) в дальнейшем «Уполномоченный орган», в лице</w:t>
      </w:r>
      <w:r w:rsidRPr="00BA283F">
        <w:rPr>
          <w:rFonts w:eastAsia="Courier New"/>
        </w:rPr>
        <w:t xml:space="preserve"> </w:t>
      </w:r>
    </w:p>
    <w:p w:rsidR="00862C2F" w:rsidRPr="00BA283F" w:rsidRDefault="00862C2F" w:rsidP="00BA283F">
      <w:r w:rsidRPr="00BA283F">
        <w:rPr>
          <w:rFonts w:eastAsia="Courier New"/>
        </w:rPr>
        <w:t xml:space="preserve">__________________________________________________________________________________ </w:t>
      </w:r>
    </w:p>
    <w:p w:rsidR="00862C2F" w:rsidRPr="00BA283F" w:rsidRDefault="00BA283F" w:rsidP="00BA283F">
      <w:r>
        <w:t xml:space="preserve"> </w:t>
      </w:r>
      <w:r w:rsidR="00862C2F" w:rsidRPr="00BA283F">
        <w:t xml:space="preserve">(наименование должности руководителя Уполномоченного органа или Уполномоченного им лица) </w:t>
      </w:r>
    </w:p>
    <w:p w:rsidR="00862C2F" w:rsidRPr="00BA283F" w:rsidRDefault="00862C2F" w:rsidP="00BA283F">
      <w:r w:rsidRPr="00BA283F">
        <w:t xml:space="preserve">____________________________________________________, действующего(ей) </w:t>
      </w:r>
    </w:p>
    <w:p w:rsidR="00862C2F" w:rsidRPr="00BA283F" w:rsidRDefault="00862C2F" w:rsidP="00BA283F">
      <w:r w:rsidRPr="00BA283F">
        <w:t xml:space="preserve"> (фамилия, имя, отчество (при наличии) руководителя Уполномоченного органа или уполномоченного им лица) </w:t>
      </w:r>
    </w:p>
    <w:p w:rsidR="00862C2F" w:rsidRPr="00BA283F" w:rsidRDefault="00862C2F" w:rsidP="00BA283F">
      <w:r w:rsidRPr="00BA283F">
        <w:t>на основании</w:t>
      </w:r>
      <w:r w:rsidRPr="00BA283F">
        <w:rPr>
          <w:rFonts w:eastAsia="Courier New"/>
        </w:rPr>
        <w:t xml:space="preserve"> ___________________________________________________________________, </w:t>
      </w:r>
    </w:p>
    <w:p w:rsidR="00862C2F" w:rsidRPr="00BA283F" w:rsidRDefault="00BA283F" w:rsidP="00BA283F">
      <w:r>
        <w:t xml:space="preserve"> </w:t>
      </w:r>
      <w:r w:rsidR="00862C2F" w:rsidRPr="00BA283F">
        <w:t xml:space="preserve">(наименование, дата, номер правового акта или доверенности) </w:t>
      </w:r>
    </w:p>
    <w:p w:rsidR="00862C2F" w:rsidRPr="00BA283F" w:rsidRDefault="00862C2F" w:rsidP="00BA283F">
      <w:r w:rsidRPr="00BA283F">
        <w:t>с одной стороны, и</w:t>
      </w:r>
      <w:r w:rsidRPr="00BA283F">
        <w:rPr>
          <w:rFonts w:eastAsia="Courier New"/>
        </w:rPr>
        <w:t xml:space="preserve"> __________________________________________________________________________________, </w:t>
      </w:r>
    </w:p>
    <w:p w:rsidR="00862C2F" w:rsidRPr="00BA283F" w:rsidRDefault="00862C2F" w:rsidP="00BA283F">
      <w:r w:rsidRPr="00BA283F">
        <w:rPr>
          <w:rFonts w:eastAsia="Courier New"/>
        </w:rPr>
        <w:t xml:space="preserve"> </w:t>
      </w:r>
      <w:r w:rsidRPr="00BA283F">
        <w:t>(наименование юридического лица (за исключением муниципальных учреждений), фамилия, имя отчество (при</w:t>
      </w:r>
      <w:r w:rsidR="00BA283F">
        <w:t xml:space="preserve"> </w:t>
      </w:r>
      <w:r w:rsidRPr="00BA283F">
        <w:t>наличии) индивидуального</w:t>
      </w:r>
      <w:r w:rsidR="00BA283F">
        <w:t xml:space="preserve"> </w:t>
      </w:r>
      <w:r w:rsidRPr="00BA283F">
        <w:t xml:space="preserve">предпринимателя или физического лица) </w:t>
      </w:r>
    </w:p>
    <w:p w:rsidR="00862C2F" w:rsidRPr="00BA283F" w:rsidRDefault="00862C2F" w:rsidP="00BA283F">
      <w:r w:rsidRPr="00BA283F">
        <w:t xml:space="preserve">именуемое в дальнейшем «Исполнитель услуг», в лице </w:t>
      </w:r>
      <w:r w:rsidRPr="00BA283F">
        <w:rPr>
          <w:rFonts w:eastAsia="Courier New"/>
        </w:rPr>
        <w:t xml:space="preserve">__________________________________________________________________________________, </w:t>
      </w:r>
    </w:p>
    <w:p w:rsidR="00862C2F" w:rsidRPr="00BA283F" w:rsidRDefault="00862C2F" w:rsidP="00BA283F">
      <w:r w:rsidRPr="00BA283F">
        <w:t xml:space="preserve">(наименование должности, а также фамилия, имя, отчество (при наличии) лица, представляющего Исполнителя услуг, или уполномоченного им лица) </w:t>
      </w:r>
    </w:p>
    <w:p w:rsidR="00862C2F" w:rsidRPr="00BA283F" w:rsidRDefault="00862C2F" w:rsidP="00BA283F">
      <w:r w:rsidRPr="00BA283F">
        <w:t>действующего(ей) на основании</w:t>
      </w:r>
      <w:r w:rsidRPr="00BA283F">
        <w:rPr>
          <w:rFonts w:eastAsia="Courier New"/>
        </w:rPr>
        <w:t xml:space="preserve"> __________________________________________________________________________________, </w:t>
      </w:r>
    </w:p>
    <w:p w:rsidR="00862C2F" w:rsidRPr="00BA283F" w:rsidRDefault="00862C2F" w:rsidP="00BA283F">
      <w:r w:rsidRPr="00BA283F">
        <w:t xml:space="preserve">(реквизиты учредительного документа юридического лица, свидетельства о государственной регистрации индивидуального предпринимателя или иной документ, </w:t>
      </w:r>
    </w:p>
    <w:p w:rsidR="00862C2F" w:rsidRPr="00BA283F" w:rsidRDefault="00862C2F" w:rsidP="00BA283F">
      <w:r w:rsidRPr="00BA283F">
        <w:t xml:space="preserve">удостоверяющий полномочия) </w:t>
      </w:r>
    </w:p>
    <w:p w:rsidR="00862C2F" w:rsidRPr="00BA283F" w:rsidRDefault="00862C2F" w:rsidP="00BA283F">
      <w:r w:rsidRPr="00BA283F">
        <w:t xml:space="preserve">с другой стороны, далее именуемые «Стороны», в соответствии с </w:t>
      </w:r>
    </w:p>
    <w:p w:rsidR="00862C2F" w:rsidRPr="00BA283F" w:rsidRDefault="00862C2F" w:rsidP="00BA283F">
      <w:r w:rsidRPr="00BA283F">
        <w:rPr>
          <w:rFonts w:eastAsia="Courier New"/>
        </w:rPr>
        <w:t>__________________________________________________________________________________</w:t>
      </w:r>
    </w:p>
    <w:p w:rsidR="00862C2F" w:rsidRPr="00BA283F" w:rsidRDefault="00BA283F" w:rsidP="00BA283F">
      <w:r>
        <w:t xml:space="preserve"> </w:t>
      </w:r>
      <w:r w:rsidR="00862C2F" w:rsidRPr="00BA283F">
        <w:t xml:space="preserve">(документ, предусматривающий основание для расторжения Соглашения (при наличии) </w:t>
      </w:r>
    </w:p>
    <w:p w:rsidR="00862C2F" w:rsidRPr="00BA283F" w:rsidRDefault="00862C2F" w:rsidP="00BA283F">
      <w:r w:rsidRPr="00BA283F">
        <w:t xml:space="preserve">заключили настоящее дополнительное соглашение о расторжении соглашения заключаемого по результатам отбора исполнителя муниципальных услуг в социальной сфере в целях исполнения муниципального социального заказа на оказание муниципальных услуг в социальной сфере, утвержденного органами местного самоуправления города (далее - Соглашение). </w:t>
      </w:r>
    </w:p>
    <w:p w:rsidR="00862C2F" w:rsidRPr="00BA283F" w:rsidRDefault="00AB7ACE" w:rsidP="00BA283F">
      <w:r>
        <w:t>1.</w:t>
      </w:r>
      <w:r w:rsidR="00862C2F" w:rsidRPr="00BA283F">
        <w:t xml:space="preserve">Соглашение расторгается с даты вступления в силу настоящего дополнительного соглашения о расторжении Соглашения. </w:t>
      </w:r>
    </w:p>
    <w:p w:rsidR="00862C2F" w:rsidRPr="00BA283F" w:rsidRDefault="00AB7ACE" w:rsidP="00BA283F">
      <w:r>
        <w:t>2.</w:t>
      </w:r>
      <w:r w:rsidR="00862C2F" w:rsidRPr="00BA283F">
        <w:t xml:space="preserve">Состояние расчетов на дату расторжения Соглашения: </w:t>
      </w:r>
    </w:p>
    <w:p w:rsidR="00862C2F" w:rsidRPr="00BA283F" w:rsidRDefault="00AB7ACE" w:rsidP="00BA283F">
      <w:r>
        <w:t>2.1.</w:t>
      </w:r>
      <w:r w:rsidR="00862C2F" w:rsidRPr="00BA283F">
        <w:t>бюджетное обязательство Уполномоченного органа исполнено</w:t>
      </w:r>
      <w:r w:rsidR="00BA283F">
        <w:t xml:space="preserve"> </w:t>
      </w:r>
      <w:r w:rsidR="00862C2F" w:rsidRPr="00BA283F">
        <w:t>в размере</w:t>
      </w:r>
      <w:r w:rsidR="00862C2F" w:rsidRPr="00BA283F">
        <w:rPr>
          <w:rFonts w:eastAsia="Courier New"/>
        </w:rPr>
        <w:t xml:space="preserve"> _____________ </w:t>
      </w:r>
      <w:r w:rsidR="00862C2F" w:rsidRPr="00BA283F">
        <w:t>(______________________) рублей по КБК ____________</w:t>
      </w:r>
      <w:r w:rsidR="00862C2F" w:rsidRPr="00BA283F">
        <w:rPr>
          <w:rFonts w:eastAsia="Courier New"/>
        </w:rPr>
        <w:t xml:space="preserve">; </w:t>
      </w:r>
    </w:p>
    <w:p w:rsidR="00862C2F" w:rsidRPr="00BA283F" w:rsidRDefault="00BA283F" w:rsidP="00BA283F">
      <w:r>
        <w:t xml:space="preserve"> </w:t>
      </w:r>
      <w:r w:rsidR="00862C2F" w:rsidRPr="00BA283F">
        <w:t>(сумма прописью)</w:t>
      </w:r>
      <w:r>
        <w:t xml:space="preserve"> </w:t>
      </w:r>
      <w:r w:rsidR="00862C2F" w:rsidRPr="00BA283F">
        <w:t xml:space="preserve">(код КБК) </w:t>
      </w:r>
    </w:p>
    <w:p w:rsidR="00862C2F" w:rsidRPr="00BA283F" w:rsidRDefault="00AB7ACE" w:rsidP="00BA283F">
      <w:r>
        <w:lastRenderedPageBreak/>
        <w:t>2.2.</w:t>
      </w:r>
      <w:r w:rsidR="00862C2F" w:rsidRPr="00BA283F">
        <w:t>обязательство Исполнителя услуг исполнено в размере</w:t>
      </w:r>
      <w:r w:rsidR="00862C2F" w:rsidRPr="00BA283F">
        <w:rPr>
          <w:rFonts w:eastAsia="Courier New"/>
        </w:rPr>
        <w:t xml:space="preserve"> </w:t>
      </w:r>
    </w:p>
    <w:p w:rsidR="00862C2F" w:rsidRPr="00BA283F" w:rsidRDefault="00862C2F" w:rsidP="00BA283F">
      <w:r w:rsidRPr="00BA283F">
        <w:rPr>
          <w:rFonts w:eastAsia="Courier New"/>
        </w:rPr>
        <w:t xml:space="preserve">_________________ (___________________________________) </w:t>
      </w:r>
      <w:r w:rsidRPr="00BA283F">
        <w:t>рублей, соответствующем</w:t>
      </w:r>
      <w:r w:rsidR="00BA283F">
        <w:t xml:space="preserve"> </w:t>
      </w:r>
    </w:p>
    <w:p w:rsidR="00862C2F" w:rsidRPr="00BA283F" w:rsidRDefault="00BA283F" w:rsidP="00BA283F">
      <w:r>
        <w:t xml:space="preserve"> </w:t>
      </w:r>
      <w:r w:rsidR="00862C2F" w:rsidRPr="00BA283F">
        <w:t xml:space="preserve">(сумма прописью) </w:t>
      </w:r>
    </w:p>
    <w:p w:rsidR="00862C2F" w:rsidRPr="00BA283F" w:rsidRDefault="00862C2F" w:rsidP="00BA283F">
      <w:r w:rsidRPr="00BA283F">
        <w:t>достигнутым показателям</w:t>
      </w:r>
      <w:r w:rsidRPr="00BA283F">
        <w:rPr>
          <w:rFonts w:eastAsia="Courier New"/>
        </w:rPr>
        <w:t xml:space="preserve"> </w:t>
      </w:r>
      <w:r w:rsidRPr="00BA283F">
        <w:t>объема оказания муниципальных услуг в социальной сфере, установленным в отчете об исполнении Соглашения</w:t>
      </w:r>
      <w:r w:rsidR="00BA283F">
        <w:t xml:space="preserve"> </w:t>
      </w:r>
    </w:p>
    <w:p w:rsidR="00862C2F" w:rsidRPr="00BA283F" w:rsidRDefault="00AB7ACE" w:rsidP="00BA283F">
      <w:r>
        <w:t>2.3.</w:t>
      </w:r>
      <w:r w:rsidR="00862C2F" w:rsidRPr="00BA283F">
        <w:t>Уполномоченный орган в течение «__» дней со дня расторжения Соглашения обязуется перечислить Исполнителю услуг сумму Субсидии</w:t>
      </w:r>
      <w:r w:rsidR="00BA283F">
        <w:t xml:space="preserve"> </w:t>
      </w:r>
      <w:r w:rsidR="00862C2F" w:rsidRPr="00BA283F">
        <w:t>в размере: ________________ (____________________________________) рублей</w:t>
      </w:r>
      <w:r w:rsidR="00862C2F" w:rsidRPr="00BA283F">
        <w:rPr>
          <w:rFonts w:eastAsia="Courier New"/>
        </w:rPr>
        <w:t xml:space="preserve">; </w:t>
      </w:r>
    </w:p>
    <w:p w:rsidR="00862C2F" w:rsidRPr="00BA283F" w:rsidRDefault="00BA283F" w:rsidP="00BA283F">
      <w:r>
        <w:t xml:space="preserve"> </w:t>
      </w:r>
      <w:r w:rsidR="00862C2F" w:rsidRPr="00BA283F">
        <w:t xml:space="preserve">(сумма прописью) </w:t>
      </w:r>
    </w:p>
    <w:p w:rsidR="00862C2F" w:rsidRPr="00BA283F" w:rsidRDefault="00AB7ACE" w:rsidP="00BA283F">
      <w:r>
        <w:t>2.4.</w:t>
      </w:r>
      <w:r w:rsidR="00862C2F" w:rsidRPr="00BA283F">
        <w:t>Исполнитель услуг в течение «__» дней со дня расторжения Соглашения обязуется возвратить Уполномоченному органу в местный бюджет сумму Субсидии в размере ________ (_______</w:t>
      </w:r>
      <w:r w:rsidR="00F27662">
        <w:t>_______________________) рублей</w:t>
      </w:r>
      <w:r w:rsidR="00862C2F" w:rsidRPr="00BA283F">
        <w:t>.</w:t>
      </w:r>
      <w:r w:rsidR="00862C2F" w:rsidRPr="00BA283F">
        <w:rPr>
          <w:rFonts w:eastAsia="Courier New"/>
        </w:rPr>
        <w:t xml:space="preserve"> </w:t>
      </w:r>
    </w:p>
    <w:p w:rsidR="00862C2F" w:rsidRPr="00BA283F" w:rsidRDefault="00BA283F" w:rsidP="00BA283F">
      <w:r>
        <w:rPr>
          <w:rFonts w:eastAsia="Courier New"/>
        </w:rPr>
        <w:t xml:space="preserve"> </w:t>
      </w:r>
      <w:r w:rsidR="00862C2F" w:rsidRPr="00BA283F">
        <w:t>(сумма прописью)</w:t>
      </w:r>
      <w:r w:rsidR="00862C2F" w:rsidRPr="00BA283F">
        <w:rPr>
          <w:rFonts w:eastAsia="Courier New"/>
        </w:rPr>
        <w:t xml:space="preserve"> </w:t>
      </w:r>
    </w:p>
    <w:p w:rsidR="00862C2F" w:rsidRPr="00BA283F" w:rsidRDefault="00AB7ACE" w:rsidP="00BA283F">
      <w:r>
        <w:t>3.</w:t>
      </w:r>
      <w:r w:rsidR="00862C2F" w:rsidRPr="00BA283F">
        <w:t xml:space="preserve">Стороны взаимных претензий друг к другу не имеют. </w:t>
      </w:r>
    </w:p>
    <w:p w:rsidR="00862C2F" w:rsidRPr="00BA283F" w:rsidRDefault="00F27662" w:rsidP="00BA283F">
      <w:r>
        <w:t>4.</w:t>
      </w:r>
      <w:r w:rsidR="00862C2F" w:rsidRPr="00BA283F">
        <w:t>Настоящее дополнительное соглашение вступает в силу с момента его подписания лицами, имеющими право действовать от</w:t>
      </w:r>
      <w:r w:rsidR="00BA283F">
        <w:t xml:space="preserve"> </w:t>
      </w:r>
      <w:r w:rsidR="00862C2F" w:rsidRPr="00BA283F">
        <w:t>имени каждой</w:t>
      </w:r>
      <w:r w:rsidR="00BA283F">
        <w:t xml:space="preserve"> </w:t>
      </w:r>
      <w:r w:rsidR="00862C2F" w:rsidRPr="00BA283F">
        <w:t xml:space="preserve">из Сторон. </w:t>
      </w:r>
    </w:p>
    <w:p w:rsidR="00862C2F" w:rsidRPr="00BA283F" w:rsidRDefault="00F27662" w:rsidP="00BA283F">
      <w:r>
        <w:t>5.</w:t>
      </w:r>
      <w:r w:rsidR="00862C2F" w:rsidRPr="00BA283F">
        <w:t xml:space="preserve">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пунктами ___________ Соглашения3, которые прекращают свое действие после полного их исполнения. </w:t>
      </w:r>
    </w:p>
    <w:p w:rsidR="00862C2F" w:rsidRPr="00BA283F" w:rsidRDefault="00F27662" w:rsidP="00BA283F">
      <w:r>
        <w:t>6.</w:t>
      </w:r>
      <w:r w:rsidR="00862C2F" w:rsidRPr="00BA283F">
        <w:t xml:space="preserve">Настоящее дополнительное соглашение заключено Сторонами в форме документа на бумажном носителе в 2 экземплярах, по одному экземпляру для каждой из Сторон. </w:t>
      </w:r>
    </w:p>
    <w:p w:rsidR="00862C2F" w:rsidRPr="00BA283F" w:rsidRDefault="00F27662" w:rsidP="00BA283F">
      <w:r>
        <w:t>7.</w:t>
      </w:r>
      <w:r w:rsidR="00862C2F" w:rsidRPr="00BA283F">
        <w:t xml:space="preserve">___________________________________________________________. </w:t>
      </w:r>
    </w:p>
    <w:p w:rsidR="00862C2F" w:rsidRPr="00BA283F" w:rsidRDefault="00862C2F" w:rsidP="00BA283F">
      <w:r w:rsidRPr="00BA283F">
        <w:t xml:space="preserve"> </w:t>
      </w:r>
    </w:p>
    <w:p w:rsidR="00862C2F" w:rsidRPr="00BA283F" w:rsidRDefault="00F27662" w:rsidP="00BA283F">
      <w:r>
        <w:t>8.</w:t>
      </w:r>
      <w:r w:rsidR="00862C2F" w:rsidRPr="00BA283F">
        <w:t xml:space="preserve">Платежные реквизиты Сторон </w:t>
      </w:r>
    </w:p>
    <w:p w:rsidR="00862C2F" w:rsidRPr="00BA283F" w:rsidRDefault="00862C2F" w:rsidP="00BA283F">
      <w:r w:rsidRPr="00BA283F">
        <w:t xml:space="preserve"> </w:t>
      </w:r>
    </w:p>
    <w:tbl>
      <w:tblPr>
        <w:tblStyle w:val="TableGrid"/>
        <w:tblW w:w="5000" w:type="pct"/>
        <w:tblInd w:w="-62" w:type="dxa"/>
        <w:tblCellMar>
          <w:left w:w="62" w:type="dxa"/>
          <w:right w:w="115" w:type="dxa"/>
        </w:tblCellMar>
        <w:tblLook w:val="04A0" w:firstRow="1" w:lastRow="0" w:firstColumn="1" w:lastColumn="0" w:noHBand="0" w:noVBand="1"/>
      </w:tblPr>
      <w:tblGrid>
        <w:gridCol w:w="5011"/>
        <w:gridCol w:w="4804"/>
      </w:tblGrid>
      <w:tr w:rsidR="00862C2F" w:rsidRPr="00BA283F" w:rsidTr="00F27662">
        <w:trPr>
          <w:trHeight w:val="1045"/>
        </w:trPr>
        <w:tc>
          <w:tcPr>
            <w:tcW w:w="516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27662">
            <w:pPr>
              <w:pStyle w:val="Table0"/>
            </w:pPr>
            <w:r w:rsidRPr="00BA283F">
              <w:t xml:space="preserve">Полное и сокращенное (при наличии) наименование Уполномоченного органа __________________________ </w:t>
            </w:r>
          </w:p>
        </w:tc>
        <w:tc>
          <w:tcPr>
            <w:tcW w:w="4814"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27662">
            <w:pPr>
              <w:pStyle w:val="Table0"/>
            </w:pPr>
            <w:r w:rsidRPr="00BA283F">
              <w:t>Полное и сокращенное (при наличии) наименование Исполнителя</w:t>
            </w:r>
            <w:r w:rsidR="00BA283F">
              <w:t xml:space="preserve"> </w:t>
            </w:r>
          </w:p>
          <w:p w:rsidR="00862C2F" w:rsidRPr="00BA283F" w:rsidRDefault="00862C2F" w:rsidP="00F27662">
            <w:pPr>
              <w:pStyle w:val="Table"/>
            </w:pPr>
            <w:r w:rsidRPr="00BA283F">
              <w:t xml:space="preserve">__________________________________ </w:t>
            </w:r>
          </w:p>
        </w:tc>
      </w:tr>
      <w:tr w:rsidR="00862C2F" w:rsidRPr="00BA283F" w:rsidTr="00F27662">
        <w:trPr>
          <w:trHeight w:val="766"/>
        </w:trPr>
        <w:tc>
          <w:tcPr>
            <w:tcW w:w="516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27662">
            <w:pPr>
              <w:pStyle w:val="Table"/>
            </w:pPr>
            <w:r w:rsidRPr="00BA283F">
              <w:t xml:space="preserve">Наименование Уполномоченного органа </w:t>
            </w:r>
          </w:p>
          <w:p w:rsidR="00862C2F" w:rsidRPr="00BA283F" w:rsidRDefault="00862C2F" w:rsidP="00F27662">
            <w:pPr>
              <w:pStyle w:val="Table"/>
            </w:pPr>
            <w:r w:rsidRPr="00BA283F">
              <w:t>ОГРН,</w:t>
            </w:r>
            <w:r w:rsidRPr="00F27662">
              <w:t xml:space="preserve"> ОКТМО</w:t>
            </w:r>
            <w:hyperlink r:id="rId44">
              <w:r w:rsidRPr="00BA283F">
                <w:rPr>
                  <w:rStyle w:val="af2"/>
                </w:rPr>
                <w:t xml:space="preserve"> </w:t>
              </w:r>
            </w:hyperlink>
          </w:p>
        </w:tc>
        <w:tc>
          <w:tcPr>
            <w:tcW w:w="4814"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27662">
            <w:pPr>
              <w:pStyle w:val="Table"/>
            </w:pPr>
            <w:r w:rsidRPr="00BA283F">
              <w:t>Наименование Исполнителя</w:t>
            </w:r>
            <w:r w:rsidR="00BA283F">
              <w:t xml:space="preserve"> </w:t>
            </w:r>
          </w:p>
          <w:p w:rsidR="00862C2F" w:rsidRPr="00BA283F" w:rsidRDefault="00862C2F" w:rsidP="00F27662">
            <w:pPr>
              <w:pStyle w:val="Table"/>
            </w:pPr>
            <w:r w:rsidRPr="00BA283F">
              <w:t>ОГРН,</w:t>
            </w:r>
            <w:r w:rsidRPr="00F27662">
              <w:t xml:space="preserve"> ОКТМО</w:t>
            </w:r>
            <w:hyperlink r:id="rId45">
              <w:r w:rsidRPr="00BA283F">
                <w:rPr>
                  <w:rStyle w:val="af2"/>
                </w:rPr>
                <w:t xml:space="preserve"> </w:t>
              </w:r>
            </w:hyperlink>
          </w:p>
        </w:tc>
      </w:tr>
      <w:tr w:rsidR="00862C2F" w:rsidRPr="00BA283F" w:rsidTr="00F27662">
        <w:trPr>
          <w:trHeight w:val="490"/>
        </w:trPr>
        <w:tc>
          <w:tcPr>
            <w:tcW w:w="516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27662">
            <w:pPr>
              <w:pStyle w:val="Table"/>
            </w:pPr>
            <w:r w:rsidRPr="00BA283F">
              <w:t xml:space="preserve">Место нахождения: </w:t>
            </w:r>
          </w:p>
        </w:tc>
        <w:tc>
          <w:tcPr>
            <w:tcW w:w="4814"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27662">
            <w:pPr>
              <w:pStyle w:val="Table"/>
            </w:pPr>
            <w:r w:rsidRPr="00BA283F">
              <w:t xml:space="preserve">Место нахождения: </w:t>
            </w:r>
          </w:p>
        </w:tc>
      </w:tr>
      <w:tr w:rsidR="00862C2F" w:rsidRPr="00BA283F" w:rsidTr="00F27662">
        <w:trPr>
          <w:trHeight w:val="490"/>
        </w:trPr>
        <w:tc>
          <w:tcPr>
            <w:tcW w:w="516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27662">
            <w:pPr>
              <w:pStyle w:val="Table"/>
            </w:pPr>
            <w:r w:rsidRPr="00BA283F">
              <w:t xml:space="preserve">ИНН/КПП </w:t>
            </w:r>
          </w:p>
        </w:tc>
        <w:tc>
          <w:tcPr>
            <w:tcW w:w="4814"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27662">
            <w:pPr>
              <w:pStyle w:val="Table"/>
            </w:pPr>
            <w:r w:rsidRPr="00BA283F">
              <w:t xml:space="preserve">ИНН/КПП </w:t>
            </w:r>
          </w:p>
        </w:tc>
      </w:tr>
      <w:tr w:rsidR="00862C2F" w:rsidRPr="00BA283F" w:rsidTr="00F27662">
        <w:trPr>
          <w:trHeight w:val="490"/>
        </w:trPr>
        <w:tc>
          <w:tcPr>
            <w:tcW w:w="516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27662">
            <w:pPr>
              <w:pStyle w:val="Table"/>
            </w:pPr>
            <w:r w:rsidRPr="00BA283F">
              <w:t xml:space="preserve">Платежные реквизиты: </w:t>
            </w:r>
          </w:p>
        </w:tc>
        <w:tc>
          <w:tcPr>
            <w:tcW w:w="4814"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27662">
            <w:pPr>
              <w:pStyle w:val="Table"/>
            </w:pPr>
            <w:r w:rsidRPr="00BA283F">
              <w:t xml:space="preserve">Платежные реквизиты: </w:t>
            </w:r>
          </w:p>
        </w:tc>
      </w:tr>
    </w:tbl>
    <w:p w:rsidR="00862C2F" w:rsidRPr="00BA283F" w:rsidRDefault="00862C2F" w:rsidP="00BA283F">
      <w:r w:rsidRPr="00BA283F">
        <w:t xml:space="preserve"> </w:t>
      </w:r>
    </w:p>
    <w:p w:rsidR="00862C2F" w:rsidRPr="00BA283F" w:rsidRDefault="00F27662" w:rsidP="00BA283F">
      <w:r>
        <w:t>9.</w:t>
      </w:r>
      <w:r w:rsidR="00862C2F" w:rsidRPr="00BA283F">
        <w:t xml:space="preserve">Подписи Сторон: </w:t>
      </w:r>
    </w:p>
    <w:p w:rsidR="00862C2F" w:rsidRPr="00BA283F" w:rsidRDefault="00862C2F" w:rsidP="00BA283F">
      <w:r w:rsidRPr="00BA283F">
        <w:t xml:space="preserve"> </w:t>
      </w:r>
    </w:p>
    <w:tbl>
      <w:tblPr>
        <w:tblStyle w:val="TableGrid"/>
        <w:tblW w:w="5000" w:type="pct"/>
        <w:tblInd w:w="-62" w:type="dxa"/>
        <w:tblCellMar>
          <w:left w:w="204" w:type="dxa"/>
          <w:right w:w="67" w:type="dxa"/>
        </w:tblCellMar>
        <w:tblLook w:val="04A0" w:firstRow="1" w:lastRow="0" w:firstColumn="1" w:lastColumn="0" w:noHBand="0" w:noVBand="1"/>
      </w:tblPr>
      <w:tblGrid>
        <w:gridCol w:w="5100"/>
        <w:gridCol w:w="4809"/>
      </w:tblGrid>
      <w:tr w:rsidR="00862C2F" w:rsidRPr="00BA283F" w:rsidTr="00F27662">
        <w:trPr>
          <w:trHeight w:val="857"/>
        </w:trPr>
        <w:tc>
          <w:tcPr>
            <w:tcW w:w="516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27662">
            <w:pPr>
              <w:pStyle w:val="Table0"/>
            </w:pPr>
            <w:r w:rsidRPr="00BA283F">
              <w:t xml:space="preserve">Сокращенное наименование Уполномоченного органа </w:t>
            </w:r>
          </w:p>
        </w:tc>
        <w:tc>
          <w:tcPr>
            <w:tcW w:w="4814"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27662">
            <w:pPr>
              <w:pStyle w:val="Table0"/>
            </w:pPr>
            <w:r w:rsidRPr="00BA283F">
              <w:t>Сокращенное наименование</w:t>
            </w:r>
            <w:r w:rsidR="00BA283F">
              <w:t xml:space="preserve"> </w:t>
            </w:r>
            <w:r w:rsidRPr="00BA283F">
              <w:t xml:space="preserve">Исполнителя услуг </w:t>
            </w:r>
          </w:p>
        </w:tc>
      </w:tr>
      <w:tr w:rsidR="00862C2F" w:rsidRPr="00BA283F" w:rsidTr="00F27662">
        <w:trPr>
          <w:trHeight w:val="859"/>
        </w:trPr>
        <w:tc>
          <w:tcPr>
            <w:tcW w:w="5166"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27662">
            <w:pPr>
              <w:pStyle w:val="Table"/>
            </w:pPr>
            <w:r w:rsidRPr="00BA283F">
              <w:t xml:space="preserve">________________/ _________________ </w:t>
            </w:r>
          </w:p>
          <w:p w:rsidR="00862C2F" w:rsidRPr="00BA283F" w:rsidRDefault="00862C2F" w:rsidP="00F27662">
            <w:pPr>
              <w:pStyle w:val="Table"/>
            </w:pPr>
            <w:r w:rsidRPr="00BA283F">
              <w:t xml:space="preserve">(подпись) (ФИО) </w:t>
            </w:r>
          </w:p>
        </w:tc>
        <w:tc>
          <w:tcPr>
            <w:tcW w:w="4814" w:type="dxa"/>
            <w:tcBorders>
              <w:top w:val="single" w:sz="4" w:space="0" w:color="000000"/>
              <w:left w:val="single" w:sz="4" w:space="0" w:color="000000"/>
              <w:bottom w:val="single" w:sz="4" w:space="0" w:color="000000"/>
              <w:right w:val="single" w:sz="4" w:space="0" w:color="000000"/>
            </w:tcBorders>
            <w:vAlign w:val="center"/>
          </w:tcPr>
          <w:p w:rsidR="00862C2F" w:rsidRPr="00BA283F" w:rsidRDefault="00862C2F" w:rsidP="00F27662">
            <w:pPr>
              <w:pStyle w:val="Table"/>
            </w:pPr>
            <w:r w:rsidRPr="00BA283F">
              <w:t xml:space="preserve">________________/________________ </w:t>
            </w:r>
          </w:p>
          <w:p w:rsidR="00862C2F" w:rsidRPr="00BA283F" w:rsidRDefault="00862C2F" w:rsidP="00F27662">
            <w:pPr>
              <w:pStyle w:val="Table"/>
            </w:pPr>
            <w:r w:rsidRPr="00BA283F">
              <w:t xml:space="preserve">(подпись) (ФИО) </w:t>
            </w:r>
          </w:p>
        </w:tc>
      </w:tr>
    </w:tbl>
    <w:p w:rsidR="00862C2F" w:rsidRPr="00BA283F" w:rsidRDefault="00862C2F" w:rsidP="00BA283F">
      <w:r w:rsidRPr="00BA283F">
        <w:t xml:space="preserve"> </w:t>
      </w:r>
    </w:p>
    <w:p w:rsidR="00862C2F" w:rsidRPr="00BA283F" w:rsidRDefault="00862C2F" w:rsidP="00BA283F">
      <w:r w:rsidRPr="00BA283F">
        <w:lastRenderedPageBreak/>
        <w:t xml:space="preserve">__________ </w:t>
      </w:r>
    </w:p>
    <w:p w:rsidR="00862C2F" w:rsidRPr="00BA283F" w:rsidRDefault="00862C2F" w:rsidP="00BA283F">
      <w:r w:rsidRPr="00BA283F">
        <w:t xml:space="preserve">Указывается в зависимости от исполнения обязательств, указанных в пунктах 2.1 и 2.2 настоящего дополнительного соглашения. </w:t>
      </w:r>
    </w:p>
    <w:p w:rsidR="00862C2F" w:rsidRPr="00BA283F" w:rsidRDefault="00862C2F" w:rsidP="00BA283F">
      <w:r w:rsidRPr="00BA283F">
        <w:t xml:space="preserve">Указывается сумма, определенная расчетом средств Субсидии, подлежащих возврату в местный бюджет, направленном Уполномоченном органом Исполнителю услуг в соответствии с пунктом 4.1.9 Соглашения. </w:t>
      </w:r>
    </w:p>
    <w:p w:rsidR="00862C2F" w:rsidRPr="00BA283F" w:rsidRDefault="00862C2F" w:rsidP="00BA283F">
      <w:r w:rsidRPr="00BA283F">
        <w:t xml:space="preserve">Указываются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 </w:t>
      </w:r>
    </w:p>
    <w:p w:rsidR="00F27662" w:rsidRDefault="00862C2F" w:rsidP="00BA283F">
      <w:r w:rsidRPr="00BA283F">
        <w:t xml:space="preserve">Указываются иные положения (при наличии). </w:t>
      </w:r>
    </w:p>
    <w:p w:rsidR="00F27662" w:rsidRDefault="00F27662" w:rsidP="00BA283F"/>
    <w:p w:rsidR="00862C2F" w:rsidRPr="00D91C8C" w:rsidRDefault="00862C2F" w:rsidP="00D91C8C">
      <w:pPr>
        <w:jc w:val="right"/>
        <w:rPr>
          <w:rFonts w:cs="Arial"/>
          <w:b/>
          <w:bCs/>
          <w:kern w:val="28"/>
          <w:sz w:val="32"/>
          <w:szCs w:val="32"/>
        </w:rPr>
      </w:pPr>
      <w:r w:rsidRPr="00D91C8C">
        <w:rPr>
          <w:rFonts w:cs="Arial"/>
          <w:b/>
          <w:bCs/>
          <w:kern w:val="28"/>
          <w:sz w:val="32"/>
          <w:szCs w:val="32"/>
        </w:rPr>
        <w:t>Приложение № 9</w:t>
      </w:r>
    </w:p>
    <w:p w:rsidR="00862C2F" w:rsidRPr="00D91C8C" w:rsidRDefault="00862C2F" w:rsidP="00D91C8C">
      <w:pPr>
        <w:jc w:val="right"/>
        <w:rPr>
          <w:rFonts w:cs="Arial"/>
          <w:b/>
          <w:bCs/>
          <w:kern w:val="28"/>
          <w:sz w:val="32"/>
          <w:szCs w:val="32"/>
        </w:rPr>
      </w:pPr>
      <w:r w:rsidRPr="00D91C8C">
        <w:rPr>
          <w:rFonts w:cs="Arial"/>
          <w:b/>
          <w:bCs/>
          <w:kern w:val="28"/>
          <w:sz w:val="32"/>
          <w:szCs w:val="32"/>
        </w:rPr>
        <w:t>к Типовой форме соглашения,</w:t>
      </w:r>
      <w:r w:rsidR="00D265C8" w:rsidRPr="00D91C8C">
        <w:rPr>
          <w:rFonts w:cs="Arial"/>
          <w:b/>
          <w:bCs/>
          <w:kern w:val="28"/>
          <w:sz w:val="32"/>
          <w:szCs w:val="32"/>
        </w:rPr>
        <w:t xml:space="preserve"> </w:t>
      </w:r>
      <w:r w:rsidRPr="00D91C8C">
        <w:rPr>
          <w:rFonts w:cs="Arial"/>
          <w:b/>
          <w:bCs/>
          <w:kern w:val="28"/>
          <w:sz w:val="32"/>
          <w:szCs w:val="32"/>
        </w:rPr>
        <w:t>заключаемого по результатам отбора исполнителей муниципальных услуг в социальной сфере</w:t>
      </w:r>
    </w:p>
    <w:p w:rsidR="00862C2F" w:rsidRPr="00D91C8C" w:rsidRDefault="00862C2F" w:rsidP="00D91C8C">
      <w:pPr>
        <w:jc w:val="right"/>
        <w:rPr>
          <w:rFonts w:cs="Arial"/>
          <w:b/>
          <w:bCs/>
          <w:kern w:val="28"/>
          <w:sz w:val="32"/>
          <w:szCs w:val="32"/>
        </w:rPr>
      </w:pPr>
    </w:p>
    <w:p w:rsidR="00862C2F" w:rsidRPr="00D91C8C" w:rsidRDefault="00862C2F" w:rsidP="00D91C8C">
      <w:pPr>
        <w:jc w:val="right"/>
        <w:rPr>
          <w:rFonts w:cs="Arial"/>
          <w:b/>
          <w:bCs/>
          <w:kern w:val="28"/>
          <w:sz w:val="32"/>
          <w:szCs w:val="32"/>
        </w:rPr>
      </w:pPr>
      <w:r w:rsidRPr="00D91C8C">
        <w:rPr>
          <w:rFonts w:cs="Arial"/>
          <w:b/>
          <w:bCs/>
          <w:kern w:val="28"/>
          <w:sz w:val="32"/>
          <w:szCs w:val="32"/>
        </w:rPr>
        <w:t xml:space="preserve"> </w:t>
      </w:r>
      <w:r w:rsidRPr="00D91C8C">
        <w:rPr>
          <w:rFonts w:eastAsia="Calibri" w:cs="Arial"/>
          <w:b/>
          <w:bCs/>
          <w:noProof/>
          <w:kern w:val="28"/>
          <w:sz w:val="32"/>
          <w:szCs w:val="32"/>
        </w:rPr>
        <mc:AlternateContent>
          <mc:Choice Requires="wpg">
            <w:drawing>
              <wp:inline distT="0" distB="0" distL="0" distR="0" wp14:anchorId="598C4DDF" wp14:editId="76943874">
                <wp:extent cx="3330580" cy="6084"/>
                <wp:effectExtent l="0" t="0" r="0" b="0"/>
                <wp:docPr id="84502" name="Group 101987"/>
                <wp:cNvGraphicFramePr/>
                <a:graphic xmlns:a="http://schemas.openxmlformats.org/drawingml/2006/main">
                  <a:graphicData uri="http://schemas.microsoft.com/office/word/2010/wordprocessingGroup">
                    <wpg:wgp>
                      <wpg:cNvGrpSpPr/>
                      <wpg:grpSpPr>
                        <a:xfrm>
                          <a:off x="0" y="0"/>
                          <a:ext cx="3330580" cy="6084"/>
                          <a:chOff x="0" y="0"/>
                          <a:chExt cx="3330580" cy="6084"/>
                        </a:xfrm>
                      </wpg:grpSpPr>
                      <wps:wsp>
                        <wps:cNvPr id="84503" name="Shape 110351"/>
                        <wps:cNvSpPr/>
                        <wps:spPr>
                          <a:xfrm>
                            <a:off x="0" y="0"/>
                            <a:ext cx="3330580" cy="9144"/>
                          </a:xfrm>
                          <a:custGeom>
                            <a:avLst/>
                            <a:gdLst/>
                            <a:ahLst/>
                            <a:cxnLst/>
                            <a:rect l="0" t="0" r="0" b="0"/>
                            <a:pathLst>
                              <a:path w="3330580" h="9144">
                                <a:moveTo>
                                  <a:pt x="0" y="0"/>
                                </a:moveTo>
                                <a:lnTo>
                                  <a:pt x="3330580" y="0"/>
                                </a:lnTo>
                                <a:lnTo>
                                  <a:pt x="333058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id="Group 101987" o:spid="_x0000_s1026" style="width:262.25pt;height:.5pt;mso-position-horizontal-relative:char;mso-position-vertical-relative:line" coordsize="3330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">
                <v:shape id="Shape 110351" o:spid="_x0000_s1027" style="position:absolute;width:33305;height:91;visibility:visible;mso-wrap-style:square;v-text-anchor:top" coordsize="333058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zcE8cA&#10;AADeAAAADwAAAGRycy9kb3ducmV2LnhtbESP0WrCQBRE34X+w3IFX6Ruqm3V6ColICpVUNsPuGSv&#10;SWj2bsiuMf69WxB8HGbmDDNftqYUDdWusKzgbRCBIE6tLjhT8Puzep2AcB5ZY2mZFNzIwXLx0plj&#10;rO2Vj9ScfCYChF2MCnLvq1hKl+Zk0A1sRRy8s60N+iDrTOoarwFuSjmMok9psOCwkGNFSU7p3+li&#10;FBywTJr+9Pi93e+y9d7vNmkytkr1uu3XDISn1j/Dj/ZGK5i8f0Qj+L8TroB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c3BPHAAAA3gAAAA8AAAAAAAAAAAAAAAAAmAIAAGRy&#10;cy9kb3ducmV2LnhtbFBLBQYAAAAABAAEAPUAAACMAwAAAAA=&#10;" path="m,l3330580,r,9144l,9144,,e" fillcolor="black" stroked="f" strokeweight="0">
                  <v:stroke miterlimit="83231f" joinstyle="miter"/>
                  <v:path arrowok="t" textboxrect="0,0,3330580,9144"/>
                </v:shape>
                <w10:anchorlock/>
              </v:group>
            </w:pict>
          </mc:Fallback>
        </mc:AlternateContent>
      </w:r>
      <w:r w:rsidR="00D12929" w:rsidRPr="00D91C8C">
        <w:rPr>
          <w:rFonts w:cs="Arial"/>
          <w:b/>
          <w:bCs/>
          <w:kern w:val="28"/>
          <w:sz w:val="32"/>
          <w:szCs w:val="32"/>
        </w:rPr>
        <w:t>_______________________</w:t>
      </w:r>
    </w:p>
    <w:p w:rsidR="00862C2F" w:rsidRPr="00D91C8C" w:rsidRDefault="00862C2F" w:rsidP="00D91C8C">
      <w:pPr>
        <w:jc w:val="right"/>
        <w:rPr>
          <w:rFonts w:cs="Arial"/>
          <w:b/>
          <w:bCs/>
          <w:kern w:val="28"/>
          <w:sz w:val="32"/>
          <w:szCs w:val="32"/>
        </w:rPr>
      </w:pPr>
      <w:r w:rsidRPr="00D91C8C">
        <w:rPr>
          <w:rFonts w:cs="Arial"/>
          <w:b/>
          <w:bCs/>
          <w:kern w:val="28"/>
          <w:sz w:val="32"/>
          <w:szCs w:val="32"/>
        </w:rPr>
        <w:t>социальный заказ на оказание муниципальных услуг в социальной сфере/ наименование (наименование органа местного самоуправления, утвердившего муниципальный</w:t>
      </w:r>
    </w:p>
    <w:p w:rsidR="00862C2F" w:rsidRPr="00D91C8C" w:rsidRDefault="00862C2F" w:rsidP="00D91C8C">
      <w:pPr>
        <w:jc w:val="right"/>
        <w:rPr>
          <w:rFonts w:cs="Arial"/>
          <w:b/>
          <w:bCs/>
          <w:kern w:val="28"/>
          <w:sz w:val="32"/>
          <w:szCs w:val="32"/>
        </w:rPr>
      </w:pPr>
      <w:r w:rsidRPr="00D91C8C">
        <w:rPr>
          <w:rFonts w:cs="Arial"/>
          <w:b/>
          <w:bCs/>
          <w:kern w:val="28"/>
          <w:sz w:val="32"/>
          <w:szCs w:val="32"/>
        </w:rPr>
        <w:t>юридического лица, фамилия, имя, отчество (при наличии) индивидуального предпринимателя или физического лица)</w:t>
      </w:r>
    </w:p>
    <w:p w:rsidR="00862C2F" w:rsidRPr="00D91C8C" w:rsidRDefault="00862C2F" w:rsidP="00D91C8C">
      <w:pPr>
        <w:jc w:val="right"/>
        <w:rPr>
          <w:rFonts w:cs="Arial"/>
          <w:b/>
          <w:bCs/>
          <w:kern w:val="28"/>
          <w:sz w:val="32"/>
          <w:szCs w:val="32"/>
        </w:rPr>
      </w:pPr>
    </w:p>
    <w:p w:rsidR="00862C2F" w:rsidRPr="00D91C8C" w:rsidRDefault="00862C2F" w:rsidP="00D91C8C">
      <w:pPr>
        <w:jc w:val="center"/>
        <w:rPr>
          <w:rFonts w:cs="Arial"/>
          <w:b/>
          <w:bCs/>
          <w:kern w:val="32"/>
          <w:sz w:val="32"/>
          <w:szCs w:val="32"/>
        </w:rPr>
      </w:pPr>
      <w:r w:rsidRPr="00D91C8C">
        <w:rPr>
          <w:rFonts w:cs="Arial"/>
          <w:b/>
          <w:bCs/>
          <w:kern w:val="32"/>
          <w:sz w:val="32"/>
          <w:szCs w:val="32"/>
        </w:rPr>
        <w:t xml:space="preserve">УВЕДОМЛЕНИЕ </w:t>
      </w:r>
    </w:p>
    <w:p w:rsidR="00862C2F" w:rsidRPr="00D91C8C" w:rsidRDefault="00862C2F" w:rsidP="00D91C8C">
      <w:pPr>
        <w:jc w:val="center"/>
        <w:rPr>
          <w:rFonts w:cs="Arial"/>
          <w:b/>
          <w:bCs/>
          <w:kern w:val="32"/>
          <w:sz w:val="32"/>
          <w:szCs w:val="32"/>
        </w:rPr>
      </w:pPr>
      <w:r w:rsidRPr="00D91C8C">
        <w:rPr>
          <w:rFonts w:cs="Arial"/>
          <w:b/>
          <w:bCs/>
          <w:kern w:val="32"/>
          <w:sz w:val="32"/>
          <w:szCs w:val="32"/>
        </w:rPr>
        <w:t xml:space="preserve">о расторжении соглашения </w:t>
      </w:r>
    </w:p>
    <w:p w:rsidR="00862C2F" w:rsidRPr="00D91C8C" w:rsidRDefault="00862C2F" w:rsidP="00D91C8C">
      <w:pPr>
        <w:jc w:val="center"/>
        <w:rPr>
          <w:rFonts w:cs="Arial"/>
          <w:b/>
          <w:bCs/>
          <w:kern w:val="32"/>
          <w:sz w:val="32"/>
          <w:szCs w:val="32"/>
        </w:rPr>
      </w:pPr>
      <w:r w:rsidRPr="00D91C8C">
        <w:rPr>
          <w:rFonts w:cs="Arial"/>
          <w:b/>
          <w:bCs/>
          <w:kern w:val="32"/>
          <w:sz w:val="32"/>
          <w:szCs w:val="32"/>
        </w:rPr>
        <w:t xml:space="preserve">_______________________________________________ от «__» _______ 20__ г. № ____ в одностороннем порядке </w:t>
      </w:r>
    </w:p>
    <w:p w:rsidR="00862C2F" w:rsidRPr="00BA283F" w:rsidRDefault="00862C2F" w:rsidP="00BA283F">
      <w:r w:rsidRPr="00BA283F">
        <w:t xml:space="preserve"> </w:t>
      </w:r>
    </w:p>
    <w:p w:rsidR="00862C2F" w:rsidRPr="00BA283F" w:rsidRDefault="00D12929" w:rsidP="00BA283F">
      <w:r w:rsidRPr="00BA283F">
        <w:t>«</w:t>
      </w:r>
      <w:r w:rsidR="00862C2F" w:rsidRPr="00BA283F">
        <w:t>__</w:t>
      </w:r>
      <w:r w:rsidRPr="00BA283F">
        <w:t>»</w:t>
      </w:r>
      <w:r w:rsidR="00862C2F" w:rsidRPr="00BA283F">
        <w:t xml:space="preserve"> ___________ 20__ г. между </w:t>
      </w:r>
    </w:p>
    <w:p w:rsidR="00862C2F" w:rsidRPr="00BA283F" w:rsidRDefault="00862C2F" w:rsidP="00BA283F">
      <w:r w:rsidRPr="00BA283F">
        <w:t xml:space="preserve">__________________________________________________________________, </w:t>
      </w:r>
    </w:p>
    <w:p w:rsidR="00862C2F" w:rsidRPr="00BA283F" w:rsidRDefault="00862C2F" w:rsidP="00BA283F">
      <w:r w:rsidRPr="00BA283F">
        <w:t xml:space="preserve">(наименование органа местного самоуправления города, утвердившего муниципальный социальный заказ на оказание муниципальных услуг в социальной сфере) </w:t>
      </w:r>
    </w:p>
    <w:p w:rsidR="00862C2F" w:rsidRPr="00BA283F" w:rsidRDefault="00862C2F" w:rsidP="00BA283F">
      <w:r w:rsidRPr="00BA283F">
        <w:t>именуемый в</w:t>
      </w:r>
      <w:r w:rsidR="00BA283F">
        <w:t xml:space="preserve"> </w:t>
      </w:r>
      <w:r w:rsidRPr="00BA283F">
        <w:tab/>
        <w:t>дальнейшем</w:t>
      </w:r>
      <w:r w:rsidR="00BA283F">
        <w:t xml:space="preserve"> </w:t>
      </w:r>
      <w:r w:rsidRPr="00BA283F">
        <w:t>«Уполномоченный</w:t>
      </w:r>
      <w:r w:rsidR="00BA283F">
        <w:t xml:space="preserve"> </w:t>
      </w:r>
      <w:r w:rsidRPr="00BA283F">
        <w:t>орган»,</w:t>
      </w:r>
      <w:r w:rsidR="00BA283F">
        <w:t xml:space="preserve"> </w:t>
      </w:r>
      <w:r w:rsidRPr="00BA283F">
        <w:t xml:space="preserve">и </w:t>
      </w:r>
    </w:p>
    <w:p w:rsidR="00862C2F" w:rsidRPr="00BA283F" w:rsidRDefault="00862C2F" w:rsidP="00BA283F">
      <w:r w:rsidRPr="00BA283F">
        <w:t xml:space="preserve">__________________________________________________________________ </w:t>
      </w:r>
    </w:p>
    <w:p w:rsidR="00862C2F" w:rsidRPr="00BA283F" w:rsidRDefault="00862C2F" w:rsidP="00BA283F">
      <w:r w:rsidRPr="00BA283F">
        <w:t>(наименование юридического лица (за исключением муниципальных учреждений), фамилия, имя, отчество</w:t>
      </w:r>
      <w:r w:rsidR="00BA283F">
        <w:t xml:space="preserve"> </w:t>
      </w:r>
    </w:p>
    <w:p w:rsidR="00862C2F" w:rsidRPr="00BA283F" w:rsidRDefault="00862C2F" w:rsidP="00BA283F">
      <w:r w:rsidRPr="00BA283F">
        <w:t xml:space="preserve">_________________________________________________________________ </w:t>
      </w:r>
    </w:p>
    <w:p w:rsidR="00862C2F" w:rsidRPr="00BA283F" w:rsidRDefault="00862C2F" w:rsidP="00BA283F">
      <w:r w:rsidRPr="00BA283F">
        <w:t xml:space="preserve">(при наличии) индивидуального предпринимателя или физического лица) </w:t>
      </w:r>
    </w:p>
    <w:p w:rsidR="00862C2F" w:rsidRPr="00BA283F" w:rsidRDefault="00862C2F" w:rsidP="00BA283F">
      <w:r w:rsidRPr="00BA283F">
        <w:t xml:space="preserve"> </w:t>
      </w:r>
    </w:p>
    <w:p w:rsidR="00862C2F" w:rsidRPr="00BA283F" w:rsidRDefault="00862C2F" w:rsidP="00BA283F">
      <w:r w:rsidRPr="00BA283F">
        <w:t xml:space="preserve">именуемый в дальнейшем «Исполнитель», было заключено соглашение ____________________________________ № ________ (далее – Соглашение). </w:t>
      </w:r>
    </w:p>
    <w:p w:rsidR="00862C2F" w:rsidRPr="00BA283F" w:rsidRDefault="00862C2F" w:rsidP="00BA283F">
      <w:r w:rsidRPr="00BA283F">
        <w:lastRenderedPageBreak/>
        <w:t xml:space="preserve">В соответствии с пунктом(ами) ______ Соглашения Исполнитель должен был исполнить следующие обязательства: </w:t>
      </w:r>
    </w:p>
    <w:p w:rsidR="00862C2F" w:rsidRPr="00BA283F" w:rsidRDefault="00862C2F" w:rsidP="00BA283F">
      <w:r w:rsidRPr="00BA283F">
        <w:t xml:space="preserve">_________________________________________________________________, однако указанные обязательства Получателем не исполнены. </w:t>
      </w:r>
    </w:p>
    <w:p w:rsidR="00862C2F" w:rsidRPr="00BA283F" w:rsidRDefault="00862C2F" w:rsidP="00BA283F">
      <w:r w:rsidRPr="00BA283F">
        <w:t xml:space="preserve">В соответствии с </w:t>
      </w:r>
      <w:r w:rsidRPr="00D91C8C">
        <w:t>пунктом 7</w:t>
      </w:r>
      <w:r w:rsidRPr="00BA283F">
        <w:t xml:space="preserve">.5 Соглашения Уполномоченный орган вправе в одностороннем порядке расторгнуть Соглашение в случае </w:t>
      </w:r>
    </w:p>
    <w:p w:rsidR="00862C2F" w:rsidRPr="00BA283F" w:rsidRDefault="00862C2F" w:rsidP="00BA283F">
      <w:r w:rsidRPr="00BA283F">
        <w:t xml:space="preserve">__________________________________________________________________ </w:t>
      </w:r>
    </w:p>
    <w:p w:rsidR="00862C2F" w:rsidRPr="00BA283F" w:rsidRDefault="00862C2F" w:rsidP="00BA283F">
      <w:r w:rsidRPr="00BA283F">
        <w:t>(</w:t>
      </w:r>
      <w:r w:rsidR="00D91C8C">
        <w:t>причина расторжения Соглашения)</w:t>
      </w:r>
    </w:p>
    <w:p w:rsidR="00862C2F" w:rsidRPr="00BA283F" w:rsidRDefault="00862C2F" w:rsidP="00BA283F">
      <w:r w:rsidRPr="00BA283F">
        <w:t xml:space="preserve">В соответствии с </w:t>
      </w:r>
      <w:r w:rsidRPr="00D91C8C">
        <w:t>пунктом 7</w:t>
      </w:r>
      <w:r w:rsidRPr="00BA283F">
        <w:t xml:space="preserve">.6 Соглашения Исполнитель вправе в одностороннем порядке расторгнуть Соглашение в соответствии с </w:t>
      </w:r>
    </w:p>
    <w:p w:rsidR="00862C2F" w:rsidRPr="00BA283F" w:rsidRDefault="00862C2F" w:rsidP="00BA283F">
      <w:r w:rsidRPr="00BA283F">
        <w:t xml:space="preserve">_________________________________________________________________. </w:t>
      </w:r>
    </w:p>
    <w:p w:rsidR="00862C2F" w:rsidRPr="00BA283F" w:rsidRDefault="00D91C8C" w:rsidP="00BA283F">
      <w:r>
        <w:t xml:space="preserve">(решение суда) </w:t>
      </w:r>
    </w:p>
    <w:p w:rsidR="00862C2F" w:rsidRPr="00BA283F" w:rsidRDefault="00862C2F" w:rsidP="00BA283F">
      <w:r w:rsidRPr="00BA283F">
        <w:t>В связи с вышеизложенным Уполномоченный орган извещает</w:t>
      </w:r>
      <w:r w:rsidR="00BA283F">
        <w:t xml:space="preserve"> </w:t>
      </w:r>
      <w:r w:rsidRPr="00BA283F">
        <w:t xml:space="preserve">Исполнителя, что Соглашение на основании </w:t>
      </w:r>
      <w:hyperlink r:id="rId46">
        <w:r w:rsidRPr="00D91C8C">
          <w:rPr>
            <w:rStyle w:val="af2"/>
            <w:color w:val="auto"/>
          </w:rPr>
          <w:t>части 2 статьи 450.1</w:t>
        </w:r>
      </w:hyperlink>
      <w:hyperlink r:id="rId47">
        <w:r w:rsidRPr="00D91C8C">
          <w:rPr>
            <w:rStyle w:val="af2"/>
            <w:color w:val="auto"/>
          </w:rPr>
          <w:t xml:space="preserve"> </w:t>
        </w:r>
      </w:hyperlink>
      <w:r w:rsidRPr="00D91C8C">
        <w:t>Гр</w:t>
      </w:r>
      <w:r w:rsidRPr="00BA283F">
        <w:t>ажданского кодекса Российской Федерации,</w:t>
      </w:r>
      <w:r w:rsidRPr="00BA283F">
        <w:rPr>
          <w:rFonts w:eastAsia="Courier New"/>
        </w:rPr>
        <w:t xml:space="preserve"> </w:t>
      </w:r>
      <w:r w:rsidRPr="00BA283F">
        <w:t>части 1 статьи 24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 и пунктом 7.6 Соглашения с</w:t>
      </w:r>
      <w:r w:rsidR="00D91C8C">
        <w:t>читается расторгнутым с момента</w:t>
      </w:r>
      <w:r w:rsidRPr="00BA283F">
        <w:t xml:space="preserve">: ___________________________________________. </w:t>
      </w:r>
    </w:p>
    <w:p w:rsidR="00862C2F" w:rsidRPr="00BA283F" w:rsidRDefault="00862C2F" w:rsidP="00BA283F">
      <w:r w:rsidRPr="00BA283F">
        <w:t xml:space="preserve">В связи с вышеизложенным Исполнитель извещает Уполномоченного органа, что Соглашение на основании </w:t>
      </w:r>
      <w:r w:rsidRPr="00D91C8C">
        <w:t>части 2 статьи 450.1</w:t>
      </w:r>
      <w:hyperlink r:id="rId48">
        <w:r w:rsidRPr="00BA283F">
          <w:rPr>
            <w:rStyle w:val="af2"/>
          </w:rPr>
          <w:t xml:space="preserve"> </w:t>
        </w:r>
      </w:hyperlink>
      <w:hyperlink r:id="rId49" w:tooltip="Гражданский Кодекс" w:history="1">
        <w:r w:rsidRPr="00676CCC">
          <w:rPr>
            <w:rStyle w:val="af2"/>
          </w:rPr>
          <w:t>Гражданского кодекса</w:t>
        </w:r>
      </w:hyperlink>
      <w:r w:rsidRPr="00BA283F">
        <w:t xml:space="preserve"> Российской Федерации,</w:t>
      </w:r>
      <w:r w:rsidRPr="00BA283F">
        <w:rPr>
          <w:rFonts w:eastAsia="Courier New"/>
        </w:rPr>
        <w:t xml:space="preserve"> </w:t>
      </w:r>
      <w:r w:rsidRPr="00BA283F">
        <w:t>части 4 статьи 24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 и пунктом 7.6</w:t>
      </w:r>
      <w:r w:rsidR="00BA283F">
        <w:t xml:space="preserve"> </w:t>
      </w:r>
      <w:r w:rsidRPr="00BA283F">
        <w:t>Соглашения считается</w:t>
      </w:r>
      <w:r w:rsidR="00BA283F">
        <w:t xml:space="preserve"> </w:t>
      </w:r>
      <w:r w:rsidRPr="00BA283F">
        <w:t>расторгнутым</w:t>
      </w:r>
      <w:r w:rsidR="00BA283F">
        <w:t xml:space="preserve"> </w:t>
      </w:r>
      <w:r w:rsidRPr="00BA283F">
        <w:t>с</w:t>
      </w:r>
      <w:r w:rsidR="00BA283F">
        <w:t xml:space="preserve"> </w:t>
      </w:r>
      <w:r w:rsidRPr="00BA283F">
        <w:t xml:space="preserve">момента </w:t>
      </w:r>
    </w:p>
    <w:p w:rsidR="00862C2F" w:rsidRPr="00BA283F" w:rsidRDefault="00862C2F" w:rsidP="00BA283F">
      <w:r w:rsidRPr="00BA283F">
        <w:t xml:space="preserve">подписания _________________________________ настоящего Уведомления. </w:t>
      </w:r>
    </w:p>
    <w:p w:rsidR="00862C2F" w:rsidRPr="00BA283F" w:rsidRDefault="00BA283F" w:rsidP="00BA283F">
      <w:r>
        <w:t xml:space="preserve"> </w:t>
      </w:r>
      <w:r w:rsidR="00D91C8C">
        <w:t>(Уполномоченным органом</w:t>
      </w:r>
      <w:r w:rsidR="00862C2F" w:rsidRPr="00BA283F">
        <w:t>/Исполнителем)</w:t>
      </w:r>
    </w:p>
    <w:p w:rsidR="00862C2F" w:rsidRPr="00BA283F" w:rsidRDefault="00862C2F" w:rsidP="00BA283F"/>
    <w:p w:rsidR="00862C2F" w:rsidRPr="00BA283F" w:rsidRDefault="00862C2F" w:rsidP="00BA283F">
      <w:r w:rsidRPr="00BA283F">
        <w:t>Руководитель: /</w:t>
      </w:r>
      <w:r w:rsidR="00BA283F">
        <w:t xml:space="preserve"> </w:t>
      </w:r>
      <w:r w:rsidRPr="00BA283F">
        <w:t xml:space="preserve">/ </w:t>
      </w:r>
    </w:p>
    <w:p w:rsidR="00862C2F" w:rsidRPr="00BA283F" w:rsidRDefault="00862C2F" w:rsidP="00BA283F">
      <w:r w:rsidRPr="00BA283F">
        <w:rPr>
          <w:rFonts w:eastAsia="Calibri"/>
          <w:noProof/>
        </w:rPr>
        <mc:AlternateContent>
          <mc:Choice Requires="wpg">
            <w:drawing>
              <wp:inline distT="0" distB="0" distL="0" distR="0" wp14:anchorId="2F46AF2E" wp14:editId="45BB46E9">
                <wp:extent cx="5795072" cy="6084"/>
                <wp:effectExtent l="0" t="0" r="0" b="0"/>
                <wp:docPr id="84504" name="Group 102773"/>
                <wp:cNvGraphicFramePr/>
                <a:graphic xmlns:a="http://schemas.openxmlformats.org/drawingml/2006/main">
                  <a:graphicData uri="http://schemas.microsoft.com/office/word/2010/wordprocessingGroup">
                    <wpg:wgp>
                      <wpg:cNvGrpSpPr/>
                      <wpg:grpSpPr>
                        <a:xfrm>
                          <a:off x="0" y="0"/>
                          <a:ext cx="5795072" cy="6084"/>
                          <a:chOff x="0" y="0"/>
                          <a:chExt cx="5795072" cy="6084"/>
                        </a:xfrm>
                      </wpg:grpSpPr>
                      <wps:wsp>
                        <wps:cNvPr id="84505" name="Shape 110353"/>
                        <wps:cNvSpPr/>
                        <wps:spPr>
                          <a:xfrm>
                            <a:off x="0" y="0"/>
                            <a:ext cx="2597146" cy="9144"/>
                          </a:xfrm>
                          <a:custGeom>
                            <a:avLst/>
                            <a:gdLst/>
                            <a:ahLst/>
                            <a:cxnLst/>
                            <a:rect l="0" t="0" r="0" b="0"/>
                            <a:pathLst>
                              <a:path w="2597146" h="9144">
                                <a:moveTo>
                                  <a:pt x="0" y="0"/>
                                </a:moveTo>
                                <a:lnTo>
                                  <a:pt x="2597146" y="0"/>
                                </a:lnTo>
                                <a:lnTo>
                                  <a:pt x="2597146" y="9144"/>
                                </a:lnTo>
                                <a:lnTo>
                                  <a:pt x="0" y="9144"/>
                                </a:lnTo>
                                <a:lnTo>
                                  <a:pt x="0" y="0"/>
                                </a:lnTo>
                              </a:path>
                            </a:pathLst>
                          </a:custGeom>
                          <a:solidFill>
                            <a:srgbClr val="000000"/>
                          </a:solidFill>
                          <a:ln w="0" cap="flat">
                            <a:noFill/>
                            <a:miter lim="127000"/>
                          </a:ln>
                          <a:effectLst/>
                        </wps:spPr>
                        <wps:bodyPr/>
                      </wps:wsp>
                      <wps:wsp>
                        <wps:cNvPr id="84506" name="Shape 110354"/>
                        <wps:cNvSpPr/>
                        <wps:spPr>
                          <a:xfrm>
                            <a:off x="2823021" y="0"/>
                            <a:ext cx="1054608" cy="9144"/>
                          </a:xfrm>
                          <a:custGeom>
                            <a:avLst/>
                            <a:gdLst/>
                            <a:ahLst/>
                            <a:cxnLst/>
                            <a:rect l="0" t="0" r="0" b="0"/>
                            <a:pathLst>
                              <a:path w="1054608" h="9144">
                                <a:moveTo>
                                  <a:pt x="0" y="0"/>
                                </a:moveTo>
                                <a:lnTo>
                                  <a:pt x="1054608" y="0"/>
                                </a:lnTo>
                                <a:lnTo>
                                  <a:pt x="1054608" y="9144"/>
                                </a:lnTo>
                                <a:lnTo>
                                  <a:pt x="0" y="9144"/>
                                </a:lnTo>
                                <a:lnTo>
                                  <a:pt x="0" y="0"/>
                                </a:lnTo>
                              </a:path>
                            </a:pathLst>
                          </a:custGeom>
                          <a:solidFill>
                            <a:srgbClr val="000000"/>
                          </a:solidFill>
                          <a:ln w="0" cap="flat">
                            <a:noFill/>
                            <a:miter lim="127000"/>
                          </a:ln>
                          <a:effectLst/>
                        </wps:spPr>
                        <wps:bodyPr/>
                      </wps:wsp>
                      <wps:wsp>
                        <wps:cNvPr id="84507" name="Shape 110355"/>
                        <wps:cNvSpPr/>
                        <wps:spPr>
                          <a:xfrm>
                            <a:off x="4101658" y="0"/>
                            <a:ext cx="1693414" cy="9144"/>
                          </a:xfrm>
                          <a:custGeom>
                            <a:avLst/>
                            <a:gdLst/>
                            <a:ahLst/>
                            <a:cxnLst/>
                            <a:rect l="0" t="0" r="0" b="0"/>
                            <a:pathLst>
                              <a:path w="1693414" h="9144">
                                <a:moveTo>
                                  <a:pt x="0" y="0"/>
                                </a:moveTo>
                                <a:lnTo>
                                  <a:pt x="1693414" y="0"/>
                                </a:lnTo>
                                <a:lnTo>
                                  <a:pt x="169341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id="Group 102773" o:spid="_x0000_s1026" style="width:456.3pt;height:.5pt;mso-position-horizontal-relative:char;mso-position-vertical-relative:line" coordsize="5795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">
                <v:shape id="Shape 110353" o:spid="_x0000_s1027" style="position:absolute;width:25971;height:91;visibility:visible;mso-wrap-style:square;v-text-anchor:top" coordsize="259714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ULV8YA&#10;AADeAAAADwAAAGRycy9kb3ducmV2LnhtbESPzW7CMBCE75X6DtYicSsOUP5CDKqQqvZADw08wCpe&#10;kgh7ndpuCG9fV6rU42hmvtEU+8Ea0ZMPrWMF00kGgrhyuuVawfn0+rQGESKyRuOYFNwpwH73+FBg&#10;rt2NP6kvYy0ShEOOCpoYu1zKUDVkMUxcR5y8i/MWY5K+ltrjLcGtkbMsW0qLLaeFBjs6NFRdy2+r&#10;4Lia0Uabu//6MMPcYPnmzXGu1Hg0vGxBRBrif/iv/a4VrJ8X2QJ+76QrIH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ULV8YAAADeAAAADwAAAAAAAAAAAAAAAACYAgAAZHJz&#10;L2Rvd25yZXYueG1sUEsFBgAAAAAEAAQA9QAAAIsDAAAAAA==&#10;" path="m,l2597146,r,9144l,9144,,e" fillcolor="black" stroked="f" strokeweight="0">
                  <v:stroke miterlimit="83231f" joinstyle="miter"/>
                  <v:path arrowok="t" textboxrect="0,0,2597146,9144"/>
                </v:shape>
                <v:shape id="Shape 110354" o:spid="_x0000_s1028" style="position:absolute;left:28230;width:10546;height:91;visibility:visible;mso-wrap-style:square;v-text-anchor:top" coordsize="105460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tQPMUA&#10;AADeAAAADwAAAGRycy9kb3ducmV2LnhtbESPS4vCQBCE74L/YWhhL6ITF19ExyBhF8SD4APPTabz&#10;wExPyIya/fc7guCxqKqvqHXSmVo8qHWVZQWTcQSCOLO64kLB5fw7WoJwHlljbZkU/JGDZNPvrTHW&#10;9slHepx8IQKEXYwKSu+bWEqXlWTQjW1DHLzctgZ9kG0hdYvPADe1/I6iuTRYcVgosaG0pOx2uhsF&#10;ploUQ7dfHPLjNf25O742nBulvgbddgXCU+c/4Xd7pxUsp7NoDq874QrIz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e1A8xQAAAN4AAAAPAAAAAAAAAAAAAAAAAJgCAABkcnMv&#10;ZG93bnJldi54bWxQSwUGAAAAAAQABAD1AAAAigMAAAAA&#10;" path="m,l1054608,r,9144l,9144,,e" fillcolor="black" stroked="f" strokeweight="0">
                  <v:stroke miterlimit="83231f" joinstyle="miter"/>
                  <v:path arrowok="t" textboxrect="0,0,1054608,9144"/>
                </v:shape>
                <v:shape id="Shape 110355" o:spid="_x0000_s1029" style="position:absolute;left:41016;width:16934;height:91;visibility:visible;mso-wrap-style:square;v-text-anchor:top" coordsize="1693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AeQ8gA&#10;AADeAAAADwAAAGRycy9kb3ducmV2LnhtbESPQUsDMRSE74L/ITyhl9JmlWjL2rSIUNhLD7a10Ntj&#10;80zWbl7WTdqu/94IgsdhZr5hFqvBt+JCfWwCa7ifFiCI62Aathr2u/VkDiImZINtYNLwTRFWy9ub&#10;BZYmXPmNLttkRYZwLFGDS6krpYy1I49xGjri7H2E3mPKsrfS9HjNcN/Kh6J4kh4bzgsOO3p1VJ+2&#10;Z69BncZHtflcK2ffla3GX6k6NButR3fDyzOIREP6D/+1K6Nhrh6LGfzeyVdAL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MB5DyAAAAN4AAAAPAAAAAAAAAAAAAAAAAJgCAABk&#10;cnMvZG93bnJldi54bWxQSwUGAAAAAAQABAD1AAAAjQMAAAAA&#10;" path="m,l1693414,r,9144l,9144,,e" fillcolor="black" stroked="f" strokeweight="0">
                  <v:stroke miterlimit="83231f" joinstyle="miter"/>
                  <v:path arrowok="t" textboxrect="0,0,1693414,9144"/>
                </v:shape>
                <w10:anchorlock/>
              </v:group>
            </w:pict>
          </mc:Fallback>
        </mc:AlternateContent>
      </w:r>
    </w:p>
    <w:p w:rsidR="00862C2F" w:rsidRPr="00BA283F" w:rsidRDefault="00862C2F" w:rsidP="00BA283F">
      <w:r w:rsidRPr="00BA283F">
        <w:t xml:space="preserve">(Уполномоченного органа/Исполнителя) (подпись) (фамилия, инициалы)  </w:t>
      </w:r>
    </w:p>
    <w:p w:rsidR="00862C2F" w:rsidRPr="00BA283F" w:rsidRDefault="00862C2F" w:rsidP="00BA283F">
      <w:r w:rsidRPr="00BA283F">
        <w:t xml:space="preserve">____________________________ </w:t>
      </w:r>
    </w:p>
    <w:p w:rsidR="00862C2F" w:rsidRPr="00BA283F" w:rsidRDefault="00862C2F" w:rsidP="00BA283F"/>
    <w:p w:rsidR="00862C2F" w:rsidRPr="00BA283F" w:rsidRDefault="00862C2F" w:rsidP="00BA283F">
      <w:r w:rsidRPr="00BA283F">
        <w:t xml:space="preserve">Указывается наименование юридического лица, фамилия, имя, отчество (при наличии) индивидуального предпринимателя или физического лица, являющегося исполнителем муниципальных услуг в социальной сфере (далее - Исполнитель) в случае расторжения соглашения, заключенного по результатам отбора (далее - Соглашение), в одностороннем порядке органом местного самоуправления города, утвердившим муниципальный социальный заказ на оказание муниципальных услуг в социальной сфере (далее – Уполномоченный орган). </w:t>
      </w:r>
    </w:p>
    <w:p w:rsidR="00862C2F" w:rsidRPr="00BA283F" w:rsidRDefault="00862C2F" w:rsidP="00BA283F">
      <w:r w:rsidRPr="00BA283F">
        <w:t xml:space="preserve">Указывается наименование Уполномоченного органа, в случае расторжения Соглашения в одностороннем порядке Исполнителем. </w:t>
      </w:r>
    </w:p>
    <w:p w:rsidR="00862C2F" w:rsidRPr="00BA283F" w:rsidRDefault="00862C2F" w:rsidP="00BA283F">
      <w:r w:rsidRPr="00BA283F">
        <w:t xml:space="preserve">Указывается: </w:t>
      </w:r>
    </w:p>
    <w:p w:rsidR="00862C2F" w:rsidRPr="00BA283F" w:rsidRDefault="00862C2F" w:rsidP="00BA283F">
      <w:r w:rsidRPr="00BA283F">
        <w:t xml:space="preserve">«оплату соглашения об оказании муниципальных услуг в социальной сфере, заключенного по результатам конкурса» в случае заключения соглашения по результатам конкурса; </w:t>
      </w:r>
    </w:p>
    <w:p w:rsidR="00862C2F" w:rsidRPr="00BA283F" w:rsidRDefault="00862C2F" w:rsidP="00BA283F">
      <w:r w:rsidRPr="00BA283F">
        <w:t xml:space="preserve">«оплату соглашения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в случае заключения соглашения о финансовом обеспечении (возмещении) затрат, связанных с оказанием муниципальных услуг в социальной сфере в </w:t>
      </w:r>
      <w:r w:rsidRPr="00BA283F">
        <w:lastRenderedPageBreak/>
        <w:t xml:space="preserve">соответствии с социальным сертификатом на получение муниципальной услуги в социальной сфере. </w:t>
      </w:r>
    </w:p>
    <w:p w:rsidR="00862C2F" w:rsidRPr="00BA283F" w:rsidRDefault="00862C2F" w:rsidP="00BA283F">
      <w:r w:rsidRPr="00BA283F">
        <w:t xml:space="preserve">Указываются неисполненные (исполненные не в полном объеме) обязательства Исполнителя по Соглашению. </w:t>
      </w:r>
    </w:p>
    <w:p w:rsidR="00862C2F" w:rsidRPr="00BA283F" w:rsidRDefault="00862C2F" w:rsidP="00BA283F">
      <w:r w:rsidRPr="00BA283F">
        <w:t xml:space="preserve">Предусматривается при расторжении Соглашения в случаях неисполнения Исполнителем обязательств по Соглашению. </w:t>
      </w:r>
    </w:p>
    <w:p w:rsidR="00862C2F" w:rsidRPr="00BA283F" w:rsidRDefault="00862C2F" w:rsidP="00BA283F">
      <w:r w:rsidRPr="00BA283F">
        <w:t xml:space="preserve">Включается в случае расторжения Соглашения в одностороннем порядке Уполномоченным органом. </w:t>
      </w:r>
    </w:p>
    <w:p w:rsidR="00862C2F" w:rsidRPr="00BA283F" w:rsidRDefault="00862C2F" w:rsidP="00BA283F">
      <w:r w:rsidRPr="00BA283F">
        <w:t>Включается в случае расторжения Соглашения в одностороннем порядке Исполнителем.</w:t>
      </w:r>
      <w:r w:rsidRPr="00BA283F">
        <w:rPr>
          <w:rFonts w:eastAsia="Calibri"/>
        </w:rPr>
        <w:t xml:space="preserve"> </w:t>
      </w:r>
    </w:p>
    <w:p w:rsidR="007A7EA9" w:rsidRPr="00BA283F" w:rsidRDefault="007A7EA9" w:rsidP="00BA283F"/>
    <w:p w:rsidR="006A1F61" w:rsidRPr="00BA283F" w:rsidRDefault="006A1F61"/>
    <w:sectPr w:rsidR="006A1F61" w:rsidRPr="00BA283F" w:rsidSect="006A1F61">
      <w:headerReference w:type="default" r:id="rId50"/>
      <w:footerReference w:type="default" r:id="rId51"/>
      <w:type w:val="nextColumn"/>
      <w:pgSz w:w="11906" w:h="16838"/>
      <w:pgMar w:top="851" w:right="1134" w:bottom="1418"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7C8E" w:rsidRDefault="00C17C8E">
      <w:r>
        <w:separator/>
      </w:r>
    </w:p>
  </w:endnote>
  <w:endnote w:type="continuationSeparator" w:id="0">
    <w:p w:rsidR="00C17C8E" w:rsidRDefault="00C17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093" w:rsidRDefault="00CE309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7C8E" w:rsidRDefault="00C17C8E">
      <w:pPr>
        <w:spacing w:after="7" w:line="259" w:lineRule="auto"/>
        <w:ind w:left="1277" w:firstLine="0"/>
        <w:jc w:val="left"/>
      </w:pPr>
      <w:r>
        <w:separator/>
      </w:r>
    </w:p>
  </w:footnote>
  <w:footnote w:type="continuationSeparator" w:id="0">
    <w:p w:rsidR="00C17C8E" w:rsidRDefault="00C17C8E">
      <w:pPr>
        <w:spacing w:after="7" w:line="259" w:lineRule="auto"/>
        <w:ind w:left="1277" w:firstLine="0"/>
        <w:jc w:val="left"/>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76201"/>
      <w:docPartObj>
        <w:docPartGallery w:val="Page Numbers (Top of Page)"/>
        <w:docPartUnique/>
      </w:docPartObj>
    </w:sdtPr>
    <w:sdtEndPr/>
    <w:sdtContent>
      <w:p w:rsidR="00CE3093" w:rsidRDefault="00CE3093">
        <w:pPr>
          <w:pStyle w:val="a4"/>
          <w:jc w:val="center"/>
        </w:pPr>
        <w:r>
          <w:fldChar w:fldCharType="begin"/>
        </w:r>
        <w:r>
          <w:instrText>PAGE   \* MERGEFORMAT</w:instrText>
        </w:r>
        <w:r>
          <w:fldChar w:fldCharType="separate"/>
        </w:r>
        <w:r w:rsidR="008F2444">
          <w:rPr>
            <w:noProof/>
          </w:rPr>
          <w:t>2</w:t>
        </w:r>
        <w:r>
          <w:fldChar w:fldCharType="end"/>
        </w:r>
      </w:p>
    </w:sdtContent>
  </w:sdt>
  <w:p w:rsidR="00CE3093" w:rsidRDefault="00CE309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72FA"/>
    <w:multiLevelType w:val="multilevel"/>
    <w:tmpl w:val="618253EC"/>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20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038D6A0C"/>
    <w:multiLevelType w:val="multilevel"/>
    <w:tmpl w:val="4A8092C4"/>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04DD4DD0"/>
    <w:multiLevelType w:val="multilevel"/>
    <w:tmpl w:val="D9A2DA6C"/>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2"/>
      <w:numFmt w:val="decimal"/>
      <w:lvlText w:val="%1.%2.%3"/>
      <w:lvlJc w:val="left"/>
      <w:pPr>
        <w:ind w:left="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Restart w:val="0"/>
      <w:lvlText w:val="%1.%2.%3.%4."/>
      <w:lvlJc w:val="left"/>
      <w:pPr>
        <w:ind w:left="1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06383E2A"/>
    <w:multiLevelType w:val="multilevel"/>
    <w:tmpl w:val="433E2F2E"/>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7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069E1207"/>
    <w:multiLevelType w:val="hybridMultilevel"/>
    <w:tmpl w:val="9E00E036"/>
    <w:lvl w:ilvl="0" w:tplc="FD56731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6C48615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01A4525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45E8639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6F36F30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236C393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39502A8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38BA9F7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1C22C51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
    <w:nsid w:val="0777218A"/>
    <w:multiLevelType w:val="multilevel"/>
    <w:tmpl w:val="C63A2E66"/>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0816523D"/>
    <w:multiLevelType w:val="multilevel"/>
    <w:tmpl w:val="857A0216"/>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3"/>
      <w:numFmt w:val="decimal"/>
      <w:lvlRestart w:val="0"/>
      <w:lvlText w:val="%1.%2.%3."/>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0A7E362B"/>
    <w:multiLevelType w:val="hybridMultilevel"/>
    <w:tmpl w:val="960E2BDC"/>
    <w:lvl w:ilvl="0" w:tplc="0B762E8A">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AFC4A53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4ED24A6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4EDE1D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11CC11C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7FA2D78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AC549FD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63F6711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6F5C82B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8">
    <w:nsid w:val="0BB722AD"/>
    <w:multiLevelType w:val="multilevel"/>
    <w:tmpl w:val="F7D8C43A"/>
    <w:lvl w:ilvl="0">
      <w:start w:val="1"/>
      <w:numFmt w:val="decimal"/>
      <w:lvlText w:val="%1."/>
      <w:lvlJc w:val="left"/>
      <w:pPr>
        <w:ind w:left="9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14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0D5D557F"/>
    <w:multiLevelType w:val="hybridMultilevel"/>
    <w:tmpl w:val="6AEC4952"/>
    <w:lvl w:ilvl="0" w:tplc="47FE617A">
      <w:start w:val="3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10BC840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530416E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235261C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C1765F9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2A18348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A156F49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62B41EF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934C758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0">
    <w:nsid w:val="0F19751F"/>
    <w:multiLevelType w:val="multilevel"/>
    <w:tmpl w:val="E3EC50A6"/>
    <w:lvl w:ilvl="0">
      <w:start w:val="7"/>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6"/>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0F6E2B30"/>
    <w:multiLevelType w:val="multilevel"/>
    <w:tmpl w:val="FD74FD70"/>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Restart w:val="0"/>
      <w:lvlText w:val="%1.%2.%3.%4."/>
      <w:lvlJc w:val="left"/>
      <w:pPr>
        <w:ind w:left="1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10B05515"/>
    <w:multiLevelType w:val="hybridMultilevel"/>
    <w:tmpl w:val="92868394"/>
    <w:lvl w:ilvl="0" w:tplc="6826F834">
      <w:start w:val="2"/>
      <w:numFmt w:val="decimal"/>
      <w:lvlText w:val="%1"/>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A9E671F8">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99E21990">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2D70721A">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C91A8F16">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A0CC236E">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B10218B2">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E0664D7A">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ADE0F57E">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3">
    <w:nsid w:val="126C764A"/>
    <w:multiLevelType w:val="hybridMultilevel"/>
    <w:tmpl w:val="A20E8A9C"/>
    <w:lvl w:ilvl="0" w:tplc="008C712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FAA6581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A7340AD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9024314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E0663B5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BD1A27A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0054EF3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107E2BE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A254156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4">
    <w:nsid w:val="159A6C73"/>
    <w:multiLevelType w:val="hybridMultilevel"/>
    <w:tmpl w:val="AAD06DE2"/>
    <w:lvl w:ilvl="0" w:tplc="099E54E0">
      <w:start w:val="2"/>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6D4EC83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98F80F5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4550935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F00CC16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6E74CD4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B3FEB50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501A812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FD16C9C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5">
    <w:nsid w:val="16336A43"/>
    <w:multiLevelType w:val="multilevel"/>
    <w:tmpl w:val="AD8C65AE"/>
    <w:lvl w:ilvl="0">
      <w:start w:val="7"/>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19057B57"/>
    <w:multiLevelType w:val="multilevel"/>
    <w:tmpl w:val="33165D1E"/>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2"/>
      <w:numFmt w:val="decimal"/>
      <w:lvlRestart w:val="0"/>
      <w:lvlText w:val="%1.%2.%3."/>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1ECD4305"/>
    <w:multiLevelType w:val="hybridMultilevel"/>
    <w:tmpl w:val="C7F48208"/>
    <w:lvl w:ilvl="0" w:tplc="D466F7D6">
      <w:start w:val="1"/>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2C1D4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016DA7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5B6182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E7C99D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A9C531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706BD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E6AE1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016791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1F177E80"/>
    <w:multiLevelType w:val="hybridMultilevel"/>
    <w:tmpl w:val="F5487C16"/>
    <w:lvl w:ilvl="0" w:tplc="AF9438F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1F6C1A10"/>
    <w:multiLevelType w:val="multilevel"/>
    <w:tmpl w:val="28547BA8"/>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3"/>
      <w:numFmt w:val="decimal"/>
      <w:lvlText w:val="%1.%2.%3"/>
      <w:lvlJc w:val="left"/>
      <w:pPr>
        <w:ind w:left="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Restart w:val="0"/>
      <w:lvlText w:val="%1.%2.%3.%4."/>
      <w:lvlJc w:val="left"/>
      <w:pPr>
        <w:ind w:left="1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1FF00477"/>
    <w:multiLevelType w:val="multilevel"/>
    <w:tmpl w:val="E4123648"/>
    <w:lvl w:ilvl="0">
      <w:start w:val="7"/>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1FF64BCC"/>
    <w:multiLevelType w:val="hybridMultilevel"/>
    <w:tmpl w:val="26804638"/>
    <w:lvl w:ilvl="0" w:tplc="6936A952">
      <w:start w:val="3"/>
      <w:numFmt w:val="decimal"/>
      <w:lvlText w:val="%1"/>
      <w:lvlJc w:val="left"/>
      <w:pPr>
        <w:ind w:left="0"/>
      </w:pPr>
      <w:rPr>
        <w:rFonts w:ascii="Times New Roman" w:eastAsia="Times New Roman" w:hAnsi="Times New Roman" w:cs="Times New Roman"/>
        <w:b w:val="0"/>
        <w:i w:val="0"/>
        <w:strike w:val="0"/>
        <w:dstrike w:val="0"/>
        <w:color w:val="FFFFFF"/>
        <w:sz w:val="20"/>
        <w:szCs w:val="20"/>
        <w:u w:val="none" w:color="000000"/>
        <w:bdr w:val="none" w:sz="0" w:space="0" w:color="auto"/>
        <w:shd w:val="clear" w:color="auto" w:fill="auto"/>
        <w:vertAlign w:val="superscript"/>
      </w:rPr>
    </w:lvl>
    <w:lvl w:ilvl="1" w:tplc="37DC63B8">
      <w:start w:val="1"/>
      <w:numFmt w:val="lowerLetter"/>
      <w:lvlText w:val="%2"/>
      <w:lvlJc w:val="left"/>
      <w:pPr>
        <w:ind w:left="1788"/>
      </w:pPr>
      <w:rPr>
        <w:rFonts w:ascii="Times New Roman" w:eastAsia="Times New Roman" w:hAnsi="Times New Roman" w:cs="Times New Roman"/>
        <w:b w:val="0"/>
        <w:i w:val="0"/>
        <w:strike w:val="0"/>
        <w:dstrike w:val="0"/>
        <w:color w:val="FFFFFF"/>
        <w:sz w:val="20"/>
        <w:szCs w:val="20"/>
        <w:u w:val="none" w:color="000000"/>
        <w:bdr w:val="none" w:sz="0" w:space="0" w:color="auto"/>
        <w:shd w:val="clear" w:color="auto" w:fill="auto"/>
        <w:vertAlign w:val="superscript"/>
      </w:rPr>
    </w:lvl>
    <w:lvl w:ilvl="2" w:tplc="00F0537E">
      <w:start w:val="1"/>
      <w:numFmt w:val="lowerRoman"/>
      <w:lvlText w:val="%3"/>
      <w:lvlJc w:val="left"/>
      <w:pPr>
        <w:ind w:left="2508"/>
      </w:pPr>
      <w:rPr>
        <w:rFonts w:ascii="Times New Roman" w:eastAsia="Times New Roman" w:hAnsi="Times New Roman" w:cs="Times New Roman"/>
        <w:b w:val="0"/>
        <w:i w:val="0"/>
        <w:strike w:val="0"/>
        <w:dstrike w:val="0"/>
        <w:color w:val="FFFFFF"/>
        <w:sz w:val="20"/>
        <w:szCs w:val="20"/>
        <w:u w:val="none" w:color="000000"/>
        <w:bdr w:val="none" w:sz="0" w:space="0" w:color="auto"/>
        <w:shd w:val="clear" w:color="auto" w:fill="auto"/>
        <w:vertAlign w:val="superscript"/>
      </w:rPr>
    </w:lvl>
    <w:lvl w:ilvl="3" w:tplc="6ADCFD36">
      <w:start w:val="1"/>
      <w:numFmt w:val="decimal"/>
      <w:lvlText w:val="%4"/>
      <w:lvlJc w:val="left"/>
      <w:pPr>
        <w:ind w:left="3228"/>
      </w:pPr>
      <w:rPr>
        <w:rFonts w:ascii="Times New Roman" w:eastAsia="Times New Roman" w:hAnsi="Times New Roman" w:cs="Times New Roman"/>
        <w:b w:val="0"/>
        <w:i w:val="0"/>
        <w:strike w:val="0"/>
        <w:dstrike w:val="0"/>
        <w:color w:val="FFFFFF"/>
        <w:sz w:val="20"/>
        <w:szCs w:val="20"/>
        <w:u w:val="none" w:color="000000"/>
        <w:bdr w:val="none" w:sz="0" w:space="0" w:color="auto"/>
        <w:shd w:val="clear" w:color="auto" w:fill="auto"/>
        <w:vertAlign w:val="superscript"/>
      </w:rPr>
    </w:lvl>
    <w:lvl w:ilvl="4" w:tplc="B8925C20">
      <w:start w:val="1"/>
      <w:numFmt w:val="lowerLetter"/>
      <w:lvlText w:val="%5"/>
      <w:lvlJc w:val="left"/>
      <w:pPr>
        <w:ind w:left="3948"/>
      </w:pPr>
      <w:rPr>
        <w:rFonts w:ascii="Times New Roman" w:eastAsia="Times New Roman" w:hAnsi="Times New Roman" w:cs="Times New Roman"/>
        <w:b w:val="0"/>
        <w:i w:val="0"/>
        <w:strike w:val="0"/>
        <w:dstrike w:val="0"/>
        <w:color w:val="FFFFFF"/>
        <w:sz w:val="20"/>
        <w:szCs w:val="20"/>
        <w:u w:val="none" w:color="000000"/>
        <w:bdr w:val="none" w:sz="0" w:space="0" w:color="auto"/>
        <w:shd w:val="clear" w:color="auto" w:fill="auto"/>
        <w:vertAlign w:val="superscript"/>
      </w:rPr>
    </w:lvl>
    <w:lvl w:ilvl="5" w:tplc="A8A42A1E">
      <w:start w:val="1"/>
      <w:numFmt w:val="lowerRoman"/>
      <w:lvlText w:val="%6"/>
      <w:lvlJc w:val="left"/>
      <w:pPr>
        <w:ind w:left="4668"/>
      </w:pPr>
      <w:rPr>
        <w:rFonts w:ascii="Times New Roman" w:eastAsia="Times New Roman" w:hAnsi="Times New Roman" w:cs="Times New Roman"/>
        <w:b w:val="0"/>
        <w:i w:val="0"/>
        <w:strike w:val="0"/>
        <w:dstrike w:val="0"/>
        <w:color w:val="FFFFFF"/>
        <w:sz w:val="20"/>
        <w:szCs w:val="20"/>
        <w:u w:val="none" w:color="000000"/>
        <w:bdr w:val="none" w:sz="0" w:space="0" w:color="auto"/>
        <w:shd w:val="clear" w:color="auto" w:fill="auto"/>
        <w:vertAlign w:val="superscript"/>
      </w:rPr>
    </w:lvl>
    <w:lvl w:ilvl="6" w:tplc="45123A0C">
      <w:start w:val="1"/>
      <w:numFmt w:val="decimal"/>
      <w:lvlText w:val="%7"/>
      <w:lvlJc w:val="left"/>
      <w:pPr>
        <w:ind w:left="5388"/>
      </w:pPr>
      <w:rPr>
        <w:rFonts w:ascii="Times New Roman" w:eastAsia="Times New Roman" w:hAnsi="Times New Roman" w:cs="Times New Roman"/>
        <w:b w:val="0"/>
        <w:i w:val="0"/>
        <w:strike w:val="0"/>
        <w:dstrike w:val="0"/>
        <w:color w:val="FFFFFF"/>
        <w:sz w:val="20"/>
        <w:szCs w:val="20"/>
        <w:u w:val="none" w:color="000000"/>
        <w:bdr w:val="none" w:sz="0" w:space="0" w:color="auto"/>
        <w:shd w:val="clear" w:color="auto" w:fill="auto"/>
        <w:vertAlign w:val="superscript"/>
      </w:rPr>
    </w:lvl>
    <w:lvl w:ilvl="7" w:tplc="6E0C1E38">
      <w:start w:val="1"/>
      <w:numFmt w:val="lowerLetter"/>
      <w:lvlText w:val="%8"/>
      <w:lvlJc w:val="left"/>
      <w:pPr>
        <w:ind w:left="6108"/>
      </w:pPr>
      <w:rPr>
        <w:rFonts w:ascii="Times New Roman" w:eastAsia="Times New Roman" w:hAnsi="Times New Roman" w:cs="Times New Roman"/>
        <w:b w:val="0"/>
        <w:i w:val="0"/>
        <w:strike w:val="0"/>
        <w:dstrike w:val="0"/>
        <w:color w:val="FFFFFF"/>
        <w:sz w:val="20"/>
        <w:szCs w:val="20"/>
        <w:u w:val="none" w:color="000000"/>
        <w:bdr w:val="none" w:sz="0" w:space="0" w:color="auto"/>
        <w:shd w:val="clear" w:color="auto" w:fill="auto"/>
        <w:vertAlign w:val="superscript"/>
      </w:rPr>
    </w:lvl>
    <w:lvl w:ilvl="8" w:tplc="9F24A60E">
      <w:start w:val="1"/>
      <w:numFmt w:val="lowerRoman"/>
      <w:lvlText w:val="%9"/>
      <w:lvlJc w:val="left"/>
      <w:pPr>
        <w:ind w:left="6828"/>
      </w:pPr>
      <w:rPr>
        <w:rFonts w:ascii="Times New Roman" w:eastAsia="Times New Roman" w:hAnsi="Times New Roman" w:cs="Times New Roman"/>
        <w:b w:val="0"/>
        <w:i w:val="0"/>
        <w:strike w:val="0"/>
        <w:dstrike w:val="0"/>
        <w:color w:val="FFFFFF"/>
        <w:sz w:val="20"/>
        <w:szCs w:val="20"/>
        <w:u w:val="none" w:color="000000"/>
        <w:bdr w:val="none" w:sz="0" w:space="0" w:color="auto"/>
        <w:shd w:val="clear" w:color="auto" w:fill="auto"/>
        <w:vertAlign w:val="superscript"/>
      </w:rPr>
    </w:lvl>
  </w:abstractNum>
  <w:abstractNum w:abstractNumId="22">
    <w:nsid w:val="22C526C3"/>
    <w:multiLevelType w:val="hybridMultilevel"/>
    <w:tmpl w:val="9676C526"/>
    <w:lvl w:ilvl="0" w:tplc="B7DE5E56">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7FB24086">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A8E6006C">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6C8CA0C6">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4D1A5BD6">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BA32A010">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1AB012D6">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E0DCD6DC">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4ADE9838">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23">
    <w:nsid w:val="2A9C6AFC"/>
    <w:multiLevelType w:val="multilevel"/>
    <w:tmpl w:val="30CA1B08"/>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nsid w:val="2B1214AE"/>
    <w:multiLevelType w:val="multilevel"/>
    <w:tmpl w:val="092C619A"/>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8"/>
      <w:numFmt w:val="decimal"/>
      <w:lvlText w:val="%1.%2.%3"/>
      <w:lvlJc w:val="left"/>
      <w:pPr>
        <w:ind w:left="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Restart w:val="0"/>
      <w:lvlText w:val="%1.%2.%3.%4."/>
      <w:lvlJc w:val="left"/>
      <w:pPr>
        <w:ind w:left="1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nsid w:val="2CC53CE6"/>
    <w:multiLevelType w:val="hybridMultilevel"/>
    <w:tmpl w:val="A2587CB8"/>
    <w:lvl w:ilvl="0" w:tplc="723A9696">
      <w:start w:val="4"/>
      <w:numFmt w:val="upperRoman"/>
      <w:lvlText w:val="%1."/>
      <w:lvlJc w:val="left"/>
      <w:pPr>
        <w:ind w:left="2007" w:hanging="72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6">
    <w:nsid w:val="30655108"/>
    <w:multiLevelType w:val="multilevel"/>
    <w:tmpl w:val="4802E93A"/>
    <w:lvl w:ilvl="0">
      <w:start w:val="1"/>
      <w:numFmt w:val="decimal"/>
      <w:lvlText w:val="%1."/>
      <w:lvlJc w:val="left"/>
      <w:pPr>
        <w:ind w:left="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7.2."/>
      <w:lvlJc w:val="left"/>
      <w:pPr>
        <w:ind w:left="694"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27">
    <w:nsid w:val="33D65D8E"/>
    <w:multiLevelType w:val="multilevel"/>
    <w:tmpl w:val="9D9CE5F0"/>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3"/>
      <w:numFmt w:val="decimal"/>
      <w:lvlRestart w:val="0"/>
      <w:lvlText w:val="%1.%2.%3."/>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nsid w:val="34A2629F"/>
    <w:multiLevelType w:val="hybridMultilevel"/>
    <w:tmpl w:val="6F8E08DE"/>
    <w:lvl w:ilvl="0" w:tplc="69102798">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7849D96">
      <w:start w:val="2"/>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F196C4AA">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2FE02110">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B308E59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DEF271F0">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6AD27BEA">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3206684A">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49E648E4">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29">
    <w:nsid w:val="37B42AAC"/>
    <w:multiLevelType w:val="multilevel"/>
    <w:tmpl w:val="93243AD0"/>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5"/>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3"/>
      <w:numFmt w:val="decimal"/>
      <w:lvlText w:val="%1.%2.%3."/>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nsid w:val="380E2FEC"/>
    <w:multiLevelType w:val="multilevel"/>
    <w:tmpl w:val="67A48890"/>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9"/>
      <w:numFmt w:val="decimal"/>
      <w:lvlRestart w:val="0"/>
      <w:lvlText w:val="%1.%2.%3."/>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nsid w:val="3D9D7216"/>
    <w:multiLevelType w:val="multilevel"/>
    <w:tmpl w:val="12E679D8"/>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7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nsid w:val="3F3A609D"/>
    <w:multiLevelType w:val="multilevel"/>
    <w:tmpl w:val="8346B8D2"/>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0"/>
      <w:numFmt w:val="decimal"/>
      <w:lvlText w:val="%1.%2.%3"/>
      <w:lvlJc w:val="left"/>
      <w:pPr>
        <w:ind w:left="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Restart w:val="0"/>
      <w:lvlText w:val="%1.%2.%3.%4."/>
      <w:lvlJc w:val="left"/>
      <w:pPr>
        <w:ind w:left="1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nsid w:val="42D34E67"/>
    <w:multiLevelType w:val="multilevel"/>
    <w:tmpl w:val="0574ADCA"/>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4"/>
      <w:numFmt w:val="decimal"/>
      <w:lvlRestart w:val="0"/>
      <w:lvlText w:val="%1.%2.%3."/>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nsid w:val="43957602"/>
    <w:multiLevelType w:val="multilevel"/>
    <w:tmpl w:val="00C249B4"/>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nsid w:val="454B1C7A"/>
    <w:multiLevelType w:val="multilevel"/>
    <w:tmpl w:val="31AAC578"/>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8"/>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nsid w:val="45BD2E62"/>
    <w:multiLevelType w:val="multilevel"/>
    <w:tmpl w:val="3350E594"/>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Restart w:val="0"/>
      <w:lvlText w:val="%1.%2.%3.%4."/>
      <w:lvlJc w:val="left"/>
      <w:pPr>
        <w:ind w:left="1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nsid w:val="46783845"/>
    <w:multiLevelType w:val="hybridMultilevel"/>
    <w:tmpl w:val="C6680512"/>
    <w:lvl w:ilvl="0" w:tplc="DC80DE7E">
      <w:start w:val="1"/>
      <w:numFmt w:val="upperRoman"/>
      <w:lvlText w:val="%1."/>
      <w:lvlJc w:val="left"/>
      <w:pPr>
        <w:ind w:left="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D2CC7A">
      <w:start w:val="1"/>
      <w:numFmt w:val="lowerLetter"/>
      <w:lvlText w:val="%2"/>
      <w:lvlJc w:val="left"/>
      <w:pPr>
        <w:ind w:left="4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C6699F8">
      <w:start w:val="1"/>
      <w:numFmt w:val="lowerRoman"/>
      <w:lvlText w:val="%3"/>
      <w:lvlJc w:val="left"/>
      <w:pPr>
        <w:ind w:left="4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DAA4EF2">
      <w:start w:val="1"/>
      <w:numFmt w:val="decimal"/>
      <w:lvlText w:val="%4"/>
      <w:lvlJc w:val="left"/>
      <w:pPr>
        <w:ind w:left="5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32216FA">
      <w:start w:val="1"/>
      <w:numFmt w:val="lowerLetter"/>
      <w:lvlText w:val="%5"/>
      <w:lvlJc w:val="left"/>
      <w:pPr>
        <w:ind w:left="6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2BEF522">
      <w:start w:val="1"/>
      <w:numFmt w:val="lowerRoman"/>
      <w:lvlText w:val="%6"/>
      <w:lvlJc w:val="left"/>
      <w:pPr>
        <w:ind w:left="6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340E596">
      <w:start w:val="1"/>
      <w:numFmt w:val="decimal"/>
      <w:lvlText w:val="%7"/>
      <w:lvlJc w:val="left"/>
      <w:pPr>
        <w:ind w:left="7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929A96">
      <w:start w:val="1"/>
      <w:numFmt w:val="lowerLetter"/>
      <w:lvlText w:val="%8"/>
      <w:lvlJc w:val="left"/>
      <w:pPr>
        <w:ind w:left="84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AAAF26">
      <w:start w:val="1"/>
      <w:numFmt w:val="lowerRoman"/>
      <w:lvlText w:val="%9"/>
      <w:lvlJc w:val="left"/>
      <w:pPr>
        <w:ind w:left="91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nsid w:val="46F32592"/>
    <w:multiLevelType w:val="multilevel"/>
    <w:tmpl w:val="0728ED9A"/>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2"/>
      <w:numFmt w:val="decimal"/>
      <w:lvlText w:val="%1.%2.%3"/>
      <w:lvlJc w:val="left"/>
      <w:pPr>
        <w:ind w:left="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Restart w:val="0"/>
      <w:lvlText w:val="%1.%2.%3.%4."/>
      <w:lvlJc w:val="left"/>
      <w:pPr>
        <w:ind w:left="1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nsid w:val="483967FF"/>
    <w:multiLevelType w:val="hybridMultilevel"/>
    <w:tmpl w:val="CB505B9E"/>
    <w:lvl w:ilvl="0" w:tplc="FAE0018C">
      <w:start w:val="1"/>
      <w:numFmt w:val="decimal"/>
      <w:lvlText w:val="%1."/>
      <w:lvlJc w:val="left"/>
      <w:pPr>
        <w:ind w:left="1059" w:hanging="360"/>
      </w:pPr>
      <w:rPr>
        <w:rFonts w:hint="default"/>
      </w:rPr>
    </w:lvl>
    <w:lvl w:ilvl="1" w:tplc="04190019" w:tentative="1">
      <w:start w:val="1"/>
      <w:numFmt w:val="lowerLetter"/>
      <w:lvlText w:val="%2."/>
      <w:lvlJc w:val="left"/>
      <w:pPr>
        <w:ind w:left="1779" w:hanging="360"/>
      </w:pPr>
    </w:lvl>
    <w:lvl w:ilvl="2" w:tplc="0419001B" w:tentative="1">
      <w:start w:val="1"/>
      <w:numFmt w:val="lowerRoman"/>
      <w:lvlText w:val="%3."/>
      <w:lvlJc w:val="right"/>
      <w:pPr>
        <w:ind w:left="2499" w:hanging="180"/>
      </w:pPr>
    </w:lvl>
    <w:lvl w:ilvl="3" w:tplc="0419000F" w:tentative="1">
      <w:start w:val="1"/>
      <w:numFmt w:val="decimal"/>
      <w:lvlText w:val="%4."/>
      <w:lvlJc w:val="left"/>
      <w:pPr>
        <w:ind w:left="3219" w:hanging="360"/>
      </w:pPr>
    </w:lvl>
    <w:lvl w:ilvl="4" w:tplc="04190019" w:tentative="1">
      <w:start w:val="1"/>
      <w:numFmt w:val="lowerLetter"/>
      <w:lvlText w:val="%5."/>
      <w:lvlJc w:val="left"/>
      <w:pPr>
        <w:ind w:left="3939" w:hanging="360"/>
      </w:pPr>
    </w:lvl>
    <w:lvl w:ilvl="5" w:tplc="0419001B" w:tentative="1">
      <w:start w:val="1"/>
      <w:numFmt w:val="lowerRoman"/>
      <w:lvlText w:val="%6."/>
      <w:lvlJc w:val="right"/>
      <w:pPr>
        <w:ind w:left="4659" w:hanging="180"/>
      </w:pPr>
    </w:lvl>
    <w:lvl w:ilvl="6" w:tplc="0419000F" w:tentative="1">
      <w:start w:val="1"/>
      <w:numFmt w:val="decimal"/>
      <w:lvlText w:val="%7."/>
      <w:lvlJc w:val="left"/>
      <w:pPr>
        <w:ind w:left="5379" w:hanging="360"/>
      </w:pPr>
    </w:lvl>
    <w:lvl w:ilvl="7" w:tplc="04190019" w:tentative="1">
      <w:start w:val="1"/>
      <w:numFmt w:val="lowerLetter"/>
      <w:lvlText w:val="%8."/>
      <w:lvlJc w:val="left"/>
      <w:pPr>
        <w:ind w:left="6099" w:hanging="360"/>
      </w:pPr>
    </w:lvl>
    <w:lvl w:ilvl="8" w:tplc="0419001B" w:tentative="1">
      <w:start w:val="1"/>
      <w:numFmt w:val="lowerRoman"/>
      <w:lvlText w:val="%9."/>
      <w:lvlJc w:val="right"/>
      <w:pPr>
        <w:ind w:left="6819" w:hanging="180"/>
      </w:pPr>
    </w:lvl>
  </w:abstractNum>
  <w:abstractNum w:abstractNumId="40">
    <w:nsid w:val="49255E19"/>
    <w:multiLevelType w:val="multilevel"/>
    <w:tmpl w:val="46F69E7A"/>
    <w:lvl w:ilvl="0">
      <w:start w:val="7"/>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5"/>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nsid w:val="49877C5D"/>
    <w:multiLevelType w:val="multilevel"/>
    <w:tmpl w:val="7E4CA29A"/>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5"/>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nsid w:val="52794526"/>
    <w:multiLevelType w:val="hybridMultilevel"/>
    <w:tmpl w:val="30082C14"/>
    <w:lvl w:ilvl="0" w:tplc="30E2BAB4">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54952007"/>
    <w:multiLevelType w:val="hybridMultilevel"/>
    <w:tmpl w:val="E3E215B2"/>
    <w:lvl w:ilvl="0" w:tplc="C584FB9A">
      <w:start w:val="1"/>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B06D80C">
      <w:start w:val="1"/>
      <w:numFmt w:val="lowerLetter"/>
      <w:lvlText w:val="%2"/>
      <w:lvlJc w:val="left"/>
      <w:pPr>
        <w:ind w:left="17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F24F3B0">
      <w:start w:val="1"/>
      <w:numFmt w:val="lowerRoman"/>
      <w:lvlText w:val="%3"/>
      <w:lvlJc w:val="left"/>
      <w:pPr>
        <w:ind w:left="25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CAAD64A">
      <w:start w:val="1"/>
      <w:numFmt w:val="decimal"/>
      <w:lvlText w:val="%4"/>
      <w:lvlJc w:val="left"/>
      <w:pPr>
        <w:ind w:left="32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2FEBC68">
      <w:start w:val="1"/>
      <w:numFmt w:val="lowerLetter"/>
      <w:lvlText w:val="%5"/>
      <w:lvlJc w:val="left"/>
      <w:pPr>
        <w:ind w:left="39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46A172C">
      <w:start w:val="1"/>
      <w:numFmt w:val="lowerRoman"/>
      <w:lvlText w:val="%6"/>
      <w:lvlJc w:val="left"/>
      <w:pPr>
        <w:ind w:left="46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A06B98C">
      <w:start w:val="1"/>
      <w:numFmt w:val="decimal"/>
      <w:lvlText w:val="%7"/>
      <w:lvlJc w:val="left"/>
      <w:pPr>
        <w:ind w:left="53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7BC089A">
      <w:start w:val="1"/>
      <w:numFmt w:val="lowerLetter"/>
      <w:lvlText w:val="%8"/>
      <w:lvlJc w:val="left"/>
      <w:pPr>
        <w:ind w:left="61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38A4A88">
      <w:start w:val="1"/>
      <w:numFmt w:val="lowerRoman"/>
      <w:lvlText w:val="%9"/>
      <w:lvlJc w:val="left"/>
      <w:pPr>
        <w:ind w:left="68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4">
    <w:nsid w:val="54E10E90"/>
    <w:multiLevelType w:val="multilevel"/>
    <w:tmpl w:val="B1909264"/>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nsid w:val="56681299"/>
    <w:multiLevelType w:val="multilevel"/>
    <w:tmpl w:val="6A4A0FF6"/>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2"/>
      <w:numFmt w:val="decimal"/>
      <w:lvlRestart w:val="0"/>
      <w:lvlText w:val="%1.%2.%3."/>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6">
    <w:nsid w:val="567056EE"/>
    <w:multiLevelType w:val="multilevel"/>
    <w:tmpl w:val="5E520762"/>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5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3"/>
      <w:numFmt w:val="decimal"/>
      <w:lvlText w:val="%1.%2.%3"/>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5"/>
      <w:numFmt w:val="decimal"/>
      <w:lvlText w:val="%1.%2.%3.%4"/>
      <w:lvlJc w:val="left"/>
      <w:pPr>
        <w:ind w:left="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decimal"/>
      <w:lvlRestart w:val="0"/>
      <w:lvlText w:val="%1.%2.%3.%4.%5"/>
      <w:lvlJc w:val="left"/>
      <w:pPr>
        <w:ind w:left="17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
    <w:nsid w:val="57F6469E"/>
    <w:multiLevelType w:val="multilevel"/>
    <w:tmpl w:val="CB007B60"/>
    <w:lvl w:ilvl="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6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8">
    <w:nsid w:val="5A89034A"/>
    <w:multiLevelType w:val="multilevel"/>
    <w:tmpl w:val="AB928A16"/>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Restart w:val="0"/>
      <w:lvlText w:val="%1.%2.%3.%4."/>
      <w:lvlJc w:val="left"/>
      <w:pPr>
        <w:ind w:left="1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
    <w:nsid w:val="5C492FCC"/>
    <w:multiLevelType w:val="hybridMultilevel"/>
    <w:tmpl w:val="D214093A"/>
    <w:lvl w:ilvl="0" w:tplc="59DEF014">
      <w:start w:val="4"/>
      <w:numFmt w:val="decimal"/>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F830FD7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E31EA28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E5B0107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15CCAE0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B818233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82AED78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788633A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016E164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0">
    <w:nsid w:val="63156DC1"/>
    <w:multiLevelType w:val="multilevel"/>
    <w:tmpl w:val="A300A208"/>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1">
    <w:nsid w:val="63557B4B"/>
    <w:multiLevelType w:val="hybridMultilevel"/>
    <w:tmpl w:val="E976DCB4"/>
    <w:lvl w:ilvl="0" w:tplc="83B673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2">
    <w:nsid w:val="63F57BA5"/>
    <w:multiLevelType w:val="multilevel"/>
    <w:tmpl w:val="6536309C"/>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9"/>
      <w:numFmt w:val="decimal"/>
      <w:lvlText w:val="%1.%2.%3"/>
      <w:lvlJc w:val="left"/>
      <w:pPr>
        <w:ind w:left="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Restart w:val="0"/>
      <w:lvlText w:val="%1.%2.%3.%4."/>
      <w:lvlJc w:val="left"/>
      <w:pPr>
        <w:ind w:left="1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3">
    <w:nsid w:val="66AA5BBB"/>
    <w:multiLevelType w:val="hybridMultilevel"/>
    <w:tmpl w:val="9A2E4DFC"/>
    <w:lvl w:ilvl="0" w:tplc="4962B06A">
      <w:start w:val="1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6256EFC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3A24C31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7E5C04C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816CB31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F1562FE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9872D2D6">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E7229C50">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4E405C70">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4">
    <w:nsid w:val="66D42AB3"/>
    <w:multiLevelType w:val="multilevel"/>
    <w:tmpl w:val="BB648418"/>
    <w:lvl w:ilvl="0">
      <w:start w:val="1"/>
      <w:numFmt w:val="decimal"/>
      <w:lvlText w:val="%1."/>
      <w:lvlJc w:val="left"/>
      <w:pPr>
        <w:ind w:left="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5">
    <w:nsid w:val="672C4231"/>
    <w:multiLevelType w:val="multilevel"/>
    <w:tmpl w:val="3CD2A626"/>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0"/>
      <w:numFmt w:val="decimal"/>
      <w:lvlRestart w:val="0"/>
      <w:lvlText w:val="%1.%2.%3."/>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6">
    <w:nsid w:val="67F15857"/>
    <w:multiLevelType w:val="multilevel"/>
    <w:tmpl w:val="96BC2B14"/>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5"/>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7">
    <w:nsid w:val="6B363817"/>
    <w:multiLevelType w:val="hybridMultilevel"/>
    <w:tmpl w:val="FC281608"/>
    <w:lvl w:ilvl="0" w:tplc="7E6EB9C8">
      <w:start w:val="8"/>
      <w:numFmt w:val="decimal"/>
      <w:lvlText w:val="%1"/>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B82E2D96">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2AFC8E08">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40A46130">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08DA0B18">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0F3E3B3E">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2A767104">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011A99B0">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974CB83E">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8">
    <w:nsid w:val="6BBD7450"/>
    <w:multiLevelType w:val="hybridMultilevel"/>
    <w:tmpl w:val="D88400A4"/>
    <w:lvl w:ilvl="0" w:tplc="F7F4FFA4">
      <w:start w:val="3"/>
      <w:numFmt w:val="upperRoman"/>
      <w:lvlText w:val="%1."/>
      <w:lvlJc w:val="left"/>
      <w:pPr>
        <w:ind w:left="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E27B1C">
      <w:start w:val="1"/>
      <w:numFmt w:val="lowerLetter"/>
      <w:lvlText w:val="%2"/>
      <w:lvlJc w:val="left"/>
      <w:pPr>
        <w:ind w:left="45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AB6B768">
      <w:start w:val="1"/>
      <w:numFmt w:val="lowerRoman"/>
      <w:lvlText w:val="%3"/>
      <w:lvlJc w:val="left"/>
      <w:pPr>
        <w:ind w:left="5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88BC88">
      <w:start w:val="1"/>
      <w:numFmt w:val="decimal"/>
      <w:lvlText w:val="%4"/>
      <w:lvlJc w:val="left"/>
      <w:pPr>
        <w:ind w:left="59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52A400A">
      <w:start w:val="1"/>
      <w:numFmt w:val="lowerLetter"/>
      <w:lvlText w:val="%5"/>
      <w:lvlJc w:val="left"/>
      <w:pPr>
        <w:ind w:left="6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700537C">
      <w:start w:val="1"/>
      <w:numFmt w:val="lowerRoman"/>
      <w:lvlText w:val="%6"/>
      <w:lvlJc w:val="left"/>
      <w:pPr>
        <w:ind w:left="73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3CA4B6">
      <w:start w:val="1"/>
      <w:numFmt w:val="decimal"/>
      <w:lvlText w:val="%7"/>
      <w:lvlJc w:val="left"/>
      <w:pPr>
        <w:ind w:left="81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9A09922">
      <w:start w:val="1"/>
      <w:numFmt w:val="lowerLetter"/>
      <w:lvlText w:val="%8"/>
      <w:lvlJc w:val="left"/>
      <w:pPr>
        <w:ind w:left="88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6C8F522">
      <w:start w:val="1"/>
      <w:numFmt w:val="lowerRoman"/>
      <w:lvlText w:val="%9"/>
      <w:lvlJc w:val="left"/>
      <w:pPr>
        <w:ind w:left="95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9">
    <w:nsid w:val="6C20527A"/>
    <w:multiLevelType w:val="multilevel"/>
    <w:tmpl w:val="D3F034B4"/>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0">
    <w:nsid w:val="71807E2D"/>
    <w:multiLevelType w:val="multilevel"/>
    <w:tmpl w:val="D1F68168"/>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1">
    <w:nsid w:val="725A3155"/>
    <w:multiLevelType w:val="hybridMultilevel"/>
    <w:tmpl w:val="A64AEE28"/>
    <w:lvl w:ilvl="0" w:tplc="F6ACAD8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67AC9AF4">
      <w:start w:val="5"/>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F6B8A764">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4906D934">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450658AC">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447EE994">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95FC50AA">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0298E3CE">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14E27BDC">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62">
    <w:nsid w:val="796E428D"/>
    <w:multiLevelType w:val="multilevel"/>
    <w:tmpl w:val="A17C910E"/>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3">
    <w:nsid w:val="79922ABF"/>
    <w:multiLevelType w:val="multilevel"/>
    <w:tmpl w:val="1738415E"/>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4">
    <w:nsid w:val="7AE323EE"/>
    <w:multiLevelType w:val="multilevel"/>
    <w:tmpl w:val="21901E2C"/>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8"/>
  </w:num>
  <w:num w:numId="2">
    <w:abstractNumId w:val="34"/>
  </w:num>
  <w:num w:numId="3">
    <w:abstractNumId w:val="58"/>
  </w:num>
  <w:num w:numId="4">
    <w:abstractNumId w:val="52"/>
  </w:num>
  <w:num w:numId="5">
    <w:abstractNumId w:val="11"/>
  </w:num>
  <w:num w:numId="6">
    <w:abstractNumId w:val="27"/>
  </w:num>
  <w:num w:numId="7">
    <w:abstractNumId w:val="45"/>
  </w:num>
  <w:num w:numId="8">
    <w:abstractNumId w:val="48"/>
  </w:num>
  <w:num w:numId="9">
    <w:abstractNumId w:val="2"/>
  </w:num>
  <w:num w:numId="10">
    <w:abstractNumId w:val="6"/>
  </w:num>
  <w:num w:numId="11">
    <w:abstractNumId w:val="32"/>
  </w:num>
  <w:num w:numId="12">
    <w:abstractNumId w:val="62"/>
  </w:num>
  <w:num w:numId="13">
    <w:abstractNumId w:val="15"/>
  </w:num>
  <w:num w:numId="14">
    <w:abstractNumId w:val="16"/>
  </w:num>
  <w:num w:numId="15">
    <w:abstractNumId w:val="50"/>
  </w:num>
  <w:num w:numId="16">
    <w:abstractNumId w:val="38"/>
  </w:num>
  <w:num w:numId="17">
    <w:abstractNumId w:val="55"/>
  </w:num>
  <w:num w:numId="18">
    <w:abstractNumId w:val="46"/>
  </w:num>
  <w:num w:numId="19">
    <w:abstractNumId w:val="33"/>
  </w:num>
  <w:num w:numId="20">
    <w:abstractNumId w:val="36"/>
  </w:num>
  <w:num w:numId="21">
    <w:abstractNumId w:val="10"/>
  </w:num>
  <w:num w:numId="22">
    <w:abstractNumId w:val="24"/>
  </w:num>
  <w:num w:numId="23">
    <w:abstractNumId w:val="44"/>
  </w:num>
  <w:num w:numId="24">
    <w:abstractNumId w:val="30"/>
  </w:num>
  <w:num w:numId="25">
    <w:abstractNumId w:val="40"/>
  </w:num>
  <w:num w:numId="26">
    <w:abstractNumId w:val="19"/>
  </w:num>
  <w:num w:numId="27">
    <w:abstractNumId w:val="23"/>
  </w:num>
  <w:num w:numId="28">
    <w:abstractNumId w:val="22"/>
  </w:num>
  <w:num w:numId="29">
    <w:abstractNumId w:val="9"/>
  </w:num>
  <w:num w:numId="30">
    <w:abstractNumId w:val="21"/>
  </w:num>
  <w:num w:numId="31">
    <w:abstractNumId w:val="28"/>
  </w:num>
  <w:num w:numId="32">
    <w:abstractNumId w:val="61"/>
  </w:num>
  <w:num w:numId="33">
    <w:abstractNumId w:val="17"/>
  </w:num>
  <w:num w:numId="34">
    <w:abstractNumId w:val="13"/>
  </w:num>
  <w:num w:numId="35">
    <w:abstractNumId w:val="14"/>
  </w:num>
  <w:num w:numId="36">
    <w:abstractNumId w:val="7"/>
  </w:num>
  <w:num w:numId="37">
    <w:abstractNumId w:val="12"/>
  </w:num>
  <w:num w:numId="38">
    <w:abstractNumId w:val="37"/>
  </w:num>
  <w:num w:numId="39">
    <w:abstractNumId w:val="60"/>
  </w:num>
  <w:num w:numId="40">
    <w:abstractNumId w:val="0"/>
  </w:num>
  <w:num w:numId="41">
    <w:abstractNumId w:val="63"/>
  </w:num>
  <w:num w:numId="42">
    <w:abstractNumId w:val="1"/>
  </w:num>
  <w:num w:numId="43">
    <w:abstractNumId w:val="64"/>
  </w:num>
  <w:num w:numId="44">
    <w:abstractNumId w:val="59"/>
  </w:num>
  <w:num w:numId="45">
    <w:abstractNumId w:val="20"/>
  </w:num>
  <w:num w:numId="46">
    <w:abstractNumId w:val="56"/>
  </w:num>
  <w:num w:numId="47">
    <w:abstractNumId w:val="3"/>
  </w:num>
  <w:num w:numId="48">
    <w:abstractNumId w:val="31"/>
  </w:num>
  <w:num w:numId="49">
    <w:abstractNumId w:val="57"/>
  </w:num>
  <w:num w:numId="50">
    <w:abstractNumId w:val="53"/>
  </w:num>
  <w:num w:numId="51">
    <w:abstractNumId w:val="47"/>
  </w:num>
  <w:num w:numId="52">
    <w:abstractNumId w:val="41"/>
  </w:num>
  <w:num w:numId="53">
    <w:abstractNumId w:val="35"/>
  </w:num>
  <w:num w:numId="54">
    <w:abstractNumId w:val="5"/>
  </w:num>
  <w:num w:numId="55">
    <w:abstractNumId w:val="29"/>
  </w:num>
  <w:num w:numId="56">
    <w:abstractNumId w:val="43"/>
  </w:num>
  <w:num w:numId="57">
    <w:abstractNumId w:val="54"/>
  </w:num>
  <w:num w:numId="58">
    <w:abstractNumId w:val="4"/>
  </w:num>
  <w:num w:numId="59">
    <w:abstractNumId w:val="49"/>
  </w:num>
  <w:num w:numId="60">
    <w:abstractNumId w:val="39"/>
  </w:num>
  <w:num w:numId="61">
    <w:abstractNumId w:val="26"/>
  </w:num>
  <w:num w:numId="62">
    <w:abstractNumId w:val="51"/>
  </w:num>
  <w:num w:numId="63">
    <w:abstractNumId w:val="42"/>
  </w:num>
  <w:num w:numId="64">
    <w:abstractNumId w:val="25"/>
  </w:num>
  <w:num w:numId="65">
    <w:abstractNumId w:val="1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EA9"/>
    <w:rsid w:val="00034FD1"/>
    <w:rsid w:val="00040892"/>
    <w:rsid w:val="0006467D"/>
    <w:rsid w:val="00076FA0"/>
    <w:rsid w:val="000A3842"/>
    <w:rsid w:val="000B04CA"/>
    <w:rsid w:val="000B0907"/>
    <w:rsid w:val="001125E2"/>
    <w:rsid w:val="00143520"/>
    <w:rsid w:val="001629B5"/>
    <w:rsid w:val="00167C3F"/>
    <w:rsid w:val="001B04E6"/>
    <w:rsid w:val="001E3B1E"/>
    <w:rsid w:val="001E7482"/>
    <w:rsid w:val="001F4F1F"/>
    <w:rsid w:val="001F6AC9"/>
    <w:rsid w:val="0020392C"/>
    <w:rsid w:val="0021578A"/>
    <w:rsid w:val="002158F2"/>
    <w:rsid w:val="00233402"/>
    <w:rsid w:val="002341F5"/>
    <w:rsid w:val="00257ADF"/>
    <w:rsid w:val="00274AFE"/>
    <w:rsid w:val="002A1C34"/>
    <w:rsid w:val="002B3687"/>
    <w:rsid w:val="002C4E81"/>
    <w:rsid w:val="002E4835"/>
    <w:rsid w:val="002E6232"/>
    <w:rsid w:val="003120D0"/>
    <w:rsid w:val="00317C76"/>
    <w:rsid w:val="00327771"/>
    <w:rsid w:val="00354089"/>
    <w:rsid w:val="00367655"/>
    <w:rsid w:val="00390FDF"/>
    <w:rsid w:val="00395F34"/>
    <w:rsid w:val="00397CB0"/>
    <w:rsid w:val="003F42EE"/>
    <w:rsid w:val="0042527B"/>
    <w:rsid w:val="00427F9B"/>
    <w:rsid w:val="0044395D"/>
    <w:rsid w:val="0045594B"/>
    <w:rsid w:val="00461CC3"/>
    <w:rsid w:val="004738A7"/>
    <w:rsid w:val="0049005D"/>
    <w:rsid w:val="00494D19"/>
    <w:rsid w:val="004B21CA"/>
    <w:rsid w:val="004D5CFE"/>
    <w:rsid w:val="004E3065"/>
    <w:rsid w:val="004F3FAF"/>
    <w:rsid w:val="005049E1"/>
    <w:rsid w:val="00520D88"/>
    <w:rsid w:val="00537C3C"/>
    <w:rsid w:val="00541121"/>
    <w:rsid w:val="00543205"/>
    <w:rsid w:val="00567437"/>
    <w:rsid w:val="00585FD4"/>
    <w:rsid w:val="005876B0"/>
    <w:rsid w:val="00594E10"/>
    <w:rsid w:val="00595FD4"/>
    <w:rsid w:val="005974C4"/>
    <w:rsid w:val="005D28E8"/>
    <w:rsid w:val="00612263"/>
    <w:rsid w:val="00676CCC"/>
    <w:rsid w:val="00690937"/>
    <w:rsid w:val="0069311F"/>
    <w:rsid w:val="0069727A"/>
    <w:rsid w:val="006A0ED1"/>
    <w:rsid w:val="006A1F61"/>
    <w:rsid w:val="006A58D4"/>
    <w:rsid w:val="006B47DB"/>
    <w:rsid w:val="006D182D"/>
    <w:rsid w:val="006D396C"/>
    <w:rsid w:val="00704060"/>
    <w:rsid w:val="00710FE7"/>
    <w:rsid w:val="00715387"/>
    <w:rsid w:val="0075429C"/>
    <w:rsid w:val="0076408F"/>
    <w:rsid w:val="007A0648"/>
    <w:rsid w:val="007A7EA9"/>
    <w:rsid w:val="007E66C8"/>
    <w:rsid w:val="007F6485"/>
    <w:rsid w:val="00821034"/>
    <w:rsid w:val="00822107"/>
    <w:rsid w:val="00826116"/>
    <w:rsid w:val="0082611E"/>
    <w:rsid w:val="00862C2F"/>
    <w:rsid w:val="0086352E"/>
    <w:rsid w:val="008801DC"/>
    <w:rsid w:val="00887CC8"/>
    <w:rsid w:val="008A4AEA"/>
    <w:rsid w:val="008E5CF0"/>
    <w:rsid w:val="008F0CA5"/>
    <w:rsid w:val="008F2444"/>
    <w:rsid w:val="008F74FE"/>
    <w:rsid w:val="00922968"/>
    <w:rsid w:val="00931645"/>
    <w:rsid w:val="00933CA9"/>
    <w:rsid w:val="00961866"/>
    <w:rsid w:val="00992C41"/>
    <w:rsid w:val="0099614C"/>
    <w:rsid w:val="009A29DD"/>
    <w:rsid w:val="00A04D05"/>
    <w:rsid w:val="00A41210"/>
    <w:rsid w:val="00A44D04"/>
    <w:rsid w:val="00A83DD2"/>
    <w:rsid w:val="00A90134"/>
    <w:rsid w:val="00A9162C"/>
    <w:rsid w:val="00AA352F"/>
    <w:rsid w:val="00AB3B2A"/>
    <w:rsid w:val="00AB5022"/>
    <w:rsid w:val="00AB7650"/>
    <w:rsid w:val="00AB7ACE"/>
    <w:rsid w:val="00AD5268"/>
    <w:rsid w:val="00B013D8"/>
    <w:rsid w:val="00B55CCC"/>
    <w:rsid w:val="00B6563F"/>
    <w:rsid w:val="00B71D77"/>
    <w:rsid w:val="00B764EB"/>
    <w:rsid w:val="00BA283F"/>
    <w:rsid w:val="00BC72B6"/>
    <w:rsid w:val="00BD1FA6"/>
    <w:rsid w:val="00BE14A1"/>
    <w:rsid w:val="00BE2B6F"/>
    <w:rsid w:val="00BF6254"/>
    <w:rsid w:val="00BF730C"/>
    <w:rsid w:val="00C02237"/>
    <w:rsid w:val="00C10571"/>
    <w:rsid w:val="00C17C8E"/>
    <w:rsid w:val="00C70B5E"/>
    <w:rsid w:val="00C73C3A"/>
    <w:rsid w:val="00C8610A"/>
    <w:rsid w:val="00CC3A8E"/>
    <w:rsid w:val="00CC3C01"/>
    <w:rsid w:val="00CC62CC"/>
    <w:rsid w:val="00CE3093"/>
    <w:rsid w:val="00CF03CB"/>
    <w:rsid w:val="00D03D44"/>
    <w:rsid w:val="00D12929"/>
    <w:rsid w:val="00D20422"/>
    <w:rsid w:val="00D265C8"/>
    <w:rsid w:val="00D34B5D"/>
    <w:rsid w:val="00D7115B"/>
    <w:rsid w:val="00D7147F"/>
    <w:rsid w:val="00D80B9D"/>
    <w:rsid w:val="00D91C8C"/>
    <w:rsid w:val="00DB6267"/>
    <w:rsid w:val="00DD15B7"/>
    <w:rsid w:val="00DE1547"/>
    <w:rsid w:val="00DF1976"/>
    <w:rsid w:val="00E46C02"/>
    <w:rsid w:val="00E87405"/>
    <w:rsid w:val="00E96994"/>
    <w:rsid w:val="00EB25DE"/>
    <w:rsid w:val="00EC5FB3"/>
    <w:rsid w:val="00EF0815"/>
    <w:rsid w:val="00EF3CF2"/>
    <w:rsid w:val="00EF591F"/>
    <w:rsid w:val="00F1136E"/>
    <w:rsid w:val="00F15E0B"/>
    <w:rsid w:val="00F27662"/>
    <w:rsid w:val="00F818DF"/>
    <w:rsid w:val="00F970EE"/>
    <w:rsid w:val="00FB7CD2"/>
    <w:rsid w:val="00FF1D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8F2444"/>
    <w:pPr>
      <w:spacing w:after="0" w:line="240" w:lineRule="auto"/>
      <w:ind w:firstLine="567"/>
      <w:jc w:val="both"/>
    </w:pPr>
    <w:rPr>
      <w:rFonts w:ascii="Arial" w:eastAsia="Times New Roman" w:hAnsi="Arial" w:cs="Times New Roman"/>
      <w:sz w:val="24"/>
      <w:szCs w:val="24"/>
    </w:rPr>
  </w:style>
  <w:style w:type="paragraph" w:styleId="1">
    <w:name w:val="heading 1"/>
    <w:aliases w:val="!Части документа"/>
    <w:basedOn w:val="a"/>
    <w:next w:val="a"/>
    <w:link w:val="10"/>
    <w:qFormat/>
    <w:rsid w:val="008F2444"/>
    <w:pPr>
      <w:jc w:val="center"/>
      <w:outlineLvl w:val="0"/>
    </w:pPr>
    <w:rPr>
      <w:rFonts w:cs="Arial"/>
      <w:b/>
      <w:bCs/>
      <w:kern w:val="32"/>
      <w:sz w:val="32"/>
      <w:szCs w:val="32"/>
    </w:rPr>
  </w:style>
  <w:style w:type="paragraph" w:styleId="2">
    <w:name w:val="heading 2"/>
    <w:aliases w:val="!Разделы документа"/>
    <w:basedOn w:val="a"/>
    <w:link w:val="20"/>
    <w:qFormat/>
    <w:rsid w:val="008F2444"/>
    <w:pPr>
      <w:jc w:val="center"/>
      <w:outlineLvl w:val="1"/>
    </w:pPr>
    <w:rPr>
      <w:rFonts w:cs="Arial"/>
      <w:b/>
      <w:bCs/>
      <w:iCs/>
      <w:sz w:val="30"/>
      <w:szCs w:val="28"/>
    </w:rPr>
  </w:style>
  <w:style w:type="paragraph" w:styleId="3">
    <w:name w:val="heading 3"/>
    <w:aliases w:val="!Главы документа"/>
    <w:basedOn w:val="a"/>
    <w:link w:val="30"/>
    <w:qFormat/>
    <w:rsid w:val="008F2444"/>
    <w:pPr>
      <w:outlineLvl w:val="2"/>
    </w:pPr>
    <w:rPr>
      <w:rFonts w:cs="Arial"/>
      <w:b/>
      <w:bCs/>
      <w:sz w:val="28"/>
      <w:szCs w:val="26"/>
    </w:rPr>
  </w:style>
  <w:style w:type="paragraph" w:styleId="4">
    <w:name w:val="heading 4"/>
    <w:aliases w:val="!Параграфы/Статьи документа"/>
    <w:basedOn w:val="a"/>
    <w:link w:val="40"/>
    <w:qFormat/>
    <w:rsid w:val="008F2444"/>
    <w:pPr>
      <w:outlineLvl w:val="3"/>
    </w:pPr>
    <w:rPr>
      <w:b/>
      <w:bCs/>
      <w:sz w:val="26"/>
      <w:szCs w:val="28"/>
    </w:rPr>
  </w:style>
  <w:style w:type="character" w:default="1" w:styleId="a0">
    <w:name w:val="Default Paragraph Font"/>
    <w:semiHidden/>
    <w:rsid w:val="008F2444"/>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8F2444"/>
  </w:style>
  <w:style w:type="paragraph" w:customStyle="1" w:styleId="footnotedescription">
    <w:name w:val="footnote description"/>
    <w:next w:val="a"/>
    <w:link w:val="footnotedescriptionChar"/>
    <w:hidden/>
    <w:pPr>
      <w:spacing w:after="0" w:line="264" w:lineRule="auto"/>
      <w:ind w:firstLine="708"/>
      <w:jc w:val="both"/>
    </w:pPr>
    <w:rPr>
      <w:rFonts w:ascii="Times New Roman" w:eastAsia="Times New Roman" w:hAnsi="Times New Roman" w:cs="Times New Roman"/>
      <w:color w:val="000000"/>
      <w:sz w:val="24"/>
    </w:rPr>
  </w:style>
  <w:style w:type="character" w:customStyle="1" w:styleId="footnotedescriptionChar">
    <w:name w:val="footnote description Char"/>
    <w:link w:val="footnotedescription"/>
    <w:rPr>
      <w:rFonts w:ascii="Times New Roman" w:eastAsia="Times New Roman" w:hAnsi="Times New Roman" w:cs="Times New Roman"/>
      <w:color w:val="000000"/>
      <w:sz w:val="24"/>
    </w:rPr>
  </w:style>
  <w:style w:type="character" w:customStyle="1" w:styleId="footnotemark">
    <w:name w:val="footnote mark"/>
    <w:hidden/>
    <w:rPr>
      <w:rFonts w:ascii="Times New Roman" w:eastAsia="Times New Roman" w:hAnsi="Times New Roman" w:cs="Times New Roman"/>
      <w:color w:val="000000"/>
      <w:sz w:val="2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61866"/>
    <w:pPr>
      <w:ind w:left="720"/>
      <w:contextualSpacing/>
    </w:pPr>
  </w:style>
  <w:style w:type="paragraph" w:styleId="a4">
    <w:name w:val="header"/>
    <w:basedOn w:val="a"/>
    <w:link w:val="a5"/>
    <w:uiPriority w:val="99"/>
    <w:unhideWhenUsed/>
    <w:rsid w:val="00862C2F"/>
    <w:pPr>
      <w:tabs>
        <w:tab w:val="center" w:pos="4677"/>
        <w:tab w:val="right" w:pos="9355"/>
      </w:tabs>
    </w:pPr>
  </w:style>
  <w:style w:type="character" w:customStyle="1" w:styleId="a5">
    <w:name w:val="Верхний колонтитул Знак"/>
    <w:basedOn w:val="a0"/>
    <w:link w:val="a4"/>
    <w:uiPriority w:val="99"/>
    <w:rsid w:val="00862C2F"/>
    <w:rPr>
      <w:rFonts w:ascii="Times New Roman" w:eastAsia="Times New Roman" w:hAnsi="Times New Roman" w:cs="Times New Roman"/>
      <w:color w:val="000000"/>
      <w:sz w:val="28"/>
    </w:rPr>
  </w:style>
  <w:style w:type="paragraph" w:styleId="a6">
    <w:name w:val="footer"/>
    <w:basedOn w:val="a"/>
    <w:link w:val="a7"/>
    <w:uiPriority w:val="99"/>
    <w:unhideWhenUsed/>
    <w:rsid w:val="00862C2F"/>
    <w:pPr>
      <w:tabs>
        <w:tab w:val="center" w:pos="4677"/>
        <w:tab w:val="right" w:pos="9355"/>
      </w:tabs>
    </w:pPr>
  </w:style>
  <w:style w:type="character" w:customStyle="1" w:styleId="a7">
    <w:name w:val="Нижний колонтитул Знак"/>
    <w:basedOn w:val="a0"/>
    <w:link w:val="a6"/>
    <w:uiPriority w:val="99"/>
    <w:rsid w:val="00862C2F"/>
    <w:rPr>
      <w:rFonts w:ascii="Times New Roman" w:eastAsia="Times New Roman" w:hAnsi="Times New Roman" w:cs="Times New Roman"/>
      <w:color w:val="000000"/>
      <w:sz w:val="28"/>
    </w:rPr>
  </w:style>
  <w:style w:type="paragraph" w:styleId="a8">
    <w:name w:val="footnote text"/>
    <w:basedOn w:val="a"/>
    <w:link w:val="a9"/>
    <w:uiPriority w:val="99"/>
    <w:unhideWhenUsed/>
    <w:rsid w:val="00862C2F"/>
    <w:pPr>
      <w:ind w:firstLine="0"/>
      <w:jc w:val="left"/>
    </w:pPr>
    <w:rPr>
      <w:rFonts w:asciiTheme="minorHAnsi" w:eastAsiaTheme="minorHAnsi" w:hAnsiTheme="minorHAnsi" w:cstheme="minorBidi"/>
      <w:sz w:val="20"/>
      <w:szCs w:val="20"/>
      <w:lang w:eastAsia="en-US"/>
    </w:rPr>
  </w:style>
  <w:style w:type="character" w:customStyle="1" w:styleId="a9">
    <w:name w:val="Текст сноски Знак"/>
    <w:basedOn w:val="a0"/>
    <w:link w:val="a8"/>
    <w:uiPriority w:val="99"/>
    <w:rsid w:val="00862C2F"/>
    <w:rPr>
      <w:rFonts w:eastAsiaTheme="minorHAnsi"/>
      <w:sz w:val="20"/>
      <w:szCs w:val="20"/>
      <w:lang w:eastAsia="en-US"/>
    </w:rPr>
  </w:style>
  <w:style w:type="character" w:styleId="aa">
    <w:name w:val="footnote reference"/>
    <w:basedOn w:val="a0"/>
    <w:uiPriority w:val="99"/>
    <w:semiHidden/>
    <w:unhideWhenUsed/>
    <w:rsid w:val="00862C2F"/>
    <w:rPr>
      <w:vertAlign w:val="superscript"/>
    </w:rPr>
  </w:style>
  <w:style w:type="paragraph" w:styleId="ab">
    <w:name w:val="Balloon Text"/>
    <w:basedOn w:val="a"/>
    <w:link w:val="ac"/>
    <w:uiPriority w:val="99"/>
    <w:semiHidden/>
    <w:unhideWhenUsed/>
    <w:rsid w:val="00862C2F"/>
    <w:rPr>
      <w:rFonts w:ascii="Segoe UI" w:hAnsi="Segoe UI" w:cs="Segoe UI"/>
      <w:sz w:val="18"/>
      <w:szCs w:val="18"/>
    </w:rPr>
  </w:style>
  <w:style w:type="character" w:customStyle="1" w:styleId="ac">
    <w:name w:val="Текст выноски Знак"/>
    <w:basedOn w:val="a0"/>
    <w:link w:val="ab"/>
    <w:uiPriority w:val="99"/>
    <w:semiHidden/>
    <w:rsid w:val="00862C2F"/>
    <w:rPr>
      <w:rFonts w:ascii="Segoe UI" w:eastAsia="Times New Roman" w:hAnsi="Segoe UI" w:cs="Segoe UI"/>
      <w:color w:val="000000"/>
      <w:sz w:val="18"/>
      <w:szCs w:val="18"/>
    </w:rPr>
  </w:style>
  <w:style w:type="paragraph" w:styleId="ad">
    <w:name w:val="endnote text"/>
    <w:basedOn w:val="a"/>
    <w:link w:val="ae"/>
    <w:uiPriority w:val="99"/>
    <w:semiHidden/>
    <w:unhideWhenUsed/>
    <w:rsid w:val="00862C2F"/>
    <w:rPr>
      <w:sz w:val="20"/>
      <w:szCs w:val="20"/>
    </w:rPr>
  </w:style>
  <w:style w:type="character" w:customStyle="1" w:styleId="ae">
    <w:name w:val="Текст концевой сноски Знак"/>
    <w:basedOn w:val="a0"/>
    <w:link w:val="ad"/>
    <w:uiPriority w:val="99"/>
    <w:semiHidden/>
    <w:rsid w:val="00862C2F"/>
    <w:rPr>
      <w:rFonts w:ascii="Times New Roman" w:eastAsia="Times New Roman" w:hAnsi="Times New Roman" w:cs="Times New Roman"/>
      <w:color w:val="000000"/>
      <w:sz w:val="20"/>
      <w:szCs w:val="20"/>
    </w:rPr>
  </w:style>
  <w:style w:type="character" w:styleId="af">
    <w:name w:val="endnote reference"/>
    <w:basedOn w:val="a0"/>
    <w:uiPriority w:val="99"/>
    <w:semiHidden/>
    <w:unhideWhenUsed/>
    <w:rsid w:val="00862C2F"/>
    <w:rPr>
      <w:vertAlign w:val="superscript"/>
    </w:rPr>
  </w:style>
  <w:style w:type="character" w:customStyle="1" w:styleId="10">
    <w:name w:val="Заголовок 1 Знак"/>
    <w:aliases w:val="!Части документа Знак"/>
    <w:basedOn w:val="a0"/>
    <w:link w:val="1"/>
    <w:rsid w:val="00BA283F"/>
    <w:rPr>
      <w:rFonts w:ascii="Arial" w:eastAsia="Times New Roman" w:hAnsi="Arial" w:cs="Arial"/>
      <w:b/>
      <w:bCs/>
      <w:kern w:val="32"/>
      <w:sz w:val="32"/>
      <w:szCs w:val="32"/>
    </w:rPr>
  </w:style>
  <w:style w:type="character" w:customStyle="1" w:styleId="20">
    <w:name w:val="Заголовок 2 Знак"/>
    <w:aliases w:val="!Разделы документа Знак"/>
    <w:basedOn w:val="a0"/>
    <w:link w:val="2"/>
    <w:rsid w:val="00BA283F"/>
    <w:rPr>
      <w:rFonts w:ascii="Arial" w:eastAsia="Times New Roman" w:hAnsi="Arial" w:cs="Arial"/>
      <w:b/>
      <w:bCs/>
      <w:iCs/>
      <w:sz w:val="30"/>
      <w:szCs w:val="28"/>
    </w:rPr>
  </w:style>
  <w:style w:type="character" w:customStyle="1" w:styleId="30">
    <w:name w:val="Заголовок 3 Знак"/>
    <w:aliases w:val="!Главы документа Знак"/>
    <w:basedOn w:val="a0"/>
    <w:link w:val="3"/>
    <w:rsid w:val="00BA283F"/>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BA283F"/>
    <w:rPr>
      <w:rFonts w:ascii="Arial" w:eastAsia="Times New Roman" w:hAnsi="Arial" w:cs="Times New Roman"/>
      <w:b/>
      <w:bCs/>
      <w:sz w:val="26"/>
      <w:szCs w:val="28"/>
    </w:rPr>
  </w:style>
  <w:style w:type="character" w:styleId="HTML">
    <w:name w:val="HTML Variable"/>
    <w:aliases w:val="!Ссылки в документе"/>
    <w:basedOn w:val="a0"/>
    <w:rsid w:val="008F2444"/>
    <w:rPr>
      <w:rFonts w:ascii="Arial" w:hAnsi="Arial"/>
      <w:b w:val="0"/>
      <w:i w:val="0"/>
      <w:iCs/>
      <w:color w:val="0000FF"/>
      <w:sz w:val="24"/>
      <w:u w:val="none"/>
    </w:rPr>
  </w:style>
  <w:style w:type="paragraph" w:styleId="af0">
    <w:name w:val="annotation text"/>
    <w:aliases w:val="!Равноширинный текст документа"/>
    <w:basedOn w:val="a"/>
    <w:link w:val="af1"/>
    <w:semiHidden/>
    <w:rsid w:val="008F2444"/>
    <w:rPr>
      <w:rFonts w:ascii="Courier" w:hAnsi="Courier"/>
      <w:sz w:val="22"/>
      <w:szCs w:val="20"/>
    </w:rPr>
  </w:style>
  <w:style w:type="character" w:customStyle="1" w:styleId="af1">
    <w:name w:val="Текст примечания Знак"/>
    <w:aliases w:val="!Равноширинный текст документа Знак"/>
    <w:basedOn w:val="a0"/>
    <w:link w:val="af0"/>
    <w:semiHidden/>
    <w:rsid w:val="00BA283F"/>
    <w:rPr>
      <w:rFonts w:ascii="Courier" w:eastAsia="Times New Roman" w:hAnsi="Courier" w:cs="Times New Roman"/>
      <w:szCs w:val="20"/>
    </w:rPr>
  </w:style>
  <w:style w:type="paragraph" w:customStyle="1" w:styleId="Title">
    <w:name w:val="Title!Название НПА"/>
    <w:basedOn w:val="a"/>
    <w:rsid w:val="008F2444"/>
    <w:pPr>
      <w:spacing w:before="240" w:after="60"/>
      <w:jc w:val="center"/>
      <w:outlineLvl w:val="0"/>
    </w:pPr>
    <w:rPr>
      <w:rFonts w:cs="Arial"/>
      <w:b/>
      <w:bCs/>
      <w:kern w:val="28"/>
      <w:sz w:val="32"/>
      <w:szCs w:val="32"/>
    </w:rPr>
  </w:style>
  <w:style w:type="character" w:styleId="af2">
    <w:name w:val="Hyperlink"/>
    <w:basedOn w:val="a0"/>
    <w:rsid w:val="008F2444"/>
    <w:rPr>
      <w:color w:val="0000FF"/>
      <w:u w:val="none"/>
    </w:rPr>
  </w:style>
  <w:style w:type="paragraph" w:customStyle="1" w:styleId="Application">
    <w:name w:val="Application!Приложение"/>
    <w:rsid w:val="008F2444"/>
    <w:pPr>
      <w:spacing w:before="120" w:after="120" w:line="240" w:lineRule="auto"/>
      <w:jc w:val="right"/>
    </w:pPr>
    <w:rPr>
      <w:rFonts w:ascii="Arial" w:eastAsia="Times New Roman" w:hAnsi="Arial" w:cs="Arial"/>
      <w:b/>
      <w:bCs/>
      <w:kern w:val="28"/>
      <w:sz w:val="32"/>
      <w:szCs w:val="32"/>
    </w:rPr>
  </w:style>
  <w:style w:type="paragraph" w:customStyle="1" w:styleId="Table">
    <w:name w:val="Table!Таблица"/>
    <w:rsid w:val="008F2444"/>
    <w:pPr>
      <w:spacing w:after="0" w:line="240" w:lineRule="auto"/>
    </w:pPr>
    <w:rPr>
      <w:rFonts w:ascii="Arial" w:eastAsia="Times New Roman" w:hAnsi="Arial" w:cs="Arial"/>
      <w:bCs/>
      <w:kern w:val="28"/>
      <w:sz w:val="24"/>
      <w:szCs w:val="32"/>
    </w:rPr>
  </w:style>
  <w:style w:type="paragraph" w:customStyle="1" w:styleId="Table0">
    <w:name w:val="Table!"/>
    <w:next w:val="Table"/>
    <w:rsid w:val="008F2444"/>
    <w:pPr>
      <w:spacing w:after="0" w:line="240" w:lineRule="auto"/>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8F2444"/>
    <w:pPr>
      <w:spacing w:after="0" w:line="240" w:lineRule="auto"/>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8F2444"/>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8F2444"/>
    <w:pPr>
      <w:spacing w:after="0" w:line="240" w:lineRule="auto"/>
      <w:ind w:firstLine="567"/>
      <w:jc w:val="both"/>
    </w:pPr>
    <w:rPr>
      <w:rFonts w:ascii="Arial" w:eastAsia="Times New Roman" w:hAnsi="Arial" w:cs="Times New Roman"/>
      <w:sz w:val="24"/>
      <w:szCs w:val="24"/>
    </w:rPr>
  </w:style>
  <w:style w:type="paragraph" w:styleId="1">
    <w:name w:val="heading 1"/>
    <w:aliases w:val="!Части документа"/>
    <w:basedOn w:val="a"/>
    <w:next w:val="a"/>
    <w:link w:val="10"/>
    <w:qFormat/>
    <w:rsid w:val="008F2444"/>
    <w:pPr>
      <w:jc w:val="center"/>
      <w:outlineLvl w:val="0"/>
    </w:pPr>
    <w:rPr>
      <w:rFonts w:cs="Arial"/>
      <w:b/>
      <w:bCs/>
      <w:kern w:val="32"/>
      <w:sz w:val="32"/>
      <w:szCs w:val="32"/>
    </w:rPr>
  </w:style>
  <w:style w:type="paragraph" w:styleId="2">
    <w:name w:val="heading 2"/>
    <w:aliases w:val="!Разделы документа"/>
    <w:basedOn w:val="a"/>
    <w:link w:val="20"/>
    <w:qFormat/>
    <w:rsid w:val="008F2444"/>
    <w:pPr>
      <w:jc w:val="center"/>
      <w:outlineLvl w:val="1"/>
    </w:pPr>
    <w:rPr>
      <w:rFonts w:cs="Arial"/>
      <w:b/>
      <w:bCs/>
      <w:iCs/>
      <w:sz w:val="30"/>
      <w:szCs w:val="28"/>
    </w:rPr>
  </w:style>
  <w:style w:type="paragraph" w:styleId="3">
    <w:name w:val="heading 3"/>
    <w:aliases w:val="!Главы документа"/>
    <w:basedOn w:val="a"/>
    <w:link w:val="30"/>
    <w:qFormat/>
    <w:rsid w:val="008F2444"/>
    <w:pPr>
      <w:outlineLvl w:val="2"/>
    </w:pPr>
    <w:rPr>
      <w:rFonts w:cs="Arial"/>
      <w:b/>
      <w:bCs/>
      <w:sz w:val="28"/>
      <w:szCs w:val="26"/>
    </w:rPr>
  </w:style>
  <w:style w:type="paragraph" w:styleId="4">
    <w:name w:val="heading 4"/>
    <w:aliases w:val="!Параграфы/Статьи документа"/>
    <w:basedOn w:val="a"/>
    <w:link w:val="40"/>
    <w:qFormat/>
    <w:rsid w:val="008F2444"/>
    <w:pPr>
      <w:outlineLvl w:val="3"/>
    </w:pPr>
    <w:rPr>
      <w:b/>
      <w:bCs/>
      <w:sz w:val="26"/>
      <w:szCs w:val="28"/>
    </w:rPr>
  </w:style>
  <w:style w:type="character" w:default="1" w:styleId="a0">
    <w:name w:val="Default Paragraph Font"/>
    <w:semiHidden/>
    <w:rsid w:val="008F2444"/>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8F2444"/>
  </w:style>
  <w:style w:type="paragraph" w:customStyle="1" w:styleId="footnotedescription">
    <w:name w:val="footnote description"/>
    <w:next w:val="a"/>
    <w:link w:val="footnotedescriptionChar"/>
    <w:hidden/>
    <w:pPr>
      <w:spacing w:after="0" w:line="264" w:lineRule="auto"/>
      <w:ind w:firstLine="708"/>
      <w:jc w:val="both"/>
    </w:pPr>
    <w:rPr>
      <w:rFonts w:ascii="Times New Roman" w:eastAsia="Times New Roman" w:hAnsi="Times New Roman" w:cs="Times New Roman"/>
      <w:color w:val="000000"/>
      <w:sz w:val="24"/>
    </w:rPr>
  </w:style>
  <w:style w:type="character" w:customStyle="1" w:styleId="footnotedescriptionChar">
    <w:name w:val="footnote description Char"/>
    <w:link w:val="footnotedescription"/>
    <w:rPr>
      <w:rFonts w:ascii="Times New Roman" w:eastAsia="Times New Roman" w:hAnsi="Times New Roman" w:cs="Times New Roman"/>
      <w:color w:val="000000"/>
      <w:sz w:val="24"/>
    </w:rPr>
  </w:style>
  <w:style w:type="character" w:customStyle="1" w:styleId="footnotemark">
    <w:name w:val="footnote mark"/>
    <w:hidden/>
    <w:rPr>
      <w:rFonts w:ascii="Times New Roman" w:eastAsia="Times New Roman" w:hAnsi="Times New Roman" w:cs="Times New Roman"/>
      <w:color w:val="000000"/>
      <w:sz w:val="2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61866"/>
    <w:pPr>
      <w:ind w:left="720"/>
      <w:contextualSpacing/>
    </w:pPr>
  </w:style>
  <w:style w:type="paragraph" w:styleId="a4">
    <w:name w:val="header"/>
    <w:basedOn w:val="a"/>
    <w:link w:val="a5"/>
    <w:uiPriority w:val="99"/>
    <w:unhideWhenUsed/>
    <w:rsid w:val="00862C2F"/>
    <w:pPr>
      <w:tabs>
        <w:tab w:val="center" w:pos="4677"/>
        <w:tab w:val="right" w:pos="9355"/>
      </w:tabs>
    </w:pPr>
  </w:style>
  <w:style w:type="character" w:customStyle="1" w:styleId="a5">
    <w:name w:val="Верхний колонтитул Знак"/>
    <w:basedOn w:val="a0"/>
    <w:link w:val="a4"/>
    <w:uiPriority w:val="99"/>
    <w:rsid w:val="00862C2F"/>
    <w:rPr>
      <w:rFonts w:ascii="Times New Roman" w:eastAsia="Times New Roman" w:hAnsi="Times New Roman" w:cs="Times New Roman"/>
      <w:color w:val="000000"/>
      <w:sz w:val="28"/>
    </w:rPr>
  </w:style>
  <w:style w:type="paragraph" w:styleId="a6">
    <w:name w:val="footer"/>
    <w:basedOn w:val="a"/>
    <w:link w:val="a7"/>
    <w:uiPriority w:val="99"/>
    <w:unhideWhenUsed/>
    <w:rsid w:val="00862C2F"/>
    <w:pPr>
      <w:tabs>
        <w:tab w:val="center" w:pos="4677"/>
        <w:tab w:val="right" w:pos="9355"/>
      </w:tabs>
    </w:pPr>
  </w:style>
  <w:style w:type="character" w:customStyle="1" w:styleId="a7">
    <w:name w:val="Нижний колонтитул Знак"/>
    <w:basedOn w:val="a0"/>
    <w:link w:val="a6"/>
    <w:uiPriority w:val="99"/>
    <w:rsid w:val="00862C2F"/>
    <w:rPr>
      <w:rFonts w:ascii="Times New Roman" w:eastAsia="Times New Roman" w:hAnsi="Times New Roman" w:cs="Times New Roman"/>
      <w:color w:val="000000"/>
      <w:sz w:val="28"/>
    </w:rPr>
  </w:style>
  <w:style w:type="paragraph" w:styleId="a8">
    <w:name w:val="footnote text"/>
    <w:basedOn w:val="a"/>
    <w:link w:val="a9"/>
    <w:uiPriority w:val="99"/>
    <w:unhideWhenUsed/>
    <w:rsid w:val="00862C2F"/>
    <w:pPr>
      <w:ind w:firstLine="0"/>
      <w:jc w:val="left"/>
    </w:pPr>
    <w:rPr>
      <w:rFonts w:asciiTheme="minorHAnsi" w:eastAsiaTheme="minorHAnsi" w:hAnsiTheme="minorHAnsi" w:cstheme="minorBidi"/>
      <w:sz w:val="20"/>
      <w:szCs w:val="20"/>
      <w:lang w:eastAsia="en-US"/>
    </w:rPr>
  </w:style>
  <w:style w:type="character" w:customStyle="1" w:styleId="a9">
    <w:name w:val="Текст сноски Знак"/>
    <w:basedOn w:val="a0"/>
    <w:link w:val="a8"/>
    <w:uiPriority w:val="99"/>
    <w:rsid w:val="00862C2F"/>
    <w:rPr>
      <w:rFonts w:eastAsiaTheme="minorHAnsi"/>
      <w:sz w:val="20"/>
      <w:szCs w:val="20"/>
      <w:lang w:eastAsia="en-US"/>
    </w:rPr>
  </w:style>
  <w:style w:type="character" w:styleId="aa">
    <w:name w:val="footnote reference"/>
    <w:basedOn w:val="a0"/>
    <w:uiPriority w:val="99"/>
    <w:semiHidden/>
    <w:unhideWhenUsed/>
    <w:rsid w:val="00862C2F"/>
    <w:rPr>
      <w:vertAlign w:val="superscript"/>
    </w:rPr>
  </w:style>
  <w:style w:type="paragraph" w:styleId="ab">
    <w:name w:val="Balloon Text"/>
    <w:basedOn w:val="a"/>
    <w:link w:val="ac"/>
    <w:uiPriority w:val="99"/>
    <w:semiHidden/>
    <w:unhideWhenUsed/>
    <w:rsid w:val="00862C2F"/>
    <w:rPr>
      <w:rFonts w:ascii="Segoe UI" w:hAnsi="Segoe UI" w:cs="Segoe UI"/>
      <w:sz w:val="18"/>
      <w:szCs w:val="18"/>
    </w:rPr>
  </w:style>
  <w:style w:type="character" w:customStyle="1" w:styleId="ac">
    <w:name w:val="Текст выноски Знак"/>
    <w:basedOn w:val="a0"/>
    <w:link w:val="ab"/>
    <w:uiPriority w:val="99"/>
    <w:semiHidden/>
    <w:rsid w:val="00862C2F"/>
    <w:rPr>
      <w:rFonts w:ascii="Segoe UI" w:eastAsia="Times New Roman" w:hAnsi="Segoe UI" w:cs="Segoe UI"/>
      <w:color w:val="000000"/>
      <w:sz w:val="18"/>
      <w:szCs w:val="18"/>
    </w:rPr>
  </w:style>
  <w:style w:type="paragraph" w:styleId="ad">
    <w:name w:val="endnote text"/>
    <w:basedOn w:val="a"/>
    <w:link w:val="ae"/>
    <w:uiPriority w:val="99"/>
    <w:semiHidden/>
    <w:unhideWhenUsed/>
    <w:rsid w:val="00862C2F"/>
    <w:rPr>
      <w:sz w:val="20"/>
      <w:szCs w:val="20"/>
    </w:rPr>
  </w:style>
  <w:style w:type="character" w:customStyle="1" w:styleId="ae">
    <w:name w:val="Текст концевой сноски Знак"/>
    <w:basedOn w:val="a0"/>
    <w:link w:val="ad"/>
    <w:uiPriority w:val="99"/>
    <w:semiHidden/>
    <w:rsid w:val="00862C2F"/>
    <w:rPr>
      <w:rFonts w:ascii="Times New Roman" w:eastAsia="Times New Roman" w:hAnsi="Times New Roman" w:cs="Times New Roman"/>
      <w:color w:val="000000"/>
      <w:sz w:val="20"/>
      <w:szCs w:val="20"/>
    </w:rPr>
  </w:style>
  <w:style w:type="character" w:styleId="af">
    <w:name w:val="endnote reference"/>
    <w:basedOn w:val="a0"/>
    <w:uiPriority w:val="99"/>
    <w:semiHidden/>
    <w:unhideWhenUsed/>
    <w:rsid w:val="00862C2F"/>
    <w:rPr>
      <w:vertAlign w:val="superscript"/>
    </w:rPr>
  </w:style>
  <w:style w:type="character" w:customStyle="1" w:styleId="10">
    <w:name w:val="Заголовок 1 Знак"/>
    <w:aliases w:val="!Части документа Знак"/>
    <w:basedOn w:val="a0"/>
    <w:link w:val="1"/>
    <w:rsid w:val="00BA283F"/>
    <w:rPr>
      <w:rFonts w:ascii="Arial" w:eastAsia="Times New Roman" w:hAnsi="Arial" w:cs="Arial"/>
      <w:b/>
      <w:bCs/>
      <w:kern w:val="32"/>
      <w:sz w:val="32"/>
      <w:szCs w:val="32"/>
    </w:rPr>
  </w:style>
  <w:style w:type="character" w:customStyle="1" w:styleId="20">
    <w:name w:val="Заголовок 2 Знак"/>
    <w:aliases w:val="!Разделы документа Знак"/>
    <w:basedOn w:val="a0"/>
    <w:link w:val="2"/>
    <w:rsid w:val="00BA283F"/>
    <w:rPr>
      <w:rFonts w:ascii="Arial" w:eastAsia="Times New Roman" w:hAnsi="Arial" w:cs="Arial"/>
      <w:b/>
      <w:bCs/>
      <w:iCs/>
      <w:sz w:val="30"/>
      <w:szCs w:val="28"/>
    </w:rPr>
  </w:style>
  <w:style w:type="character" w:customStyle="1" w:styleId="30">
    <w:name w:val="Заголовок 3 Знак"/>
    <w:aliases w:val="!Главы документа Знак"/>
    <w:basedOn w:val="a0"/>
    <w:link w:val="3"/>
    <w:rsid w:val="00BA283F"/>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BA283F"/>
    <w:rPr>
      <w:rFonts w:ascii="Arial" w:eastAsia="Times New Roman" w:hAnsi="Arial" w:cs="Times New Roman"/>
      <w:b/>
      <w:bCs/>
      <w:sz w:val="26"/>
      <w:szCs w:val="28"/>
    </w:rPr>
  </w:style>
  <w:style w:type="character" w:styleId="HTML">
    <w:name w:val="HTML Variable"/>
    <w:aliases w:val="!Ссылки в документе"/>
    <w:basedOn w:val="a0"/>
    <w:rsid w:val="008F2444"/>
    <w:rPr>
      <w:rFonts w:ascii="Arial" w:hAnsi="Arial"/>
      <w:b w:val="0"/>
      <w:i w:val="0"/>
      <w:iCs/>
      <w:color w:val="0000FF"/>
      <w:sz w:val="24"/>
      <w:u w:val="none"/>
    </w:rPr>
  </w:style>
  <w:style w:type="paragraph" w:styleId="af0">
    <w:name w:val="annotation text"/>
    <w:aliases w:val="!Равноширинный текст документа"/>
    <w:basedOn w:val="a"/>
    <w:link w:val="af1"/>
    <w:semiHidden/>
    <w:rsid w:val="008F2444"/>
    <w:rPr>
      <w:rFonts w:ascii="Courier" w:hAnsi="Courier"/>
      <w:sz w:val="22"/>
      <w:szCs w:val="20"/>
    </w:rPr>
  </w:style>
  <w:style w:type="character" w:customStyle="1" w:styleId="af1">
    <w:name w:val="Текст примечания Знак"/>
    <w:aliases w:val="!Равноширинный текст документа Знак"/>
    <w:basedOn w:val="a0"/>
    <w:link w:val="af0"/>
    <w:semiHidden/>
    <w:rsid w:val="00BA283F"/>
    <w:rPr>
      <w:rFonts w:ascii="Courier" w:eastAsia="Times New Roman" w:hAnsi="Courier" w:cs="Times New Roman"/>
      <w:szCs w:val="20"/>
    </w:rPr>
  </w:style>
  <w:style w:type="paragraph" w:customStyle="1" w:styleId="Title">
    <w:name w:val="Title!Название НПА"/>
    <w:basedOn w:val="a"/>
    <w:rsid w:val="008F2444"/>
    <w:pPr>
      <w:spacing w:before="240" w:after="60"/>
      <w:jc w:val="center"/>
      <w:outlineLvl w:val="0"/>
    </w:pPr>
    <w:rPr>
      <w:rFonts w:cs="Arial"/>
      <w:b/>
      <w:bCs/>
      <w:kern w:val="28"/>
      <w:sz w:val="32"/>
      <w:szCs w:val="32"/>
    </w:rPr>
  </w:style>
  <w:style w:type="character" w:styleId="af2">
    <w:name w:val="Hyperlink"/>
    <w:basedOn w:val="a0"/>
    <w:rsid w:val="008F2444"/>
    <w:rPr>
      <w:color w:val="0000FF"/>
      <w:u w:val="none"/>
    </w:rPr>
  </w:style>
  <w:style w:type="paragraph" w:customStyle="1" w:styleId="Application">
    <w:name w:val="Application!Приложение"/>
    <w:rsid w:val="008F2444"/>
    <w:pPr>
      <w:spacing w:before="120" w:after="120" w:line="240" w:lineRule="auto"/>
      <w:jc w:val="right"/>
    </w:pPr>
    <w:rPr>
      <w:rFonts w:ascii="Arial" w:eastAsia="Times New Roman" w:hAnsi="Arial" w:cs="Arial"/>
      <w:b/>
      <w:bCs/>
      <w:kern w:val="28"/>
      <w:sz w:val="32"/>
      <w:szCs w:val="32"/>
    </w:rPr>
  </w:style>
  <w:style w:type="paragraph" w:customStyle="1" w:styleId="Table">
    <w:name w:val="Table!Таблица"/>
    <w:rsid w:val="008F2444"/>
    <w:pPr>
      <w:spacing w:after="0" w:line="240" w:lineRule="auto"/>
    </w:pPr>
    <w:rPr>
      <w:rFonts w:ascii="Arial" w:eastAsia="Times New Roman" w:hAnsi="Arial" w:cs="Arial"/>
      <w:bCs/>
      <w:kern w:val="28"/>
      <w:sz w:val="24"/>
      <w:szCs w:val="32"/>
    </w:rPr>
  </w:style>
  <w:style w:type="paragraph" w:customStyle="1" w:styleId="Table0">
    <w:name w:val="Table!"/>
    <w:next w:val="Table"/>
    <w:rsid w:val="008F2444"/>
    <w:pPr>
      <w:spacing w:after="0" w:line="240" w:lineRule="auto"/>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8F2444"/>
    <w:pPr>
      <w:spacing w:after="0" w:line="240" w:lineRule="auto"/>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8F2444"/>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nla-service.minjust.ru:8080/rnla-links/ws/content/act/8f21b21c-a408-42c4-b9fe-a939b863c84a.html" TargetMode="External"/><Relationship Id="rId18" Type="http://schemas.openxmlformats.org/officeDocument/2006/relationships/hyperlink" Target="http://www.bus.gov.ru/" TargetMode="External"/><Relationship Id="rId26" Type="http://schemas.openxmlformats.org/officeDocument/2006/relationships/hyperlink" Target="http://pravo.minjust.ru/" TargetMode="External"/><Relationship Id="rId39" Type="http://schemas.openxmlformats.org/officeDocument/2006/relationships/hyperlink" Target="https://login.consultant.ru/link/?req=doc&amp;base=LAW&amp;n=361555&amp;date=02.11.2020" TargetMode="External"/><Relationship Id="rId3" Type="http://schemas.openxmlformats.org/officeDocument/2006/relationships/styles" Target="styles.xml"/><Relationship Id="rId21" Type="http://schemas.openxmlformats.org/officeDocument/2006/relationships/hyperlink" Target="http://pravo.minjust.ru/" TargetMode="External"/><Relationship Id="rId34" Type="http://schemas.openxmlformats.org/officeDocument/2006/relationships/hyperlink" Target="https://login.consultant.ru/link/?req=doc&amp;base=LAW&amp;n=361555&amp;date=02.11.2020" TargetMode="External"/><Relationship Id="rId42" Type="http://schemas.openxmlformats.org/officeDocument/2006/relationships/hyperlink" Target="http://pravo.minjust.ru/" TargetMode="External"/><Relationship Id="rId47" Type="http://schemas.openxmlformats.org/officeDocument/2006/relationships/hyperlink" Target="http://pravo.minjust.ru/" TargetMode="External"/><Relationship Id="rId50"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nla-service.minjust.ru:8080/rnla-links/ws/content/act/8f21b21c-a408-42c4-b9fe-a939b863c84a.html" TargetMode="External"/><Relationship Id="rId17" Type="http://schemas.openxmlformats.org/officeDocument/2006/relationships/hyperlink" Target="http://nla-service.minjust.ru:8080/rnla-links/ws/content/act/b5c1d49e-faad-4027-8721-c4ed5ca2f0a3.html" TargetMode="External"/><Relationship Id="rId25" Type="http://schemas.openxmlformats.org/officeDocument/2006/relationships/hyperlink" Target="http://pravo.minjust.ru/" TargetMode="External"/><Relationship Id="rId33" Type="http://schemas.openxmlformats.org/officeDocument/2006/relationships/hyperlink" Target="https://login.consultant.ru/link/?req=doc&amp;base=LAW&amp;n=361555&amp;date=02.11.2020" TargetMode="External"/><Relationship Id="rId38" Type="http://schemas.openxmlformats.org/officeDocument/2006/relationships/hyperlink" Target="https://login.consultant.ru/link/?req=doc&amp;base=LAW&amp;n=361555&amp;date=02.11.2020" TargetMode="External"/><Relationship Id="rId46" Type="http://schemas.openxmlformats.org/officeDocument/2006/relationships/hyperlink" Target="http://pravo.minjust.ru/" TargetMode="External"/><Relationship Id="rId2" Type="http://schemas.openxmlformats.org/officeDocument/2006/relationships/numbering" Target="numbering.xml"/><Relationship Id="rId16" Type="http://schemas.openxmlformats.org/officeDocument/2006/relationships/hyperlink" Target="http://nla-service.minjust.ru:8080/rnla-links/ws/content/act/8b7011ee-d871-4126-b9e5-4ca88c8edb6c.html" TargetMode="External"/><Relationship Id="rId20" Type="http://schemas.openxmlformats.org/officeDocument/2006/relationships/hyperlink" Target="http://pravo.minjust.ru/" TargetMode="External"/><Relationship Id="rId29" Type="http://schemas.openxmlformats.org/officeDocument/2006/relationships/hyperlink" Target="https://login.consultant.ru/link/?req=doc&amp;base=LAW&amp;n=361555&amp;date=02.11.2020" TargetMode="External"/><Relationship Id="rId41" Type="http://schemas.openxmlformats.org/officeDocument/2006/relationships/hyperlink" Target="http://pravo.minjus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nla-service.minjust.ru:8080/rnla-links/ws/content/act/f047c4a7-6654-469a-86a5-09d95bff9858.html" TargetMode="External"/><Relationship Id="rId24" Type="http://schemas.openxmlformats.org/officeDocument/2006/relationships/hyperlink" Target="http://pravo.minjust.ru/" TargetMode="External"/><Relationship Id="rId32" Type="http://schemas.openxmlformats.org/officeDocument/2006/relationships/hyperlink" Target="https://login.consultant.ru/link/?req=doc&amp;base=LAW&amp;n=361555&amp;date=02.11.2020" TargetMode="External"/><Relationship Id="rId37" Type="http://schemas.openxmlformats.org/officeDocument/2006/relationships/hyperlink" Target="https://login.consultant.ru/link/?req=doc&amp;base=LAW&amp;n=361555&amp;date=02.11.2020" TargetMode="External"/><Relationship Id="rId40" Type="http://schemas.openxmlformats.org/officeDocument/2006/relationships/hyperlink" Target="https://login.consultant.ru/link/?req=doc&amp;base=LAW&amp;n=361555&amp;date=02.11.2020" TargetMode="External"/><Relationship Id="rId45" Type="http://schemas.openxmlformats.org/officeDocument/2006/relationships/hyperlink" Target="http://pravo.minjust.ru/"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nla-service.minjust.ru:8080/rnla-links/ws/content/act/8b7011ee-d871-4126-b9e5-4ca88c8edb6c.html" TargetMode="External"/><Relationship Id="rId23" Type="http://schemas.openxmlformats.org/officeDocument/2006/relationships/hyperlink" Target="http://pravo.minjust.ru/" TargetMode="External"/><Relationship Id="rId28" Type="http://schemas.openxmlformats.org/officeDocument/2006/relationships/image" Target="media/image2.png"/><Relationship Id="rId36" Type="http://schemas.openxmlformats.org/officeDocument/2006/relationships/hyperlink" Target="https://login.consultant.ru/link/?req=doc&amp;base=LAW&amp;n=361555&amp;date=02.11.2020" TargetMode="External"/><Relationship Id="rId49" Type="http://schemas.openxmlformats.org/officeDocument/2006/relationships/hyperlink" Target="http://nla-service.minjust.ru:8080/rnla-links/ws/content/act/ea4730e2-0388-4aee-bd89-0cbc2c54574b.html" TargetMode="External"/><Relationship Id="rId10" Type="http://schemas.openxmlformats.org/officeDocument/2006/relationships/hyperlink" Target="http://nla-service.minjust.ru:8080/rnla-links/ws/content/act/8f21b21c-a408-42c4-b9fe-a939b863c84a.html" TargetMode="External"/><Relationship Id="rId19" Type="http://schemas.openxmlformats.org/officeDocument/2006/relationships/hyperlink" Target="http://www.bus.gov.ru/" TargetMode="External"/><Relationship Id="rId31" Type="http://schemas.openxmlformats.org/officeDocument/2006/relationships/hyperlink" Target="https://login.consultant.ru/link/?req=doc&amp;base=LAW&amp;n=361555&amp;date=02.11.2020" TargetMode="External"/><Relationship Id="rId44" Type="http://schemas.openxmlformats.org/officeDocument/2006/relationships/hyperlink" Target="http://pravo.minjust.ru/"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nla-service.minjust.ru:8080/rnla-links/ws/content/act/c351fa7f-3731-467c-9a38-00ce2ecbe619.html" TargetMode="External"/><Relationship Id="rId22" Type="http://schemas.openxmlformats.org/officeDocument/2006/relationships/hyperlink" Target="http://pravo.minjust.ru/" TargetMode="External"/><Relationship Id="rId27" Type="http://schemas.openxmlformats.org/officeDocument/2006/relationships/hyperlink" Target="http://pravo.minjust.ru/" TargetMode="External"/><Relationship Id="rId30" Type="http://schemas.openxmlformats.org/officeDocument/2006/relationships/hyperlink" Target="https://login.consultant.ru/link/?req=doc&amp;base=LAW&amp;n=361555&amp;date=02.11.2020" TargetMode="External"/><Relationship Id="rId35" Type="http://schemas.openxmlformats.org/officeDocument/2006/relationships/hyperlink" Target="https://login.consultant.ru/link/?req=doc&amp;base=LAW&amp;n=361555&amp;date=02.11.2020" TargetMode="External"/><Relationship Id="rId43" Type="http://schemas.openxmlformats.org/officeDocument/2006/relationships/hyperlink" Target="http://pravo.minjust.ru/" TargetMode="External"/><Relationship Id="rId48" Type="http://schemas.openxmlformats.org/officeDocument/2006/relationships/hyperlink" Target="http://pravo.minjust.ru/" TargetMode="External"/><Relationship Id="rId8" Type="http://schemas.openxmlformats.org/officeDocument/2006/relationships/endnotes" Target="endnotes.xml"/><Relationship Id="rId51"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66D79-92A9-450D-9335-60299E232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2</TotalTime>
  <Pages>44</Pages>
  <Words>15214</Words>
  <Characters>86723</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Отсканированное изображение</vt:lpstr>
    </vt:vector>
  </TitlesOfParts>
  <Company/>
  <LinksUpToDate>false</LinksUpToDate>
  <CharactersWithSpaces>101734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Отсканированное изображение</dc:title>
  <dc:subject>Отсканированное изображение</dc:subject>
  <dc:creator>Анастасия Сорокина</dc:creator>
  <cp:lastModifiedBy>Анастасия Сорокина</cp:lastModifiedBy>
  <cp:revision>1</cp:revision>
  <cp:lastPrinted>2023-09-04T09:11:00Z</cp:lastPrinted>
  <dcterms:created xsi:type="dcterms:W3CDTF">2026-08-31T09:20:00Z</dcterms:created>
  <dcterms:modified xsi:type="dcterms:W3CDTF">2026-08-31T09:22:00Z</dcterms:modified>
</cp:coreProperties>
</file>