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094" w:rsidRPr="0040099A" w:rsidRDefault="00FC31AE" w:rsidP="0040099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2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094" w:rsidRPr="0040099A" w:rsidRDefault="00123094" w:rsidP="0040099A"/>
    <w:p w:rsidR="00123094" w:rsidRPr="0040099A" w:rsidRDefault="00123094" w:rsidP="0040099A"/>
    <w:p w:rsidR="00123094" w:rsidRPr="0040099A" w:rsidRDefault="00123094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123094" w:rsidRPr="0040099A" w:rsidRDefault="00123094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Совет народных депутатов Ленинск-Кузнецкого муниципального округа</w:t>
      </w:r>
    </w:p>
    <w:p w:rsidR="00421879" w:rsidRPr="0040099A" w:rsidRDefault="00421879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(первый созыв)</w:t>
      </w:r>
    </w:p>
    <w:p w:rsidR="00123094" w:rsidRPr="0040099A" w:rsidRDefault="00123094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F07B2" w:rsidRPr="0040099A" w:rsidRDefault="00123094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РЕШЕНИЕ</w:t>
      </w:r>
    </w:p>
    <w:p w:rsidR="0010273D" w:rsidRPr="0040099A" w:rsidRDefault="0010273D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от 31 августа 2023 года № 49</w:t>
      </w:r>
      <w:r w:rsidR="007B6F38" w:rsidRPr="0040099A">
        <w:rPr>
          <w:rFonts w:cs="Arial"/>
          <w:b/>
          <w:bCs/>
          <w:kern w:val="28"/>
          <w:sz w:val="32"/>
          <w:szCs w:val="32"/>
        </w:rPr>
        <w:t>5</w:t>
      </w:r>
    </w:p>
    <w:p w:rsidR="00581B1F" w:rsidRPr="0040099A" w:rsidRDefault="00581B1F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571F4" w:rsidRPr="0040099A" w:rsidRDefault="00E657E4" w:rsidP="004009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0099A">
        <w:rPr>
          <w:rFonts w:cs="Arial"/>
          <w:b/>
          <w:bCs/>
          <w:kern w:val="28"/>
          <w:sz w:val="32"/>
          <w:szCs w:val="32"/>
        </w:rPr>
        <w:t>О внесени</w:t>
      </w:r>
      <w:r w:rsidR="00443DA7" w:rsidRPr="0040099A">
        <w:rPr>
          <w:rFonts w:cs="Arial"/>
          <w:b/>
          <w:bCs/>
          <w:kern w:val="28"/>
          <w:sz w:val="32"/>
          <w:szCs w:val="32"/>
        </w:rPr>
        <w:t>и</w:t>
      </w:r>
      <w:r w:rsidRPr="0040099A">
        <w:rPr>
          <w:rFonts w:cs="Arial"/>
          <w:b/>
          <w:bCs/>
          <w:kern w:val="28"/>
          <w:sz w:val="32"/>
          <w:szCs w:val="32"/>
        </w:rPr>
        <w:t xml:space="preserve"> изменений в решение Совета народных депутатов Ленинск-Кузнецкого муниципального округа </w:t>
      </w:r>
      <w:r w:rsidR="001571F4" w:rsidRPr="0040099A">
        <w:rPr>
          <w:rFonts w:cs="Arial"/>
          <w:b/>
          <w:bCs/>
          <w:kern w:val="28"/>
          <w:sz w:val="32"/>
          <w:szCs w:val="32"/>
        </w:rPr>
        <w:t>от 30.04.2020 № 96</w:t>
      </w:r>
      <w:r w:rsidR="00BE7FF1" w:rsidRPr="0040099A">
        <w:rPr>
          <w:rFonts w:cs="Arial"/>
          <w:b/>
          <w:bCs/>
          <w:kern w:val="28"/>
          <w:sz w:val="32"/>
          <w:szCs w:val="32"/>
        </w:rPr>
        <w:t xml:space="preserve"> </w:t>
      </w:r>
      <w:r w:rsidRPr="0040099A">
        <w:rPr>
          <w:rFonts w:cs="Arial"/>
          <w:b/>
          <w:bCs/>
          <w:kern w:val="28"/>
          <w:sz w:val="32"/>
          <w:szCs w:val="32"/>
        </w:rPr>
        <w:t>«</w:t>
      </w:r>
      <w:r w:rsidR="001571F4" w:rsidRPr="0040099A">
        <w:rPr>
          <w:rFonts w:cs="Arial"/>
          <w:b/>
          <w:bCs/>
          <w:kern w:val="28"/>
          <w:sz w:val="32"/>
          <w:szCs w:val="32"/>
        </w:rPr>
        <w:t>О создании муниципального дорожного фонда Ленинск-Кузнецкого муниципального округа и утверждении Порядка формирования и использования муниципального</w:t>
      </w:r>
      <w:r w:rsidR="0040099A" w:rsidRPr="0040099A">
        <w:rPr>
          <w:rFonts w:cs="Arial"/>
          <w:b/>
          <w:bCs/>
          <w:kern w:val="28"/>
          <w:sz w:val="32"/>
          <w:szCs w:val="32"/>
        </w:rPr>
        <w:t xml:space="preserve"> </w:t>
      </w:r>
      <w:r w:rsidR="001571F4" w:rsidRPr="0040099A">
        <w:rPr>
          <w:rFonts w:cs="Arial"/>
          <w:b/>
          <w:bCs/>
          <w:kern w:val="28"/>
          <w:sz w:val="32"/>
          <w:szCs w:val="32"/>
        </w:rPr>
        <w:t>дорожного фонда Ленинск-Кузнецкого муниципального округа»</w:t>
      </w:r>
    </w:p>
    <w:p w:rsidR="00E657E4" w:rsidRPr="0040099A" w:rsidRDefault="00E657E4" w:rsidP="0040099A"/>
    <w:p w:rsidR="00362A24" w:rsidRPr="0040099A" w:rsidRDefault="00BE7FF1" w:rsidP="0040099A">
      <w:r w:rsidRPr="0040099A">
        <w:t>В</w:t>
      </w:r>
      <w:r w:rsidR="00E657E4" w:rsidRPr="0040099A">
        <w:t xml:space="preserve"> целях приведения нормативных правовых актов в соответстви</w:t>
      </w:r>
      <w:r w:rsidR="001571F4" w:rsidRPr="0040099A">
        <w:t>и</w:t>
      </w:r>
      <w:r w:rsidR="00E657E4" w:rsidRPr="0040099A">
        <w:t xml:space="preserve"> с требованиями законодательства Российской Федерации</w:t>
      </w:r>
      <w:r w:rsidR="000734A4" w:rsidRPr="0040099A">
        <w:t xml:space="preserve">, </w:t>
      </w:r>
      <w:r w:rsidR="00C9150D" w:rsidRPr="0040099A">
        <w:t>руководствуясь</w:t>
      </w:r>
      <w:r w:rsidR="0040099A">
        <w:t xml:space="preserve"> </w:t>
      </w:r>
      <w:r w:rsidR="00184028" w:rsidRPr="0040099A">
        <w:t>Федеральным</w:t>
      </w:r>
      <w:r w:rsidR="00F729C0" w:rsidRPr="0040099A">
        <w:t xml:space="preserve"> закон</w:t>
      </w:r>
      <w:r w:rsidR="00184028" w:rsidRPr="0040099A">
        <w:t>ом</w:t>
      </w:r>
      <w:r w:rsidR="00F729C0" w:rsidRPr="0040099A">
        <w:t xml:space="preserve"> </w:t>
      </w:r>
      <w:hyperlink r:id="rId10" w:tgtFrame="Logical" w:history="1">
        <w:r w:rsidR="00F729C0" w:rsidRPr="00813F95">
          <w:rPr>
            <w:rStyle w:val="a9"/>
          </w:rPr>
          <w:t>от 04.08.2023 № 416-ФЗ</w:t>
        </w:r>
      </w:hyperlink>
      <w:r w:rsidR="00776A4E" w:rsidRPr="0040099A">
        <w:t xml:space="preserve"> «О внесении изменений в </w:t>
      </w:r>
      <w:hyperlink r:id="rId11" w:tooltip="Бюджетный кодекс" w:history="1">
        <w:r w:rsidR="00776A4E" w:rsidRPr="00813F95">
          <w:rPr>
            <w:rStyle w:val="a9"/>
          </w:rPr>
          <w:t>Бюджетный кодекс</w:t>
        </w:r>
      </w:hyperlink>
      <w:r w:rsidR="00776A4E" w:rsidRPr="0040099A">
        <w:t xml:space="preserve">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Федерации», </w:t>
      </w:r>
      <w:hyperlink r:id="rId12" w:tooltip="ЛЕНИНСК-КУЗНЕЦКИЙ МУНИЦИПАЛЬНЫЙ ОКРУГ КЕМЕРОВСКОЙ ОБЛАСТИ - КУЗБАССА" w:history="1">
        <w:r w:rsidR="001215A2" w:rsidRPr="00813F95">
          <w:rPr>
            <w:rStyle w:val="a9"/>
          </w:rPr>
          <w:t>Устав</w:t>
        </w:r>
        <w:r w:rsidR="00C9150D" w:rsidRPr="00813F95">
          <w:rPr>
            <w:rStyle w:val="a9"/>
          </w:rPr>
          <w:t>ом</w:t>
        </w:r>
        <w:r w:rsidR="001215A2" w:rsidRPr="00813F95">
          <w:rPr>
            <w:rStyle w:val="a9"/>
          </w:rPr>
          <w:t xml:space="preserve"> </w:t>
        </w:r>
        <w:r w:rsidR="001571F4" w:rsidRPr="00813F95">
          <w:rPr>
            <w:rStyle w:val="a9"/>
          </w:rPr>
          <w:t xml:space="preserve">муниципального образования </w:t>
        </w:r>
        <w:r w:rsidR="001215A2" w:rsidRPr="00813F95">
          <w:rPr>
            <w:rStyle w:val="a9"/>
          </w:rPr>
          <w:t>Ленинск-Кузнецк</w:t>
        </w:r>
        <w:r w:rsidR="001571F4" w:rsidRPr="00813F95">
          <w:rPr>
            <w:rStyle w:val="a9"/>
          </w:rPr>
          <w:t>ий</w:t>
        </w:r>
        <w:r w:rsidR="001215A2" w:rsidRPr="00813F95">
          <w:rPr>
            <w:rStyle w:val="a9"/>
          </w:rPr>
          <w:t xml:space="preserve"> муниципальн</w:t>
        </w:r>
        <w:r w:rsidR="001571F4" w:rsidRPr="00813F95">
          <w:rPr>
            <w:rStyle w:val="a9"/>
          </w:rPr>
          <w:t>ый</w:t>
        </w:r>
        <w:r w:rsidR="001215A2" w:rsidRPr="00813F95">
          <w:rPr>
            <w:rStyle w:val="a9"/>
          </w:rPr>
          <w:t xml:space="preserve"> округ</w:t>
        </w:r>
        <w:r w:rsidR="001571F4" w:rsidRPr="00813F95">
          <w:rPr>
            <w:rStyle w:val="a9"/>
          </w:rPr>
          <w:t xml:space="preserve"> Кемеровской области-Кузбасса</w:t>
        </w:r>
      </w:hyperlink>
      <w:r w:rsidR="00335D3D" w:rsidRPr="0040099A">
        <w:t>,</w:t>
      </w:r>
      <w:r w:rsidR="0060797A" w:rsidRPr="0040099A">
        <w:t xml:space="preserve"> </w:t>
      </w:r>
      <w:r w:rsidR="00581B1F" w:rsidRPr="0040099A">
        <w:t xml:space="preserve">Совет народных депутатов </w:t>
      </w:r>
      <w:r w:rsidR="001F092F" w:rsidRPr="0040099A">
        <w:t xml:space="preserve">Ленинск-Кузнецкого муниципального </w:t>
      </w:r>
      <w:r w:rsidR="00123094" w:rsidRPr="0040099A">
        <w:t>округа</w:t>
      </w:r>
      <w:r w:rsidR="001F092F" w:rsidRPr="0040099A">
        <w:t xml:space="preserve"> РЕШИЛ</w:t>
      </w:r>
      <w:r w:rsidR="00581B1F" w:rsidRPr="0040099A">
        <w:t>:</w:t>
      </w:r>
    </w:p>
    <w:p w:rsidR="00E657E4" w:rsidRPr="0040099A" w:rsidRDefault="00352657" w:rsidP="0040099A">
      <w:r w:rsidRPr="0040099A">
        <w:t xml:space="preserve">1. </w:t>
      </w:r>
      <w:r w:rsidR="00E657E4" w:rsidRPr="0040099A">
        <w:t xml:space="preserve">Внести в решение Совета народных депутатов Ленинск-Кузнецкого муниципального округа </w:t>
      </w:r>
      <w:hyperlink r:id="rId13" w:tgtFrame="ChangingDocument" w:history="1">
        <w:r w:rsidR="002B0799" w:rsidRPr="00813F95">
          <w:rPr>
            <w:rStyle w:val="a9"/>
          </w:rPr>
          <w:t xml:space="preserve">от </w:t>
        </w:r>
        <w:r w:rsidR="007B6D1A" w:rsidRPr="00813F95">
          <w:rPr>
            <w:rStyle w:val="a9"/>
          </w:rPr>
          <w:t>30.04.2020 № 96</w:t>
        </w:r>
      </w:hyperlink>
      <w:r w:rsidR="007B6D1A" w:rsidRPr="0040099A">
        <w:t xml:space="preserve"> «О создании муниципального дорожного фонда Ленинск-Кузнецкого муниципального округа и утверждении Порядка формирования и использования муниципального</w:t>
      </w:r>
      <w:r w:rsidR="0040099A">
        <w:t xml:space="preserve"> </w:t>
      </w:r>
      <w:r w:rsidR="007B6D1A" w:rsidRPr="0040099A">
        <w:t>дорожного фонда Ленинск-Кузнецкого муниципального округа»</w:t>
      </w:r>
      <w:r w:rsidR="0040099A">
        <w:t xml:space="preserve"> </w:t>
      </w:r>
      <w:r w:rsidR="00E657E4" w:rsidRPr="0040099A">
        <w:t>следующие изменения:</w:t>
      </w:r>
    </w:p>
    <w:p w:rsidR="00DA6028" w:rsidRPr="0040099A" w:rsidRDefault="00E657E4" w:rsidP="0040099A">
      <w:r w:rsidRPr="0040099A">
        <w:t xml:space="preserve">1.1. </w:t>
      </w:r>
      <w:r w:rsidR="0064718D" w:rsidRPr="0040099A">
        <w:t>Абзацы</w:t>
      </w:r>
      <w:r w:rsidR="0020403B" w:rsidRPr="0040099A">
        <w:t xml:space="preserve"> </w:t>
      </w:r>
      <w:r w:rsidR="0064718D" w:rsidRPr="0040099A">
        <w:t>десять</w:t>
      </w:r>
      <w:r w:rsidR="0020403B" w:rsidRPr="0040099A">
        <w:t xml:space="preserve"> и одиннадцать</w:t>
      </w:r>
      <w:r w:rsidR="0064718D" w:rsidRPr="0040099A">
        <w:t xml:space="preserve"> пункта </w:t>
      </w:r>
      <w:r w:rsidR="00776A4E" w:rsidRPr="0040099A">
        <w:t>2</w:t>
      </w:r>
      <w:r w:rsidR="007B6D1A" w:rsidRPr="0040099A">
        <w:t xml:space="preserve">.1 Порядка формирования и использования дорожного фонда Ленинск-Кузнецкого муниципального округа </w:t>
      </w:r>
      <w:r w:rsidR="0064718D" w:rsidRPr="0040099A">
        <w:t>изложить в новой редакции</w:t>
      </w:r>
      <w:r w:rsidR="007B6D1A" w:rsidRPr="0040099A">
        <w:t>:</w:t>
      </w:r>
    </w:p>
    <w:p w:rsidR="0064718D" w:rsidRPr="0040099A" w:rsidRDefault="00184028" w:rsidP="0040099A">
      <w:r w:rsidRPr="0040099A">
        <w:t xml:space="preserve">- </w:t>
      </w:r>
      <w:r w:rsidR="0064718D" w:rsidRPr="0040099A"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64718D" w:rsidRPr="0040099A" w:rsidRDefault="00184028" w:rsidP="0040099A">
      <w:r w:rsidRPr="0040099A">
        <w:t xml:space="preserve">- </w:t>
      </w:r>
      <w:r w:rsidR="0064718D" w:rsidRPr="0040099A"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432CF6" w:rsidRPr="0040099A" w:rsidRDefault="00184028" w:rsidP="0040099A">
      <w:r w:rsidRPr="0040099A">
        <w:t>2</w:t>
      </w:r>
      <w:r w:rsidR="00432CF6" w:rsidRPr="0040099A">
        <w:t xml:space="preserve">. Обнародовать настоящее решение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</w:t>
      </w:r>
      <w:r w:rsidR="00432CF6" w:rsidRPr="0040099A">
        <w:lastRenderedPageBreak/>
        <w:t>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A70542" w:rsidRPr="0040099A" w:rsidRDefault="00184028" w:rsidP="0040099A">
      <w:r w:rsidRPr="0040099A">
        <w:t>3</w:t>
      </w:r>
      <w:r w:rsidR="00A70542" w:rsidRPr="0040099A">
        <w:t>. Контроль за выполнением решения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Денисова.</w:t>
      </w:r>
    </w:p>
    <w:p w:rsidR="00F05FFC" w:rsidRPr="0040099A" w:rsidRDefault="00184028" w:rsidP="0040099A">
      <w:pPr>
        <w:rPr>
          <w:rFonts w:eastAsia="Calibri"/>
        </w:rPr>
      </w:pPr>
      <w:r w:rsidRPr="0040099A">
        <w:rPr>
          <w:rFonts w:eastAsia="Calibri"/>
        </w:rPr>
        <w:t>4</w:t>
      </w:r>
      <w:r w:rsidR="00956E0B" w:rsidRPr="0040099A">
        <w:rPr>
          <w:rFonts w:eastAsia="Calibri"/>
        </w:rPr>
        <w:t>. Настоящее решение вступает в силу после его обнародования</w:t>
      </w:r>
      <w:r w:rsidR="009A1C89" w:rsidRPr="0040099A">
        <w:rPr>
          <w:rFonts w:eastAsia="Calibri"/>
        </w:rPr>
        <w:t>, но не ранее 01.01.2024.</w:t>
      </w:r>
    </w:p>
    <w:p w:rsidR="00CA6D09" w:rsidRPr="0040099A" w:rsidRDefault="00CA6D09" w:rsidP="0040099A"/>
    <w:p w:rsidR="00432CF6" w:rsidRPr="0040099A" w:rsidRDefault="00432CF6" w:rsidP="0040099A"/>
    <w:p w:rsidR="00006402" w:rsidRPr="0040099A" w:rsidRDefault="00006402" w:rsidP="0040099A">
      <w:r w:rsidRPr="0040099A">
        <w:t xml:space="preserve">Председатель Совета народных </w:t>
      </w:r>
    </w:p>
    <w:p w:rsidR="00006402" w:rsidRPr="0040099A" w:rsidRDefault="00006402" w:rsidP="0040099A">
      <w:r w:rsidRPr="0040099A">
        <w:t xml:space="preserve">депутатов Ленинск-Кузнецкого </w:t>
      </w:r>
    </w:p>
    <w:p w:rsidR="00006402" w:rsidRPr="0040099A" w:rsidRDefault="00006402" w:rsidP="0040099A">
      <w:r w:rsidRPr="0040099A">
        <w:t>муниципального округа</w:t>
      </w:r>
      <w:r w:rsidRPr="0040099A">
        <w:tab/>
      </w:r>
      <w:r w:rsidRPr="0040099A">
        <w:tab/>
      </w:r>
      <w:r w:rsidR="0040099A">
        <w:t xml:space="preserve"> </w:t>
      </w:r>
      <w:r w:rsidRPr="0040099A">
        <w:t>А.А. Яковлев</w:t>
      </w:r>
    </w:p>
    <w:p w:rsidR="00C9150D" w:rsidRPr="0040099A" w:rsidRDefault="00C9150D" w:rsidP="0040099A"/>
    <w:p w:rsidR="00066117" w:rsidRPr="0040099A" w:rsidRDefault="008928BE" w:rsidP="0040099A">
      <w:r w:rsidRPr="0040099A">
        <w:t>Г</w:t>
      </w:r>
      <w:r w:rsidR="00066117" w:rsidRPr="0040099A">
        <w:t>лав</w:t>
      </w:r>
      <w:r w:rsidRPr="0040099A">
        <w:t>а</w:t>
      </w:r>
      <w:r w:rsidR="00066117" w:rsidRPr="0040099A">
        <w:t xml:space="preserve"> Ленинск-Кузнецкого</w:t>
      </w:r>
    </w:p>
    <w:p w:rsidR="00091DE7" w:rsidRPr="0040099A" w:rsidRDefault="00066117" w:rsidP="0040099A">
      <w:r w:rsidRPr="0040099A">
        <w:t>муниципального округа</w:t>
      </w:r>
      <w:r w:rsidR="0040099A">
        <w:t xml:space="preserve">       </w:t>
      </w:r>
      <w:r w:rsidR="00776A4E" w:rsidRPr="0040099A">
        <w:t>Д.П. Полежайкин</w:t>
      </w:r>
    </w:p>
    <w:p w:rsidR="00193EFE" w:rsidRPr="0040099A" w:rsidRDefault="00193EFE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p w:rsidR="00432CF6" w:rsidRPr="0040099A" w:rsidRDefault="00432CF6" w:rsidP="0040099A"/>
    <w:sectPr w:rsidR="00432CF6" w:rsidRPr="0040099A" w:rsidSect="00956E0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2A" w:rsidRDefault="003F722A" w:rsidP="00834C5D">
      <w:r>
        <w:separator/>
      </w:r>
    </w:p>
  </w:endnote>
  <w:endnote w:type="continuationSeparator" w:id="0">
    <w:p w:rsidR="003F722A" w:rsidRDefault="003F722A" w:rsidP="0083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2A" w:rsidRDefault="003F722A" w:rsidP="00834C5D">
      <w:r>
        <w:separator/>
      </w:r>
    </w:p>
  </w:footnote>
  <w:footnote w:type="continuationSeparator" w:id="0">
    <w:p w:rsidR="003F722A" w:rsidRDefault="003F722A" w:rsidP="00834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686C6928"/>
    <w:name w:val="WW8Num2"/>
    <w:lvl w:ilvl="0">
      <w:start w:val="1"/>
      <w:numFmt w:val="decimal"/>
      <w:lvlText w:val="%1."/>
      <w:lvlJc w:val="left"/>
      <w:pPr>
        <w:tabs>
          <w:tab w:val="num" w:pos="633"/>
        </w:tabs>
        <w:ind w:left="1353" w:hanging="360"/>
      </w:pPr>
      <w:rPr>
        <w:i w:val="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82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547" w:hanging="1080"/>
      </w:pPr>
    </w:lvl>
    <w:lvl w:ilvl="4">
      <w:start w:val="1"/>
      <w:numFmt w:val="decimal"/>
      <w:isLgl/>
      <w:lvlText w:val="%1.%2.%3.%4.%5."/>
      <w:lvlJc w:val="left"/>
      <w:pPr>
        <w:ind w:left="2727" w:hanging="1080"/>
      </w:pPr>
    </w:lvl>
    <w:lvl w:ilvl="5">
      <w:start w:val="1"/>
      <w:numFmt w:val="decimal"/>
      <w:isLgl/>
      <w:lvlText w:val="%1.%2.%3.%4.%5.%6."/>
      <w:lvlJc w:val="left"/>
      <w:pPr>
        <w:ind w:left="3267" w:hanging="1440"/>
      </w:pPr>
    </w:lvl>
    <w:lvl w:ilvl="6">
      <w:start w:val="1"/>
      <w:numFmt w:val="decimal"/>
      <w:isLgl/>
      <w:lvlText w:val="%1.%2.%3.%4.%5.%6.%7."/>
      <w:lvlJc w:val="left"/>
      <w:pPr>
        <w:ind w:left="3807" w:hanging="1800"/>
      </w:pPr>
    </w:lvl>
    <w:lvl w:ilvl="7">
      <w:start w:val="1"/>
      <w:numFmt w:val="decimal"/>
      <w:isLgl/>
      <w:lvlText w:val="%1.%2.%3.%4.%5.%6.%7.%8."/>
      <w:lvlJc w:val="left"/>
      <w:pPr>
        <w:ind w:left="3987" w:hanging="1800"/>
      </w:pPr>
    </w:lvl>
    <w:lvl w:ilvl="8">
      <w:start w:val="1"/>
      <w:numFmt w:val="decimal"/>
      <w:isLgl/>
      <w:lvlText w:val="%1.%2.%3.%4.%5.%6.%7.%8.%9."/>
      <w:lvlJc w:val="left"/>
      <w:pPr>
        <w:ind w:left="4527" w:hanging="2160"/>
      </w:pPr>
    </w:lvl>
  </w:abstractNum>
  <w:abstractNum w:abstractNumId="1">
    <w:nsid w:val="0FFC7B10"/>
    <w:multiLevelType w:val="hybridMultilevel"/>
    <w:tmpl w:val="9C329BFA"/>
    <w:lvl w:ilvl="0" w:tplc="CE66D80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EA4E88"/>
    <w:multiLevelType w:val="multilevel"/>
    <w:tmpl w:val="DB6A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123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1F"/>
    <w:rsid w:val="00006402"/>
    <w:rsid w:val="0000719A"/>
    <w:rsid w:val="00010F29"/>
    <w:rsid w:val="00011DA4"/>
    <w:rsid w:val="000165A0"/>
    <w:rsid w:val="0001735D"/>
    <w:rsid w:val="00023636"/>
    <w:rsid w:val="00025AB2"/>
    <w:rsid w:val="00032DAA"/>
    <w:rsid w:val="000351E1"/>
    <w:rsid w:val="000408A8"/>
    <w:rsid w:val="00042F0C"/>
    <w:rsid w:val="00045BCA"/>
    <w:rsid w:val="00055D37"/>
    <w:rsid w:val="00061995"/>
    <w:rsid w:val="00066117"/>
    <w:rsid w:val="000734A4"/>
    <w:rsid w:val="00074BA4"/>
    <w:rsid w:val="000751B1"/>
    <w:rsid w:val="00091DE7"/>
    <w:rsid w:val="000930C4"/>
    <w:rsid w:val="000979A4"/>
    <w:rsid w:val="000A17CF"/>
    <w:rsid w:val="000B3CA1"/>
    <w:rsid w:val="000B5AA2"/>
    <w:rsid w:val="000B5E0F"/>
    <w:rsid w:val="000C6B0B"/>
    <w:rsid w:val="000F0E69"/>
    <w:rsid w:val="0010273D"/>
    <w:rsid w:val="0010487A"/>
    <w:rsid w:val="001070A2"/>
    <w:rsid w:val="001136D8"/>
    <w:rsid w:val="00113B38"/>
    <w:rsid w:val="001208C3"/>
    <w:rsid w:val="001215A2"/>
    <w:rsid w:val="00123094"/>
    <w:rsid w:val="0012419B"/>
    <w:rsid w:val="00130285"/>
    <w:rsid w:val="00131F4F"/>
    <w:rsid w:val="001362C1"/>
    <w:rsid w:val="00140642"/>
    <w:rsid w:val="001571F4"/>
    <w:rsid w:val="00176B7C"/>
    <w:rsid w:val="00177032"/>
    <w:rsid w:val="00177556"/>
    <w:rsid w:val="00184028"/>
    <w:rsid w:val="00190E03"/>
    <w:rsid w:val="00192F50"/>
    <w:rsid w:val="00193412"/>
    <w:rsid w:val="00193EFE"/>
    <w:rsid w:val="00196862"/>
    <w:rsid w:val="001B160E"/>
    <w:rsid w:val="001C1476"/>
    <w:rsid w:val="001C2CC1"/>
    <w:rsid w:val="001C4C42"/>
    <w:rsid w:val="001C6AB2"/>
    <w:rsid w:val="001D2E7E"/>
    <w:rsid w:val="001D5416"/>
    <w:rsid w:val="001E1335"/>
    <w:rsid w:val="001E49BD"/>
    <w:rsid w:val="001E64E0"/>
    <w:rsid w:val="001F092F"/>
    <w:rsid w:val="001F136A"/>
    <w:rsid w:val="00203CAE"/>
    <w:rsid w:val="0020403B"/>
    <w:rsid w:val="0020691F"/>
    <w:rsid w:val="00221C32"/>
    <w:rsid w:val="00227A57"/>
    <w:rsid w:val="00234370"/>
    <w:rsid w:val="00236A57"/>
    <w:rsid w:val="00236CD9"/>
    <w:rsid w:val="00237415"/>
    <w:rsid w:val="0024782C"/>
    <w:rsid w:val="002561D1"/>
    <w:rsid w:val="00257A39"/>
    <w:rsid w:val="00262666"/>
    <w:rsid w:val="00263353"/>
    <w:rsid w:val="00264BB6"/>
    <w:rsid w:val="002678DB"/>
    <w:rsid w:val="00274937"/>
    <w:rsid w:val="0028736E"/>
    <w:rsid w:val="00296498"/>
    <w:rsid w:val="002978BB"/>
    <w:rsid w:val="002A0773"/>
    <w:rsid w:val="002A38CB"/>
    <w:rsid w:val="002B0799"/>
    <w:rsid w:val="002B1A4B"/>
    <w:rsid w:val="002B28C7"/>
    <w:rsid w:val="002C36CA"/>
    <w:rsid w:val="002C3793"/>
    <w:rsid w:val="002C382D"/>
    <w:rsid w:val="002C6B9F"/>
    <w:rsid w:val="002C756F"/>
    <w:rsid w:val="002D0B9C"/>
    <w:rsid w:val="002D0C32"/>
    <w:rsid w:val="00305410"/>
    <w:rsid w:val="00305803"/>
    <w:rsid w:val="00315A26"/>
    <w:rsid w:val="00330E98"/>
    <w:rsid w:val="003336BD"/>
    <w:rsid w:val="00335368"/>
    <w:rsid w:val="00335D3D"/>
    <w:rsid w:val="00345E7A"/>
    <w:rsid w:val="003505D2"/>
    <w:rsid w:val="003523A5"/>
    <w:rsid w:val="00352657"/>
    <w:rsid w:val="00361AD3"/>
    <w:rsid w:val="00362A24"/>
    <w:rsid w:val="00365096"/>
    <w:rsid w:val="00365774"/>
    <w:rsid w:val="00366FC1"/>
    <w:rsid w:val="00371974"/>
    <w:rsid w:val="00372ADC"/>
    <w:rsid w:val="00382881"/>
    <w:rsid w:val="00384BDF"/>
    <w:rsid w:val="0039036E"/>
    <w:rsid w:val="003908FF"/>
    <w:rsid w:val="00391D26"/>
    <w:rsid w:val="00392EA1"/>
    <w:rsid w:val="003B52B4"/>
    <w:rsid w:val="003F1AEE"/>
    <w:rsid w:val="003F722A"/>
    <w:rsid w:val="0040099A"/>
    <w:rsid w:val="00415463"/>
    <w:rsid w:val="00421879"/>
    <w:rsid w:val="004236B6"/>
    <w:rsid w:val="00423CA5"/>
    <w:rsid w:val="004321EB"/>
    <w:rsid w:val="00432CF6"/>
    <w:rsid w:val="00443DA7"/>
    <w:rsid w:val="00472235"/>
    <w:rsid w:val="00472A5F"/>
    <w:rsid w:val="00482522"/>
    <w:rsid w:val="004829DD"/>
    <w:rsid w:val="004848AC"/>
    <w:rsid w:val="004A2E62"/>
    <w:rsid w:val="004A67F4"/>
    <w:rsid w:val="004B306A"/>
    <w:rsid w:val="004B7D04"/>
    <w:rsid w:val="004C2836"/>
    <w:rsid w:val="004D2DE1"/>
    <w:rsid w:val="004D5D77"/>
    <w:rsid w:val="004E11B5"/>
    <w:rsid w:val="004E15BB"/>
    <w:rsid w:val="004E2378"/>
    <w:rsid w:val="005020D5"/>
    <w:rsid w:val="005129E1"/>
    <w:rsid w:val="00522A87"/>
    <w:rsid w:val="00525C3C"/>
    <w:rsid w:val="00526488"/>
    <w:rsid w:val="00546E77"/>
    <w:rsid w:val="005477C3"/>
    <w:rsid w:val="00573144"/>
    <w:rsid w:val="00581B1F"/>
    <w:rsid w:val="00592CE8"/>
    <w:rsid w:val="005A7E21"/>
    <w:rsid w:val="005B3AD7"/>
    <w:rsid w:val="005C633D"/>
    <w:rsid w:val="005C63A2"/>
    <w:rsid w:val="005D2A41"/>
    <w:rsid w:val="005D46D3"/>
    <w:rsid w:val="005E0487"/>
    <w:rsid w:val="005E4E40"/>
    <w:rsid w:val="00600D65"/>
    <w:rsid w:val="0060797A"/>
    <w:rsid w:val="00611C3D"/>
    <w:rsid w:val="00624648"/>
    <w:rsid w:val="006368E5"/>
    <w:rsid w:val="00640190"/>
    <w:rsid w:val="006424B2"/>
    <w:rsid w:val="0064329C"/>
    <w:rsid w:val="0064718D"/>
    <w:rsid w:val="00652AA9"/>
    <w:rsid w:val="00654B9D"/>
    <w:rsid w:val="006623A8"/>
    <w:rsid w:val="00666869"/>
    <w:rsid w:val="00670379"/>
    <w:rsid w:val="006713AA"/>
    <w:rsid w:val="00674E63"/>
    <w:rsid w:val="006750F3"/>
    <w:rsid w:val="00684A72"/>
    <w:rsid w:val="00691977"/>
    <w:rsid w:val="006930E5"/>
    <w:rsid w:val="0069641F"/>
    <w:rsid w:val="00697984"/>
    <w:rsid w:val="006A5715"/>
    <w:rsid w:val="006A7DF3"/>
    <w:rsid w:val="006B65B1"/>
    <w:rsid w:val="006C5D32"/>
    <w:rsid w:val="006D2B66"/>
    <w:rsid w:val="006D3410"/>
    <w:rsid w:val="006E00E6"/>
    <w:rsid w:val="006E41CF"/>
    <w:rsid w:val="006E51DB"/>
    <w:rsid w:val="006E6790"/>
    <w:rsid w:val="006E79F6"/>
    <w:rsid w:val="006F0935"/>
    <w:rsid w:val="006F1E3F"/>
    <w:rsid w:val="006F583C"/>
    <w:rsid w:val="006F5AFC"/>
    <w:rsid w:val="006F78CE"/>
    <w:rsid w:val="006F7F48"/>
    <w:rsid w:val="00702300"/>
    <w:rsid w:val="007036F2"/>
    <w:rsid w:val="007045CB"/>
    <w:rsid w:val="00704A82"/>
    <w:rsid w:val="00706B5C"/>
    <w:rsid w:val="00715002"/>
    <w:rsid w:val="0071526E"/>
    <w:rsid w:val="00716DA9"/>
    <w:rsid w:val="007271EA"/>
    <w:rsid w:val="00730D5A"/>
    <w:rsid w:val="00735EF7"/>
    <w:rsid w:val="00736B29"/>
    <w:rsid w:val="00747162"/>
    <w:rsid w:val="00750715"/>
    <w:rsid w:val="00755354"/>
    <w:rsid w:val="007638AF"/>
    <w:rsid w:val="00771CE0"/>
    <w:rsid w:val="007754BF"/>
    <w:rsid w:val="00776A4E"/>
    <w:rsid w:val="0078389F"/>
    <w:rsid w:val="00784663"/>
    <w:rsid w:val="007915C0"/>
    <w:rsid w:val="007A1D99"/>
    <w:rsid w:val="007B6D1A"/>
    <w:rsid w:val="007B6F38"/>
    <w:rsid w:val="007C26F6"/>
    <w:rsid w:val="007D4AE4"/>
    <w:rsid w:val="007E7B15"/>
    <w:rsid w:val="007E7B88"/>
    <w:rsid w:val="007F2C55"/>
    <w:rsid w:val="008025F2"/>
    <w:rsid w:val="00802B28"/>
    <w:rsid w:val="00803F6B"/>
    <w:rsid w:val="00806D38"/>
    <w:rsid w:val="00813F95"/>
    <w:rsid w:val="00814176"/>
    <w:rsid w:val="0081566D"/>
    <w:rsid w:val="00822C9D"/>
    <w:rsid w:val="00831946"/>
    <w:rsid w:val="00834C5D"/>
    <w:rsid w:val="00835EEB"/>
    <w:rsid w:val="008404AF"/>
    <w:rsid w:val="0084611B"/>
    <w:rsid w:val="008523DE"/>
    <w:rsid w:val="008526D7"/>
    <w:rsid w:val="0085528D"/>
    <w:rsid w:val="00860877"/>
    <w:rsid w:val="008928BE"/>
    <w:rsid w:val="008964F1"/>
    <w:rsid w:val="008A5AAB"/>
    <w:rsid w:val="008A67EE"/>
    <w:rsid w:val="008B7188"/>
    <w:rsid w:val="008C7802"/>
    <w:rsid w:val="008D5C00"/>
    <w:rsid w:val="008E18B1"/>
    <w:rsid w:val="008E1EB5"/>
    <w:rsid w:val="008E7565"/>
    <w:rsid w:val="008F4154"/>
    <w:rsid w:val="00901870"/>
    <w:rsid w:val="009117C8"/>
    <w:rsid w:val="009249F9"/>
    <w:rsid w:val="00937D9D"/>
    <w:rsid w:val="009430A9"/>
    <w:rsid w:val="00946C43"/>
    <w:rsid w:val="00951B10"/>
    <w:rsid w:val="00956E0B"/>
    <w:rsid w:val="009571FB"/>
    <w:rsid w:val="00960C37"/>
    <w:rsid w:val="009647D4"/>
    <w:rsid w:val="00972E1E"/>
    <w:rsid w:val="00981CD1"/>
    <w:rsid w:val="0099059C"/>
    <w:rsid w:val="00990FA7"/>
    <w:rsid w:val="00995EA8"/>
    <w:rsid w:val="00996EB8"/>
    <w:rsid w:val="009A1C89"/>
    <w:rsid w:val="009B4EA6"/>
    <w:rsid w:val="009B7690"/>
    <w:rsid w:val="009C0402"/>
    <w:rsid w:val="009C27F4"/>
    <w:rsid w:val="009D222B"/>
    <w:rsid w:val="009D4601"/>
    <w:rsid w:val="009D5540"/>
    <w:rsid w:val="009D656A"/>
    <w:rsid w:val="009E4D54"/>
    <w:rsid w:val="009F07B2"/>
    <w:rsid w:val="009F5035"/>
    <w:rsid w:val="00A057A0"/>
    <w:rsid w:val="00A10235"/>
    <w:rsid w:val="00A1040C"/>
    <w:rsid w:val="00A10CB8"/>
    <w:rsid w:val="00A11F93"/>
    <w:rsid w:val="00A124F9"/>
    <w:rsid w:val="00A242E8"/>
    <w:rsid w:val="00A26718"/>
    <w:rsid w:val="00A36B33"/>
    <w:rsid w:val="00A43CC5"/>
    <w:rsid w:val="00A473F8"/>
    <w:rsid w:val="00A50B74"/>
    <w:rsid w:val="00A60E68"/>
    <w:rsid w:val="00A625FD"/>
    <w:rsid w:val="00A636B7"/>
    <w:rsid w:val="00A647B0"/>
    <w:rsid w:val="00A70542"/>
    <w:rsid w:val="00A7637E"/>
    <w:rsid w:val="00A842B7"/>
    <w:rsid w:val="00A84486"/>
    <w:rsid w:val="00A87B72"/>
    <w:rsid w:val="00A9793F"/>
    <w:rsid w:val="00A97DD1"/>
    <w:rsid w:val="00AA2E90"/>
    <w:rsid w:val="00AA621B"/>
    <w:rsid w:val="00AB6319"/>
    <w:rsid w:val="00AB72D3"/>
    <w:rsid w:val="00AC2E68"/>
    <w:rsid w:val="00AC653A"/>
    <w:rsid w:val="00AD38C9"/>
    <w:rsid w:val="00AE6420"/>
    <w:rsid w:val="00B015BF"/>
    <w:rsid w:val="00B100F2"/>
    <w:rsid w:val="00B10CD9"/>
    <w:rsid w:val="00B1234B"/>
    <w:rsid w:val="00B158C8"/>
    <w:rsid w:val="00B272DA"/>
    <w:rsid w:val="00B27810"/>
    <w:rsid w:val="00B47437"/>
    <w:rsid w:val="00B476C2"/>
    <w:rsid w:val="00B50FE2"/>
    <w:rsid w:val="00B52FB6"/>
    <w:rsid w:val="00B5681E"/>
    <w:rsid w:val="00B569AF"/>
    <w:rsid w:val="00B65BAC"/>
    <w:rsid w:val="00B74A69"/>
    <w:rsid w:val="00B76B6E"/>
    <w:rsid w:val="00B933D6"/>
    <w:rsid w:val="00BA3403"/>
    <w:rsid w:val="00BA3A9B"/>
    <w:rsid w:val="00BA42CE"/>
    <w:rsid w:val="00BA6563"/>
    <w:rsid w:val="00BC0BC6"/>
    <w:rsid w:val="00BC4155"/>
    <w:rsid w:val="00BC435A"/>
    <w:rsid w:val="00BC54DE"/>
    <w:rsid w:val="00BD0864"/>
    <w:rsid w:val="00BD754F"/>
    <w:rsid w:val="00BE20FE"/>
    <w:rsid w:val="00BE37F7"/>
    <w:rsid w:val="00BE3E05"/>
    <w:rsid w:val="00BE77AD"/>
    <w:rsid w:val="00BE7FF1"/>
    <w:rsid w:val="00C0459F"/>
    <w:rsid w:val="00C04BDD"/>
    <w:rsid w:val="00C0509C"/>
    <w:rsid w:val="00C06DFC"/>
    <w:rsid w:val="00C121C9"/>
    <w:rsid w:val="00C212CD"/>
    <w:rsid w:val="00C24E86"/>
    <w:rsid w:val="00C2674F"/>
    <w:rsid w:val="00C31BC3"/>
    <w:rsid w:val="00C40419"/>
    <w:rsid w:val="00C47884"/>
    <w:rsid w:val="00C50834"/>
    <w:rsid w:val="00C539AF"/>
    <w:rsid w:val="00C706E8"/>
    <w:rsid w:val="00C72E01"/>
    <w:rsid w:val="00C86FA0"/>
    <w:rsid w:val="00C9150D"/>
    <w:rsid w:val="00CA6D09"/>
    <w:rsid w:val="00CB04CB"/>
    <w:rsid w:val="00CB7073"/>
    <w:rsid w:val="00CC578E"/>
    <w:rsid w:val="00CD0DF3"/>
    <w:rsid w:val="00CE2A6A"/>
    <w:rsid w:val="00CE7D28"/>
    <w:rsid w:val="00CF3F53"/>
    <w:rsid w:val="00D121F4"/>
    <w:rsid w:val="00D129B1"/>
    <w:rsid w:val="00D2025A"/>
    <w:rsid w:val="00D20F6A"/>
    <w:rsid w:val="00D21FFC"/>
    <w:rsid w:val="00D24EED"/>
    <w:rsid w:val="00D302CA"/>
    <w:rsid w:val="00D37C0A"/>
    <w:rsid w:val="00D412D1"/>
    <w:rsid w:val="00D47460"/>
    <w:rsid w:val="00D56DBA"/>
    <w:rsid w:val="00D61517"/>
    <w:rsid w:val="00D647C0"/>
    <w:rsid w:val="00D65A50"/>
    <w:rsid w:val="00D66220"/>
    <w:rsid w:val="00D70226"/>
    <w:rsid w:val="00D77517"/>
    <w:rsid w:val="00D8031A"/>
    <w:rsid w:val="00D819D2"/>
    <w:rsid w:val="00D83CC3"/>
    <w:rsid w:val="00DA1AC9"/>
    <w:rsid w:val="00DA1D87"/>
    <w:rsid w:val="00DA432C"/>
    <w:rsid w:val="00DA4782"/>
    <w:rsid w:val="00DA6028"/>
    <w:rsid w:val="00DB0D22"/>
    <w:rsid w:val="00DB6D88"/>
    <w:rsid w:val="00DC13F6"/>
    <w:rsid w:val="00DD01C2"/>
    <w:rsid w:val="00DD6616"/>
    <w:rsid w:val="00DF2319"/>
    <w:rsid w:val="00DF2354"/>
    <w:rsid w:val="00DF4F19"/>
    <w:rsid w:val="00E06F27"/>
    <w:rsid w:val="00E13385"/>
    <w:rsid w:val="00E15CC4"/>
    <w:rsid w:val="00E252B0"/>
    <w:rsid w:val="00E313D9"/>
    <w:rsid w:val="00E36722"/>
    <w:rsid w:val="00E37944"/>
    <w:rsid w:val="00E4299C"/>
    <w:rsid w:val="00E6306B"/>
    <w:rsid w:val="00E657E4"/>
    <w:rsid w:val="00E85826"/>
    <w:rsid w:val="00E90966"/>
    <w:rsid w:val="00E9572F"/>
    <w:rsid w:val="00EA41CB"/>
    <w:rsid w:val="00EA6CA7"/>
    <w:rsid w:val="00EC5363"/>
    <w:rsid w:val="00EF2332"/>
    <w:rsid w:val="00EF3D0D"/>
    <w:rsid w:val="00EF747E"/>
    <w:rsid w:val="00F02C61"/>
    <w:rsid w:val="00F0327F"/>
    <w:rsid w:val="00F05164"/>
    <w:rsid w:val="00F05FFC"/>
    <w:rsid w:val="00F077D9"/>
    <w:rsid w:val="00F110C3"/>
    <w:rsid w:val="00F228F4"/>
    <w:rsid w:val="00F22AFC"/>
    <w:rsid w:val="00F22DA6"/>
    <w:rsid w:val="00F4753E"/>
    <w:rsid w:val="00F477D3"/>
    <w:rsid w:val="00F729C0"/>
    <w:rsid w:val="00F8142F"/>
    <w:rsid w:val="00F943AE"/>
    <w:rsid w:val="00FA42A1"/>
    <w:rsid w:val="00FA4A75"/>
    <w:rsid w:val="00FB151A"/>
    <w:rsid w:val="00FB47D9"/>
    <w:rsid w:val="00FB77BC"/>
    <w:rsid w:val="00FC108E"/>
    <w:rsid w:val="00FC11D0"/>
    <w:rsid w:val="00FC31AE"/>
    <w:rsid w:val="00FC4201"/>
    <w:rsid w:val="00FC53E5"/>
    <w:rsid w:val="00FD1C13"/>
    <w:rsid w:val="00FE3558"/>
    <w:rsid w:val="00FF133E"/>
    <w:rsid w:val="00FF15F0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C31A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C31A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31A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31A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31A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C31A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C31AE"/>
  </w:style>
  <w:style w:type="paragraph" w:styleId="a3">
    <w:name w:val="Balloon Text"/>
    <w:basedOn w:val="a"/>
    <w:link w:val="a4"/>
    <w:rsid w:val="006668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66869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B47437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834C5D"/>
    <w:rPr>
      <w:rFonts w:ascii="Courier New" w:hAnsi="Courier New"/>
      <w:sz w:val="20"/>
      <w:szCs w:val="20"/>
    </w:rPr>
  </w:style>
  <w:style w:type="character" w:customStyle="1" w:styleId="a7">
    <w:name w:val="Текст сноски Знак"/>
    <w:link w:val="a6"/>
    <w:rsid w:val="00834C5D"/>
    <w:rPr>
      <w:rFonts w:ascii="Courier New" w:hAnsi="Courier New"/>
    </w:rPr>
  </w:style>
  <w:style w:type="paragraph" w:customStyle="1" w:styleId="11">
    <w:name w:val="Знак сноски1"/>
    <w:basedOn w:val="a"/>
    <w:link w:val="a8"/>
    <w:uiPriority w:val="99"/>
    <w:rsid w:val="00834C5D"/>
    <w:pPr>
      <w:spacing w:after="200" w:line="276" w:lineRule="auto"/>
    </w:pPr>
    <w:rPr>
      <w:rFonts w:ascii="Calibri" w:hAnsi="Calibri"/>
      <w:sz w:val="20"/>
      <w:szCs w:val="20"/>
      <w:vertAlign w:val="superscript"/>
      <w:lang w:val="x-none" w:eastAsia="x-none"/>
    </w:rPr>
  </w:style>
  <w:style w:type="character" w:styleId="a8">
    <w:name w:val="footnote reference"/>
    <w:link w:val="11"/>
    <w:uiPriority w:val="99"/>
    <w:rsid w:val="00834C5D"/>
    <w:rPr>
      <w:rFonts w:ascii="Calibri" w:hAnsi="Calibri"/>
      <w:vertAlign w:val="superscript"/>
      <w:lang w:val="x-none" w:eastAsia="x-none"/>
    </w:rPr>
  </w:style>
  <w:style w:type="paragraph" w:customStyle="1" w:styleId="formattext">
    <w:name w:val="formattext"/>
    <w:basedOn w:val="a"/>
    <w:rsid w:val="006D3410"/>
    <w:pPr>
      <w:spacing w:before="100" w:beforeAutospacing="1" w:after="100" w:afterAutospacing="1"/>
    </w:pPr>
  </w:style>
  <w:style w:type="character" w:styleId="a9">
    <w:name w:val="Hyperlink"/>
    <w:basedOn w:val="a0"/>
    <w:rsid w:val="00FC31AE"/>
    <w:rPr>
      <w:color w:val="0000FF"/>
      <w:u w:val="none"/>
    </w:rPr>
  </w:style>
  <w:style w:type="character" w:styleId="aa">
    <w:name w:val="line number"/>
    <w:rsid w:val="00C706E8"/>
  </w:style>
  <w:style w:type="paragraph" w:styleId="ab">
    <w:name w:val="Normal (Web)"/>
    <w:basedOn w:val="a"/>
    <w:uiPriority w:val="99"/>
    <w:unhideWhenUsed/>
    <w:rsid w:val="00482522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482522"/>
    <w:rPr>
      <w:b/>
      <w:bCs/>
    </w:rPr>
  </w:style>
  <w:style w:type="paragraph" w:customStyle="1" w:styleId="Default">
    <w:name w:val="Default"/>
    <w:rsid w:val="009B4EA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9B4E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009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0099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0099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0099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C31A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C31A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0099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C31A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C31A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C31A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C31A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C31A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C31A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C31A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C31A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31A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31A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31A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C31A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C31AE"/>
  </w:style>
  <w:style w:type="paragraph" w:styleId="a3">
    <w:name w:val="Balloon Text"/>
    <w:basedOn w:val="a"/>
    <w:link w:val="a4"/>
    <w:rsid w:val="006668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66869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B47437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834C5D"/>
    <w:rPr>
      <w:rFonts w:ascii="Courier New" w:hAnsi="Courier New"/>
      <w:sz w:val="20"/>
      <w:szCs w:val="20"/>
    </w:rPr>
  </w:style>
  <w:style w:type="character" w:customStyle="1" w:styleId="a7">
    <w:name w:val="Текст сноски Знак"/>
    <w:link w:val="a6"/>
    <w:rsid w:val="00834C5D"/>
    <w:rPr>
      <w:rFonts w:ascii="Courier New" w:hAnsi="Courier New"/>
    </w:rPr>
  </w:style>
  <w:style w:type="paragraph" w:customStyle="1" w:styleId="11">
    <w:name w:val="Знак сноски1"/>
    <w:basedOn w:val="a"/>
    <w:link w:val="a8"/>
    <w:uiPriority w:val="99"/>
    <w:rsid w:val="00834C5D"/>
    <w:pPr>
      <w:spacing w:after="200" w:line="276" w:lineRule="auto"/>
    </w:pPr>
    <w:rPr>
      <w:rFonts w:ascii="Calibri" w:hAnsi="Calibri"/>
      <w:sz w:val="20"/>
      <w:szCs w:val="20"/>
      <w:vertAlign w:val="superscript"/>
      <w:lang w:val="x-none" w:eastAsia="x-none"/>
    </w:rPr>
  </w:style>
  <w:style w:type="character" w:styleId="a8">
    <w:name w:val="footnote reference"/>
    <w:link w:val="11"/>
    <w:uiPriority w:val="99"/>
    <w:rsid w:val="00834C5D"/>
    <w:rPr>
      <w:rFonts w:ascii="Calibri" w:hAnsi="Calibri"/>
      <w:vertAlign w:val="superscript"/>
      <w:lang w:val="x-none" w:eastAsia="x-none"/>
    </w:rPr>
  </w:style>
  <w:style w:type="paragraph" w:customStyle="1" w:styleId="formattext">
    <w:name w:val="formattext"/>
    <w:basedOn w:val="a"/>
    <w:rsid w:val="006D3410"/>
    <w:pPr>
      <w:spacing w:before="100" w:beforeAutospacing="1" w:after="100" w:afterAutospacing="1"/>
    </w:pPr>
  </w:style>
  <w:style w:type="character" w:styleId="a9">
    <w:name w:val="Hyperlink"/>
    <w:basedOn w:val="a0"/>
    <w:rsid w:val="00FC31AE"/>
    <w:rPr>
      <w:color w:val="0000FF"/>
      <w:u w:val="none"/>
    </w:rPr>
  </w:style>
  <w:style w:type="character" w:styleId="aa">
    <w:name w:val="line number"/>
    <w:rsid w:val="00C706E8"/>
  </w:style>
  <w:style w:type="paragraph" w:styleId="ab">
    <w:name w:val="Normal (Web)"/>
    <w:basedOn w:val="a"/>
    <w:uiPriority w:val="99"/>
    <w:unhideWhenUsed/>
    <w:rsid w:val="00482522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482522"/>
    <w:rPr>
      <w:b/>
      <w:bCs/>
    </w:rPr>
  </w:style>
  <w:style w:type="paragraph" w:customStyle="1" w:styleId="Default">
    <w:name w:val="Default"/>
    <w:rsid w:val="009B4EA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9B4E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0099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0099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0099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0099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C31A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C31A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0099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C31A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C31A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C31A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C31A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C31A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C31A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7369">
                      <w:marLeft w:val="45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86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0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97825">
                          <w:marLeft w:val="420"/>
                          <w:marRight w:val="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1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7ee3e944-1277-4df0-b087-bfc2b1a794d0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ee160c92-35b5-49a0-b22e-e3c36bdbd84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8f21b21c-a408-42c4-b9fe-a939b863c84a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nla-service.minjust.ru:8080/rnla-links/ws/content/act/78e00a96-63cb-42d0-8fd3-2ba02229d774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7D413-70F4-4E97-9855-4595E2FF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2023-08-29T07:44:00Z</cp:lastPrinted>
  <dcterms:created xsi:type="dcterms:W3CDTF">2026-08-31T06:52:00Z</dcterms:created>
  <dcterms:modified xsi:type="dcterms:W3CDTF">2026-08-31T06:53:00Z</dcterms:modified>
</cp:coreProperties>
</file>