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413297" w:rsidRDefault="00C40D6D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0230" cy="712470"/>
            <wp:effectExtent l="0" t="0" r="127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413297" w:rsidRDefault="009D08D4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413297" w:rsidRDefault="009D08D4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413297" w:rsidRDefault="009D08D4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413297">
        <w:rPr>
          <w:rFonts w:cs="Arial"/>
          <w:b/>
          <w:bCs/>
          <w:kern w:val="28"/>
          <w:sz w:val="32"/>
          <w:szCs w:val="32"/>
        </w:rPr>
        <w:t>–</w:t>
      </w:r>
      <w:r w:rsidR="005F7317" w:rsidRPr="00413297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413297" w:rsidRDefault="009D08D4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413297" w:rsidRDefault="009D08D4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413297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413297" w:rsidRDefault="009D08D4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413297" w:rsidRDefault="009D08D4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B74426" w:rsidRPr="00413297" w:rsidRDefault="00B74426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AB6CBD" w:rsidRPr="00413297" w:rsidRDefault="00AB6CBD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04.02.2020 № 75</w:t>
      </w:r>
      <w:r w:rsidR="0049278A">
        <w:rPr>
          <w:rFonts w:cs="Arial"/>
          <w:b/>
          <w:bCs/>
          <w:kern w:val="28"/>
          <w:sz w:val="32"/>
          <w:szCs w:val="32"/>
        </w:rPr>
        <w:t xml:space="preserve"> </w:t>
      </w:r>
      <w:r w:rsidRPr="00413297">
        <w:rPr>
          <w:rFonts w:cs="Arial"/>
          <w:b/>
          <w:bCs/>
          <w:kern w:val="28"/>
          <w:sz w:val="32"/>
          <w:szCs w:val="32"/>
        </w:rPr>
        <w:t>«О создании постоянно действующей экспертно-проверочной комиссии</w:t>
      </w:r>
      <w:r w:rsidR="0049278A">
        <w:rPr>
          <w:rFonts w:cs="Arial"/>
          <w:b/>
          <w:bCs/>
          <w:kern w:val="28"/>
          <w:sz w:val="32"/>
          <w:szCs w:val="32"/>
        </w:rPr>
        <w:t xml:space="preserve"> </w:t>
      </w:r>
      <w:r w:rsidRPr="00413297">
        <w:rPr>
          <w:rFonts w:cs="Arial"/>
          <w:b/>
          <w:bCs/>
          <w:kern w:val="28"/>
          <w:sz w:val="32"/>
          <w:szCs w:val="32"/>
        </w:rPr>
        <w:t>администрации Ленинск-Кузнецкого муниципального округа»</w:t>
      </w:r>
    </w:p>
    <w:p w:rsidR="0049278A" w:rsidRDefault="0049278A" w:rsidP="00413297"/>
    <w:p w:rsidR="0049278A" w:rsidRDefault="0049278A" w:rsidP="00413297">
      <w:bookmarkStart w:id="0" w:name="_GoBack"/>
      <w:bookmarkEnd w:id="0"/>
    </w:p>
    <w:p w:rsidR="00697ED6" w:rsidRPr="00413297" w:rsidRDefault="00697ED6" w:rsidP="00413297">
      <w:r w:rsidRPr="00413297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AB6CBD" w:rsidRPr="00413297" w:rsidRDefault="00AB6CBD" w:rsidP="00413297">
      <w:r w:rsidRPr="00413297">
        <w:t xml:space="preserve">1. Внести в постановление администрации Ленинск-Кузнецкого муниципального округа </w:t>
      </w:r>
      <w:hyperlink r:id="rId10" w:tgtFrame="ChangingDocument" w:history="1">
        <w:r w:rsidRPr="002231A6">
          <w:rPr>
            <w:rStyle w:val="af0"/>
          </w:rPr>
          <w:t>от 04.02.2020 № 75</w:t>
        </w:r>
      </w:hyperlink>
      <w:r w:rsidRPr="00413297">
        <w:t xml:space="preserve"> «О создании постоянно действующей экспертно-проверочной комиссии администрации Ленинск-Кузнецкого муниципального округа» следующие изменения:</w:t>
      </w:r>
    </w:p>
    <w:p w:rsidR="00AB6CBD" w:rsidRPr="00413297" w:rsidRDefault="00AB6CBD" w:rsidP="00413297">
      <w:r w:rsidRPr="00413297">
        <w:t>1.</w:t>
      </w:r>
      <w:r w:rsidR="00E132B4" w:rsidRPr="00413297">
        <w:t>1.</w:t>
      </w:r>
      <w:r w:rsidRPr="00413297">
        <w:t xml:space="preserve"> Утвердить состав экспертно-проверочной комиссии администрации Ленинск-Кузнецкого муниципального округа в новом составе согласно приложению.</w:t>
      </w:r>
    </w:p>
    <w:p w:rsidR="00697ED6" w:rsidRPr="00413297" w:rsidRDefault="00697ED6" w:rsidP="00413297">
      <w:r w:rsidRPr="00413297">
        <w:t xml:space="preserve">1.2. Постановление администрации Ленинск-Кузнецкого муниципального округа </w:t>
      </w:r>
      <w:hyperlink r:id="rId11" w:tgtFrame="Cancelling" w:history="1">
        <w:r w:rsidRPr="002231A6">
          <w:rPr>
            <w:rStyle w:val="af0"/>
          </w:rPr>
          <w:t>от 24.01.2022 № 31</w:t>
        </w:r>
      </w:hyperlink>
      <w:r w:rsidRPr="00413297">
        <w:t xml:space="preserve"> «</w:t>
      </w:r>
      <w:r w:rsidRPr="00413297">
        <w:rPr>
          <w:rFonts w:hint="eastAsia"/>
        </w:rPr>
        <w:t>О</w:t>
      </w:r>
      <w:r w:rsidRPr="00413297">
        <w:t xml:space="preserve"> </w:t>
      </w:r>
      <w:r w:rsidRPr="00413297">
        <w:rPr>
          <w:rFonts w:hint="eastAsia"/>
        </w:rPr>
        <w:t>внесении</w:t>
      </w:r>
      <w:r w:rsidRPr="00413297">
        <w:t xml:space="preserve"> </w:t>
      </w:r>
      <w:r w:rsidRPr="00413297">
        <w:rPr>
          <w:rFonts w:hint="eastAsia"/>
        </w:rPr>
        <w:t>изменений</w:t>
      </w:r>
      <w:r w:rsidRPr="00413297">
        <w:t xml:space="preserve"> </w:t>
      </w:r>
      <w:r w:rsidRPr="00413297">
        <w:rPr>
          <w:rFonts w:hint="eastAsia"/>
        </w:rPr>
        <w:t>в</w:t>
      </w:r>
      <w:r w:rsidRPr="00413297">
        <w:t xml:space="preserve"> </w:t>
      </w:r>
      <w:r w:rsidRPr="00413297">
        <w:rPr>
          <w:rFonts w:hint="eastAsia"/>
        </w:rPr>
        <w:t>постановление</w:t>
      </w:r>
      <w:r w:rsidRPr="00413297">
        <w:t xml:space="preserve"> </w:t>
      </w:r>
      <w:r w:rsidRPr="00413297">
        <w:rPr>
          <w:rFonts w:hint="eastAsia"/>
        </w:rPr>
        <w:t>администрации</w:t>
      </w:r>
      <w:r w:rsidRPr="00413297">
        <w:t xml:space="preserve"> </w:t>
      </w:r>
      <w:r w:rsidRPr="00413297">
        <w:rPr>
          <w:rFonts w:hint="eastAsia"/>
        </w:rPr>
        <w:t>Ленинск</w:t>
      </w:r>
      <w:r w:rsidRPr="00413297">
        <w:t>-</w:t>
      </w:r>
      <w:r w:rsidRPr="00413297">
        <w:rPr>
          <w:rFonts w:hint="eastAsia"/>
        </w:rPr>
        <w:t>Кузнецкого</w:t>
      </w:r>
      <w:r w:rsidRPr="00413297">
        <w:t xml:space="preserve"> </w:t>
      </w:r>
      <w:r w:rsidRPr="00413297">
        <w:rPr>
          <w:rFonts w:hint="eastAsia"/>
        </w:rPr>
        <w:t>муниципального</w:t>
      </w:r>
      <w:r w:rsidRPr="00413297">
        <w:t xml:space="preserve"> </w:t>
      </w:r>
      <w:r w:rsidRPr="00413297">
        <w:rPr>
          <w:rFonts w:hint="eastAsia"/>
        </w:rPr>
        <w:t>округа</w:t>
      </w:r>
      <w:r w:rsidRPr="00413297">
        <w:t xml:space="preserve"> </w:t>
      </w:r>
      <w:r w:rsidRPr="00413297">
        <w:rPr>
          <w:rFonts w:hint="eastAsia"/>
        </w:rPr>
        <w:t>от</w:t>
      </w:r>
      <w:r w:rsidRPr="00413297">
        <w:t xml:space="preserve"> 04.02.2020 </w:t>
      </w:r>
      <w:r w:rsidRPr="00413297">
        <w:rPr>
          <w:rFonts w:hint="eastAsia"/>
        </w:rPr>
        <w:t>№</w:t>
      </w:r>
      <w:r w:rsidRPr="00413297">
        <w:t xml:space="preserve"> 75 </w:t>
      </w:r>
      <w:r w:rsidRPr="00413297">
        <w:rPr>
          <w:rFonts w:hint="eastAsia"/>
        </w:rPr>
        <w:t>«О</w:t>
      </w:r>
      <w:r w:rsidRPr="00413297">
        <w:t xml:space="preserve"> </w:t>
      </w:r>
      <w:r w:rsidRPr="00413297">
        <w:rPr>
          <w:rFonts w:hint="eastAsia"/>
        </w:rPr>
        <w:t>создании</w:t>
      </w:r>
      <w:r w:rsidRPr="00413297">
        <w:t xml:space="preserve"> </w:t>
      </w:r>
      <w:r w:rsidRPr="00413297">
        <w:rPr>
          <w:rFonts w:hint="eastAsia"/>
        </w:rPr>
        <w:t>постоянно</w:t>
      </w:r>
      <w:r w:rsidRPr="00413297">
        <w:t xml:space="preserve"> </w:t>
      </w:r>
      <w:r w:rsidRPr="00413297">
        <w:rPr>
          <w:rFonts w:hint="eastAsia"/>
        </w:rPr>
        <w:t>действующей</w:t>
      </w:r>
      <w:r w:rsidRPr="00413297">
        <w:t xml:space="preserve"> </w:t>
      </w:r>
      <w:r w:rsidRPr="00413297">
        <w:rPr>
          <w:rFonts w:hint="eastAsia"/>
        </w:rPr>
        <w:t>экспертно</w:t>
      </w:r>
      <w:r w:rsidRPr="00413297">
        <w:t>-</w:t>
      </w:r>
      <w:r w:rsidRPr="00413297">
        <w:rPr>
          <w:rFonts w:hint="eastAsia"/>
        </w:rPr>
        <w:t>проверочной</w:t>
      </w:r>
      <w:r w:rsidRPr="00413297">
        <w:t xml:space="preserve"> </w:t>
      </w:r>
      <w:r w:rsidRPr="00413297">
        <w:rPr>
          <w:rFonts w:hint="eastAsia"/>
        </w:rPr>
        <w:t>комиссии</w:t>
      </w:r>
      <w:r w:rsidRPr="00413297">
        <w:t xml:space="preserve"> </w:t>
      </w:r>
      <w:r w:rsidRPr="00413297">
        <w:rPr>
          <w:rFonts w:hint="eastAsia"/>
        </w:rPr>
        <w:t>администрации</w:t>
      </w:r>
      <w:r w:rsidRPr="00413297">
        <w:t xml:space="preserve"> </w:t>
      </w:r>
      <w:r w:rsidRPr="00413297">
        <w:rPr>
          <w:rFonts w:hint="eastAsia"/>
        </w:rPr>
        <w:t>Ленинск</w:t>
      </w:r>
      <w:r w:rsidRPr="00413297">
        <w:t>-</w:t>
      </w:r>
      <w:r w:rsidRPr="00413297">
        <w:rPr>
          <w:rFonts w:hint="eastAsia"/>
        </w:rPr>
        <w:t>Кузнецкого</w:t>
      </w:r>
      <w:r w:rsidRPr="00413297">
        <w:t xml:space="preserve"> </w:t>
      </w:r>
      <w:r w:rsidRPr="00413297">
        <w:rPr>
          <w:rFonts w:hint="eastAsia"/>
        </w:rPr>
        <w:t>муниципального</w:t>
      </w:r>
      <w:r w:rsidRPr="00413297">
        <w:t xml:space="preserve"> </w:t>
      </w:r>
      <w:r w:rsidRPr="00413297">
        <w:rPr>
          <w:rFonts w:hint="eastAsia"/>
        </w:rPr>
        <w:t>округа»</w:t>
      </w:r>
      <w:r w:rsidRPr="00413297">
        <w:t xml:space="preserve"> считать утратившим силу.</w:t>
      </w:r>
    </w:p>
    <w:p w:rsidR="00026983" w:rsidRPr="00413297" w:rsidRDefault="00AB6CBD" w:rsidP="00413297">
      <w:r w:rsidRPr="00413297">
        <w:t>2.</w:t>
      </w:r>
      <w:r w:rsidRPr="00413297">
        <w:rPr>
          <w:rFonts w:eastAsia="Calibri"/>
        </w:rPr>
        <w:t xml:space="preserve"> </w:t>
      </w:r>
      <w:r w:rsidR="00026983" w:rsidRPr="00413297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026983" w:rsidRPr="00413297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AB6CBD" w:rsidRPr="00413297" w:rsidRDefault="00AB6CBD" w:rsidP="00413297">
      <w:r w:rsidRPr="00413297">
        <w:lastRenderedPageBreak/>
        <w:t xml:space="preserve">3. Контроль за исполнением постановления возложить на </w:t>
      </w:r>
      <w:r w:rsidR="00026983" w:rsidRPr="00413297">
        <w:t xml:space="preserve">и.о. </w:t>
      </w:r>
      <w:r w:rsidRPr="00413297">
        <w:t xml:space="preserve">заместителя главы Ленинск-Кузнецкого муниципального округа – руководителя аппарата </w:t>
      </w:r>
      <w:r w:rsidR="00026983" w:rsidRPr="00413297">
        <w:t>Н.Г. Кузьмичеву</w:t>
      </w:r>
      <w:r w:rsidRPr="00413297">
        <w:t>.</w:t>
      </w:r>
    </w:p>
    <w:p w:rsidR="00AB6CBD" w:rsidRDefault="00AB6CBD" w:rsidP="00413297">
      <w:r w:rsidRPr="00413297">
        <w:t xml:space="preserve">4. Постановление вступает в силу </w:t>
      </w:r>
      <w:r w:rsidR="00A844A4" w:rsidRPr="00413297">
        <w:t>после его официального обнародования</w:t>
      </w:r>
      <w:r w:rsidRPr="00413297">
        <w:t xml:space="preserve">. </w:t>
      </w:r>
    </w:p>
    <w:p w:rsidR="00413297" w:rsidRPr="00413297" w:rsidRDefault="00413297" w:rsidP="00413297"/>
    <w:p w:rsidR="007D2E47" w:rsidRPr="00413297" w:rsidRDefault="00B73C1A" w:rsidP="00413297">
      <w:r w:rsidRPr="00413297">
        <w:t>Г</w:t>
      </w:r>
      <w:r w:rsidR="007D2E47" w:rsidRPr="00413297">
        <w:t>лав</w:t>
      </w:r>
      <w:r w:rsidRPr="00413297">
        <w:t>а</w:t>
      </w:r>
    </w:p>
    <w:p w:rsidR="007D2E47" w:rsidRPr="00413297" w:rsidRDefault="007D2E47" w:rsidP="00413297">
      <w:r w:rsidRPr="00413297">
        <w:t>Ленинск-Кузнецкого</w:t>
      </w:r>
    </w:p>
    <w:p w:rsidR="0049278A" w:rsidRDefault="007D2E47" w:rsidP="00413297">
      <w:r w:rsidRPr="00413297">
        <w:t>муниципального округа</w:t>
      </w:r>
    </w:p>
    <w:p w:rsidR="007D2E47" w:rsidRPr="00413297" w:rsidRDefault="00026983" w:rsidP="00413297">
      <w:r w:rsidRPr="00413297">
        <w:t>Д.П. Полежайкин</w:t>
      </w:r>
    </w:p>
    <w:p w:rsidR="007D2E47" w:rsidRPr="00413297" w:rsidRDefault="007D2E47" w:rsidP="00413297">
      <w:r w:rsidRPr="00413297">
        <w:t>г. Ленинск-Кузнецкий</w:t>
      </w:r>
    </w:p>
    <w:p w:rsidR="00DF4D99" w:rsidRPr="002231A6" w:rsidRDefault="00DF4D99" w:rsidP="002231A6">
      <w:pPr>
        <w:rPr>
          <w:rFonts w:cs="Arial"/>
          <w:b/>
          <w:bCs/>
          <w:sz w:val="28"/>
          <w:szCs w:val="26"/>
        </w:rPr>
      </w:pPr>
    </w:p>
    <w:p w:rsidR="007D2E47" w:rsidRPr="0049278A" w:rsidRDefault="007D2E47" w:rsidP="002231A6">
      <w:pPr>
        <w:rPr>
          <w:rFonts w:cs="Arial"/>
        </w:rPr>
      </w:pPr>
      <w:r w:rsidRPr="0049278A">
        <w:rPr>
          <w:rFonts w:cs="Arial"/>
        </w:rPr>
        <w:t>«</w:t>
      </w:r>
      <w:r w:rsidR="00677C6F" w:rsidRPr="0049278A">
        <w:rPr>
          <w:rFonts w:cs="Arial"/>
        </w:rPr>
        <w:t>17</w:t>
      </w:r>
      <w:r w:rsidRPr="0049278A">
        <w:rPr>
          <w:rFonts w:cs="Arial"/>
        </w:rPr>
        <w:t xml:space="preserve">» </w:t>
      </w:r>
      <w:r w:rsidR="00677C6F" w:rsidRPr="0049278A">
        <w:rPr>
          <w:rFonts w:cs="Arial"/>
        </w:rPr>
        <w:t>августа</w:t>
      </w:r>
      <w:r w:rsidRPr="0049278A">
        <w:rPr>
          <w:rFonts w:cs="Arial"/>
        </w:rPr>
        <w:t xml:space="preserve"> 202</w:t>
      </w:r>
      <w:r w:rsidR="00026983" w:rsidRPr="0049278A">
        <w:rPr>
          <w:rFonts w:cs="Arial"/>
        </w:rPr>
        <w:t>3</w:t>
      </w:r>
      <w:r w:rsidRPr="0049278A">
        <w:rPr>
          <w:rFonts w:cs="Arial"/>
        </w:rPr>
        <w:t xml:space="preserve"> г.</w:t>
      </w:r>
    </w:p>
    <w:p w:rsidR="008D1DDE" w:rsidRPr="0049278A" w:rsidRDefault="007D2E47" w:rsidP="002231A6">
      <w:pPr>
        <w:rPr>
          <w:rFonts w:cs="Arial"/>
        </w:rPr>
      </w:pPr>
      <w:r w:rsidRPr="0049278A">
        <w:rPr>
          <w:rFonts w:cs="Arial"/>
        </w:rPr>
        <w:t xml:space="preserve">№ </w:t>
      </w:r>
      <w:r w:rsidR="00677C6F" w:rsidRPr="0049278A">
        <w:rPr>
          <w:rFonts w:cs="Arial"/>
        </w:rPr>
        <w:t>713</w:t>
      </w:r>
    </w:p>
    <w:p w:rsidR="00026983" w:rsidRPr="002231A6" w:rsidRDefault="00026983" w:rsidP="002231A6">
      <w:pPr>
        <w:rPr>
          <w:rFonts w:cs="Arial"/>
          <w:b/>
          <w:bCs/>
          <w:sz w:val="28"/>
          <w:szCs w:val="26"/>
        </w:rPr>
      </w:pPr>
    </w:p>
    <w:p w:rsidR="00413297" w:rsidRPr="00413297" w:rsidRDefault="00413297" w:rsidP="0041329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413297" w:rsidRPr="00413297" w:rsidRDefault="00413297" w:rsidP="0041329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413297" w:rsidRPr="00413297" w:rsidRDefault="00413297" w:rsidP="0041329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413297" w:rsidRPr="00413297" w:rsidRDefault="00413297" w:rsidP="0041329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413297" w:rsidRPr="00413297" w:rsidRDefault="00413297" w:rsidP="0041329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от 17 августа 2023 г.</w:t>
      </w:r>
    </w:p>
    <w:p w:rsidR="00026983" w:rsidRPr="00413297" w:rsidRDefault="00413297" w:rsidP="0041329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/>
          <w:b/>
          <w:bCs/>
          <w:kern w:val="28"/>
          <w:sz w:val="32"/>
          <w:szCs w:val="32"/>
        </w:rPr>
        <w:t>№ 713</w:t>
      </w:r>
    </w:p>
    <w:p w:rsidR="00CA0E3A" w:rsidRPr="00413297" w:rsidRDefault="00CA0E3A" w:rsidP="00413297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A844A4" w:rsidRPr="00413297" w:rsidRDefault="00A844A4" w:rsidP="00413297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13297">
        <w:rPr>
          <w:rFonts w:cs="Arial"/>
          <w:b/>
          <w:bCs/>
          <w:kern w:val="32"/>
          <w:sz w:val="32"/>
          <w:szCs w:val="32"/>
        </w:rPr>
        <w:t xml:space="preserve">Состав </w:t>
      </w:r>
      <w:r w:rsidRPr="00413297">
        <w:rPr>
          <w:rFonts w:cs="Arial" w:hint="eastAsia"/>
          <w:b/>
          <w:bCs/>
          <w:kern w:val="32"/>
          <w:sz w:val="32"/>
          <w:szCs w:val="32"/>
        </w:rPr>
        <w:t>экспертно</w:t>
      </w:r>
      <w:r w:rsidRPr="00413297">
        <w:rPr>
          <w:rFonts w:cs="Arial"/>
          <w:b/>
          <w:bCs/>
          <w:kern w:val="32"/>
          <w:sz w:val="32"/>
          <w:szCs w:val="32"/>
        </w:rPr>
        <w:t>-</w:t>
      </w:r>
      <w:r w:rsidRPr="00413297">
        <w:rPr>
          <w:rFonts w:cs="Arial" w:hint="eastAsia"/>
          <w:b/>
          <w:bCs/>
          <w:kern w:val="32"/>
          <w:sz w:val="32"/>
          <w:szCs w:val="32"/>
        </w:rPr>
        <w:t>проверочн</w:t>
      </w:r>
      <w:r w:rsidRPr="00413297">
        <w:rPr>
          <w:rFonts w:cs="Arial"/>
          <w:b/>
          <w:bCs/>
          <w:kern w:val="32"/>
          <w:sz w:val="32"/>
          <w:szCs w:val="32"/>
        </w:rPr>
        <w:t xml:space="preserve">ой </w:t>
      </w:r>
      <w:r w:rsidRPr="00413297">
        <w:rPr>
          <w:rFonts w:cs="Arial" w:hint="eastAsia"/>
          <w:b/>
          <w:bCs/>
          <w:kern w:val="32"/>
          <w:sz w:val="32"/>
          <w:szCs w:val="32"/>
        </w:rPr>
        <w:t>комисси</w:t>
      </w:r>
      <w:r w:rsidRPr="00413297">
        <w:rPr>
          <w:rFonts w:cs="Arial"/>
          <w:b/>
          <w:bCs/>
          <w:kern w:val="32"/>
          <w:sz w:val="32"/>
          <w:szCs w:val="32"/>
        </w:rPr>
        <w:t xml:space="preserve">и </w:t>
      </w:r>
      <w:r w:rsidRPr="00413297">
        <w:rPr>
          <w:rFonts w:cs="Arial" w:hint="eastAsia"/>
          <w:b/>
          <w:bCs/>
          <w:kern w:val="32"/>
          <w:sz w:val="32"/>
          <w:szCs w:val="32"/>
        </w:rPr>
        <w:t>администрации</w:t>
      </w:r>
      <w:r w:rsidRPr="00413297">
        <w:rPr>
          <w:rFonts w:cs="Arial"/>
          <w:b/>
          <w:bCs/>
          <w:kern w:val="32"/>
          <w:sz w:val="32"/>
          <w:szCs w:val="32"/>
        </w:rPr>
        <w:t xml:space="preserve"> </w:t>
      </w:r>
    </w:p>
    <w:p w:rsidR="00A844A4" w:rsidRPr="00413297" w:rsidRDefault="00A844A4" w:rsidP="0041329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13297">
        <w:rPr>
          <w:rFonts w:cs="Arial" w:hint="eastAsia"/>
          <w:b/>
          <w:bCs/>
          <w:kern w:val="32"/>
          <w:sz w:val="32"/>
          <w:szCs w:val="32"/>
        </w:rPr>
        <w:t>Ленинск</w:t>
      </w:r>
      <w:r w:rsidRPr="00413297">
        <w:rPr>
          <w:rFonts w:cs="Arial"/>
          <w:b/>
          <w:bCs/>
          <w:kern w:val="32"/>
          <w:sz w:val="32"/>
          <w:szCs w:val="32"/>
        </w:rPr>
        <w:t>-</w:t>
      </w:r>
      <w:r w:rsidRPr="00413297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413297">
        <w:rPr>
          <w:rFonts w:cs="Arial"/>
          <w:b/>
          <w:bCs/>
          <w:kern w:val="32"/>
          <w:sz w:val="32"/>
          <w:szCs w:val="32"/>
        </w:rPr>
        <w:t xml:space="preserve"> </w:t>
      </w:r>
      <w:r w:rsidRPr="00413297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413297">
        <w:rPr>
          <w:rFonts w:cs="Arial"/>
          <w:b/>
          <w:bCs/>
          <w:kern w:val="32"/>
          <w:sz w:val="32"/>
          <w:szCs w:val="32"/>
        </w:rPr>
        <w:t xml:space="preserve"> </w:t>
      </w:r>
      <w:r w:rsidRPr="00413297">
        <w:rPr>
          <w:rFonts w:cs="Arial" w:hint="eastAsia"/>
          <w:b/>
          <w:bCs/>
          <w:kern w:val="32"/>
          <w:sz w:val="32"/>
          <w:szCs w:val="32"/>
        </w:rPr>
        <w:t>округа</w:t>
      </w:r>
    </w:p>
    <w:p w:rsidR="00A844A4" w:rsidRPr="00413297" w:rsidRDefault="00A844A4" w:rsidP="00413297">
      <w:pPr>
        <w:jc w:val="right"/>
        <w:rPr>
          <w:rFonts w:cs="Arial"/>
          <w:b/>
          <w:bCs/>
          <w:kern w:val="28"/>
          <w:sz w:val="32"/>
          <w:szCs w:val="32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6"/>
        <w:gridCol w:w="6258"/>
      </w:tblGrid>
      <w:tr w:rsidR="00A844A4" w:rsidRPr="00413297" w:rsidTr="00413297">
        <w:trPr>
          <w:trHeight w:val="311"/>
        </w:trPr>
        <w:tc>
          <w:tcPr>
            <w:tcW w:w="3402" w:type="dxa"/>
          </w:tcPr>
          <w:p w:rsidR="00A844A4" w:rsidRPr="00413297" w:rsidRDefault="00026983" w:rsidP="00413297">
            <w:pPr>
              <w:pStyle w:val="Table0"/>
            </w:pPr>
            <w:r w:rsidRPr="00413297">
              <w:t>Кузьмичева</w:t>
            </w:r>
          </w:p>
          <w:p w:rsidR="00026983" w:rsidRPr="00413297" w:rsidRDefault="00026983" w:rsidP="00413297">
            <w:pPr>
              <w:pStyle w:val="Table0"/>
            </w:pPr>
            <w:r w:rsidRPr="00413297">
              <w:t>Наталья Геннадьевна</w:t>
            </w:r>
          </w:p>
        </w:tc>
        <w:tc>
          <w:tcPr>
            <w:tcW w:w="5920" w:type="dxa"/>
          </w:tcPr>
          <w:p w:rsidR="00A844A4" w:rsidRPr="00413297" w:rsidRDefault="00026983" w:rsidP="00413297">
            <w:pPr>
              <w:pStyle w:val="Table"/>
            </w:pPr>
            <w:r w:rsidRPr="00413297">
              <w:t xml:space="preserve">и.о. </w:t>
            </w:r>
            <w:r w:rsidR="00A844A4" w:rsidRPr="00413297">
              <w:t>заместител</w:t>
            </w:r>
            <w:r w:rsidRPr="00413297">
              <w:t>я</w:t>
            </w:r>
            <w:r w:rsidR="00A844A4" w:rsidRPr="00413297">
              <w:t xml:space="preserve"> главы Ленинск-Кузнецкого</w:t>
            </w:r>
          </w:p>
          <w:p w:rsidR="00A844A4" w:rsidRPr="00413297" w:rsidRDefault="00A844A4" w:rsidP="00413297">
            <w:pPr>
              <w:pStyle w:val="Table"/>
            </w:pPr>
            <w:r w:rsidRPr="00413297">
              <w:t>муниципального округа – руководител</w:t>
            </w:r>
            <w:r w:rsidR="00097F8C" w:rsidRPr="00413297">
              <w:t>я</w:t>
            </w:r>
            <w:r w:rsidRPr="00413297">
              <w:t xml:space="preserve"> аппарата</w:t>
            </w:r>
            <w:r w:rsidR="00CA0E3A" w:rsidRPr="00413297">
              <w:t>,</w:t>
            </w:r>
            <w:r w:rsidR="00CA0E3A" w:rsidRPr="00413297">
              <w:rPr>
                <w:rFonts w:hint="eastAsia"/>
              </w:rPr>
              <w:t xml:space="preserve"> председатель</w:t>
            </w:r>
            <w:r w:rsidR="00CA0E3A" w:rsidRPr="00413297">
              <w:t xml:space="preserve"> </w:t>
            </w:r>
            <w:r w:rsidR="00CA0E3A" w:rsidRPr="00413297">
              <w:rPr>
                <w:rFonts w:hint="eastAsia"/>
              </w:rPr>
              <w:t>комиссии</w:t>
            </w:r>
          </w:p>
        </w:tc>
      </w:tr>
      <w:tr w:rsidR="00A844A4" w:rsidRPr="00413297" w:rsidTr="00413297">
        <w:trPr>
          <w:trHeight w:val="332"/>
        </w:trPr>
        <w:tc>
          <w:tcPr>
            <w:tcW w:w="3402" w:type="dxa"/>
          </w:tcPr>
          <w:p w:rsidR="00A844A4" w:rsidRPr="00413297" w:rsidRDefault="003737E2" w:rsidP="00413297">
            <w:pPr>
              <w:pStyle w:val="Table"/>
            </w:pPr>
            <w:r w:rsidRPr="00413297">
              <w:t>Демина</w:t>
            </w:r>
          </w:p>
          <w:p w:rsidR="00A844A4" w:rsidRPr="00413297" w:rsidRDefault="00A844A4" w:rsidP="00413297">
            <w:pPr>
              <w:pStyle w:val="Table"/>
            </w:pPr>
            <w:r w:rsidRPr="00413297">
              <w:t>Светлана Петровна</w:t>
            </w:r>
          </w:p>
        </w:tc>
        <w:tc>
          <w:tcPr>
            <w:tcW w:w="5920" w:type="dxa"/>
          </w:tcPr>
          <w:p w:rsidR="00A844A4" w:rsidRPr="00413297" w:rsidRDefault="00A844A4" w:rsidP="00413297">
            <w:pPr>
              <w:pStyle w:val="Table"/>
            </w:pPr>
            <w:r w:rsidRPr="00413297">
              <w:t>начальник архивного отдела</w:t>
            </w:r>
            <w:r w:rsidR="003737E2" w:rsidRPr="00413297">
              <w:t xml:space="preserve"> </w:t>
            </w:r>
            <w:r w:rsidRPr="00413297">
              <w:t>организационного управления</w:t>
            </w:r>
            <w:r w:rsidR="003737E2" w:rsidRPr="00413297">
              <w:t xml:space="preserve"> </w:t>
            </w:r>
            <w:r w:rsidRPr="00413297">
              <w:t>администрации</w:t>
            </w:r>
            <w:r w:rsidR="003737E2" w:rsidRPr="00413297">
              <w:t xml:space="preserve"> </w:t>
            </w:r>
            <w:r w:rsidRPr="00413297">
              <w:t>Ленинск-Кузнецкого муниципального округа</w:t>
            </w:r>
            <w:r w:rsidR="00CA0E3A" w:rsidRPr="00413297">
              <w:t>, секретарь комиссии</w:t>
            </w:r>
          </w:p>
        </w:tc>
      </w:tr>
      <w:tr w:rsidR="00A844A4" w:rsidRPr="00413297" w:rsidTr="00413297">
        <w:trPr>
          <w:trHeight w:val="311"/>
        </w:trPr>
        <w:tc>
          <w:tcPr>
            <w:tcW w:w="3402" w:type="dxa"/>
          </w:tcPr>
          <w:p w:rsidR="00A844A4" w:rsidRPr="00413297" w:rsidRDefault="00097F8C" w:rsidP="00413297">
            <w:pPr>
              <w:pStyle w:val="Table"/>
            </w:pPr>
            <w:r w:rsidRPr="00413297">
              <w:t>Дергунова</w:t>
            </w:r>
          </w:p>
          <w:p w:rsidR="00097F8C" w:rsidRPr="00413297" w:rsidRDefault="00097F8C" w:rsidP="00413297">
            <w:pPr>
              <w:pStyle w:val="Table"/>
            </w:pPr>
            <w:r w:rsidRPr="00413297">
              <w:t>Виктория Сергеевна</w:t>
            </w:r>
          </w:p>
        </w:tc>
        <w:tc>
          <w:tcPr>
            <w:tcW w:w="5920" w:type="dxa"/>
          </w:tcPr>
          <w:p w:rsidR="00A844A4" w:rsidRPr="00413297" w:rsidRDefault="00A844A4" w:rsidP="00413297">
            <w:pPr>
              <w:pStyle w:val="Table"/>
            </w:pPr>
            <w:r w:rsidRPr="00413297">
              <w:t>начальник отдела бухгалтерского учета и отчетности администрации Ленинск-Кузнецкого муниципального округа</w:t>
            </w:r>
          </w:p>
        </w:tc>
      </w:tr>
      <w:tr w:rsidR="00A844A4" w:rsidRPr="00413297" w:rsidTr="00413297">
        <w:trPr>
          <w:trHeight w:val="311"/>
        </w:trPr>
        <w:tc>
          <w:tcPr>
            <w:tcW w:w="3402" w:type="dxa"/>
          </w:tcPr>
          <w:p w:rsidR="00A844A4" w:rsidRPr="00413297" w:rsidRDefault="00A844A4" w:rsidP="00413297">
            <w:pPr>
              <w:pStyle w:val="Table"/>
            </w:pPr>
            <w:r w:rsidRPr="00413297">
              <w:t>Коробкова</w:t>
            </w:r>
          </w:p>
          <w:p w:rsidR="00A844A4" w:rsidRPr="00413297" w:rsidRDefault="00A844A4" w:rsidP="00413297">
            <w:pPr>
              <w:pStyle w:val="Table"/>
            </w:pPr>
            <w:r w:rsidRPr="00413297">
              <w:t>Екатерина Александровна</w:t>
            </w:r>
          </w:p>
        </w:tc>
        <w:tc>
          <w:tcPr>
            <w:tcW w:w="5920" w:type="dxa"/>
          </w:tcPr>
          <w:p w:rsidR="00A844A4" w:rsidRPr="00413297" w:rsidRDefault="00A844A4" w:rsidP="00413297">
            <w:pPr>
              <w:pStyle w:val="Table"/>
            </w:pPr>
            <w:r w:rsidRPr="00413297">
              <w:t>начальник юридического отдела администрации Ленинск-Кузнецкого муниципального округа</w:t>
            </w:r>
          </w:p>
        </w:tc>
      </w:tr>
      <w:tr w:rsidR="00A844A4" w:rsidRPr="00413297" w:rsidTr="00413297">
        <w:trPr>
          <w:trHeight w:val="311"/>
        </w:trPr>
        <w:tc>
          <w:tcPr>
            <w:tcW w:w="3402" w:type="dxa"/>
          </w:tcPr>
          <w:p w:rsidR="00A844A4" w:rsidRPr="00413297" w:rsidRDefault="00A844A4" w:rsidP="00413297">
            <w:pPr>
              <w:pStyle w:val="Table"/>
            </w:pPr>
            <w:r w:rsidRPr="00413297">
              <w:t>Недоедкова</w:t>
            </w:r>
          </w:p>
          <w:p w:rsidR="00A844A4" w:rsidRPr="00413297" w:rsidRDefault="00A844A4" w:rsidP="00413297">
            <w:pPr>
              <w:pStyle w:val="Table"/>
            </w:pPr>
            <w:r w:rsidRPr="00413297">
              <w:t>Галина Михайловна</w:t>
            </w:r>
          </w:p>
        </w:tc>
        <w:tc>
          <w:tcPr>
            <w:tcW w:w="5920" w:type="dxa"/>
          </w:tcPr>
          <w:p w:rsidR="00A844A4" w:rsidRPr="00413297" w:rsidRDefault="00A844A4" w:rsidP="00413297">
            <w:pPr>
              <w:pStyle w:val="Table"/>
            </w:pPr>
            <w:r w:rsidRPr="00413297">
              <w:t>начальник отдела кадров и муниципальной службы администрации Ленинск-Кузнецкого муниципального округа</w:t>
            </w:r>
          </w:p>
        </w:tc>
      </w:tr>
    </w:tbl>
    <w:p w:rsidR="00A844A4" w:rsidRPr="00413297" w:rsidRDefault="00A844A4" w:rsidP="00413297"/>
    <w:sectPr w:rsidR="00A844A4" w:rsidRPr="00413297" w:rsidSect="00413297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B55" w:rsidRDefault="005A4B55">
      <w:r>
        <w:separator/>
      </w:r>
    </w:p>
  </w:endnote>
  <w:endnote w:type="continuationSeparator" w:id="0">
    <w:p w:rsidR="005A4B55" w:rsidRDefault="005A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B55" w:rsidRDefault="005A4B55">
      <w:r>
        <w:separator/>
      </w:r>
    </w:p>
  </w:footnote>
  <w:footnote w:type="continuationSeparator" w:id="0">
    <w:p w:rsidR="005A4B55" w:rsidRDefault="005A4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40D6D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5737"/>
    <w:rsid w:val="000121DF"/>
    <w:rsid w:val="00020045"/>
    <w:rsid w:val="00026983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97F8C"/>
    <w:rsid w:val="000A2AE6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31A6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37E2"/>
    <w:rsid w:val="00374DBA"/>
    <w:rsid w:val="00376375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297"/>
    <w:rsid w:val="00415413"/>
    <w:rsid w:val="004204EC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278A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17B9"/>
    <w:rsid w:val="00536A1F"/>
    <w:rsid w:val="00542B1C"/>
    <w:rsid w:val="0054416B"/>
    <w:rsid w:val="005517A0"/>
    <w:rsid w:val="0055544A"/>
    <w:rsid w:val="00561CFB"/>
    <w:rsid w:val="00565CB6"/>
    <w:rsid w:val="00571BC7"/>
    <w:rsid w:val="00573D34"/>
    <w:rsid w:val="00580508"/>
    <w:rsid w:val="00590293"/>
    <w:rsid w:val="00596955"/>
    <w:rsid w:val="005A43EA"/>
    <w:rsid w:val="005A4B55"/>
    <w:rsid w:val="005A72E1"/>
    <w:rsid w:val="005B4199"/>
    <w:rsid w:val="005B6083"/>
    <w:rsid w:val="005D0C45"/>
    <w:rsid w:val="005D10D4"/>
    <w:rsid w:val="005D2C55"/>
    <w:rsid w:val="005E04D3"/>
    <w:rsid w:val="005E0DD0"/>
    <w:rsid w:val="005E1F83"/>
    <w:rsid w:val="005E5320"/>
    <w:rsid w:val="005F031A"/>
    <w:rsid w:val="005F0BF4"/>
    <w:rsid w:val="005F5BA7"/>
    <w:rsid w:val="005F64D6"/>
    <w:rsid w:val="005F7317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77C6F"/>
    <w:rsid w:val="006832CE"/>
    <w:rsid w:val="0069413A"/>
    <w:rsid w:val="00697E09"/>
    <w:rsid w:val="00697ED6"/>
    <w:rsid w:val="006A313A"/>
    <w:rsid w:val="006A6F9A"/>
    <w:rsid w:val="006B050C"/>
    <w:rsid w:val="006B1C13"/>
    <w:rsid w:val="006B3097"/>
    <w:rsid w:val="006C35F3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30712"/>
    <w:rsid w:val="009346C1"/>
    <w:rsid w:val="00935E9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3E31"/>
    <w:rsid w:val="00A45A6E"/>
    <w:rsid w:val="00A4642D"/>
    <w:rsid w:val="00A51FA3"/>
    <w:rsid w:val="00A52195"/>
    <w:rsid w:val="00A54B44"/>
    <w:rsid w:val="00A66D51"/>
    <w:rsid w:val="00A73612"/>
    <w:rsid w:val="00A74D78"/>
    <w:rsid w:val="00A80737"/>
    <w:rsid w:val="00A844A4"/>
    <w:rsid w:val="00A84A72"/>
    <w:rsid w:val="00A938D0"/>
    <w:rsid w:val="00AA14ED"/>
    <w:rsid w:val="00AA3049"/>
    <w:rsid w:val="00AB2294"/>
    <w:rsid w:val="00AB22B2"/>
    <w:rsid w:val="00AB3798"/>
    <w:rsid w:val="00AB6CBD"/>
    <w:rsid w:val="00AB6ED3"/>
    <w:rsid w:val="00AB7A0B"/>
    <w:rsid w:val="00AC3344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7235"/>
    <w:rsid w:val="00B6389C"/>
    <w:rsid w:val="00B71E5C"/>
    <w:rsid w:val="00B72DD2"/>
    <w:rsid w:val="00B73C1A"/>
    <w:rsid w:val="00B74426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0B56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0D6D"/>
    <w:rsid w:val="00C4228B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0E3A"/>
    <w:rsid w:val="00CA5E7F"/>
    <w:rsid w:val="00CA5EC0"/>
    <w:rsid w:val="00CB026C"/>
    <w:rsid w:val="00CB3C8F"/>
    <w:rsid w:val="00CC27D5"/>
    <w:rsid w:val="00CD0AC4"/>
    <w:rsid w:val="00CD1767"/>
    <w:rsid w:val="00CD2E7F"/>
    <w:rsid w:val="00CD3732"/>
    <w:rsid w:val="00CD6B3F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2582F"/>
    <w:rsid w:val="00D30832"/>
    <w:rsid w:val="00D365A5"/>
    <w:rsid w:val="00D37C6E"/>
    <w:rsid w:val="00D448E3"/>
    <w:rsid w:val="00D503B9"/>
    <w:rsid w:val="00D6041F"/>
    <w:rsid w:val="00D609C3"/>
    <w:rsid w:val="00D709A6"/>
    <w:rsid w:val="00D70C42"/>
    <w:rsid w:val="00D81BD5"/>
    <w:rsid w:val="00D8484E"/>
    <w:rsid w:val="00D8520B"/>
    <w:rsid w:val="00D8786D"/>
    <w:rsid w:val="00D91EA8"/>
    <w:rsid w:val="00D93C35"/>
    <w:rsid w:val="00D95A04"/>
    <w:rsid w:val="00DA789D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132B4"/>
    <w:rsid w:val="00E22C29"/>
    <w:rsid w:val="00E23F3C"/>
    <w:rsid w:val="00E30D31"/>
    <w:rsid w:val="00E34A43"/>
    <w:rsid w:val="00E35BBB"/>
    <w:rsid w:val="00E41F00"/>
    <w:rsid w:val="00E45840"/>
    <w:rsid w:val="00E45B01"/>
    <w:rsid w:val="00E52ED4"/>
    <w:rsid w:val="00E54120"/>
    <w:rsid w:val="00E54B97"/>
    <w:rsid w:val="00E55BA0"/>
    <w:rsid w:val="00E5776A"/>
    <w:rsid w:val="00E67E3A"/>
    <w:rsid w:val="00E717AF"/>
    <w:rsid w:val="00E80C47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4E7"/>
    <w:rsid w:val="00EF0EE7"/>
    <w:rsid w:val="00EF318B"/>
    <w:rsid w:val="00EF40B0"/>
    <w:rsid w:val="00EF6458"/>
    <w:rsid w:val="00F04036"/>
    <w:rsid w:val="00F10854"/>
    <w:rsid w:val="00F12A75"/>
    <w:rsid w:val="00F1515E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6072"/>
    <w:rsid w:val="00FB68CC"/>
    <w:rsid w:val="00FC69B4"/>
    <w:rsid w:val="00FC73D6"/>
    <w:rsid w:val="00FE1590"/>
    <w:rsid w:val="00FE40DD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40D6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C40D6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40D6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40D6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40D6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C40D6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40D6D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3297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329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13297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40D6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C40D6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1329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40D6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C40D6D"/>
    <w:rPr>
      <w:color w:val="0000FF"/>
      <w:u w:val="none"/>
    </w:rPr>
  </w:style>
  <w:style w:type="paragraph" w:customStyle="1" w:styleId="Application">
    <w:name w:val="Application!Приложение"/>
    <w:rsid w:val="00C40D6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40D6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40D6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40D6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C40D6D"/>
    <w:rPr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4927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C40D6D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C40D6D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40D6D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40D6D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40D6D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C40D6D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C40D6D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13297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1329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13297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C40D6D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C40D6D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1329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C40D6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C40D6D"/>
    <w:rPr>
      <w:color w:val="0000FF"/>
      <w:u w:val="none"/>
    </w:rPr>
  </w:style>
  <w:style w:type="paragraph" w:customStyle="1" w:styleId="Application">
    <w:name w:val="Application!Приложение"/>
    <w:rsid w:val="00C40D6D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40D6D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40D6D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C40D6D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C40D6D"/>
    <w:rPr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4927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b4ccd364-dd63-4599-a27f-f41f89e9a09a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4465228e-3760-4854-a2f0-ff8e2ffcc853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3DA4F-0F09-45D0-9B2A-3E1E9D5BB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2022-01-20T04:59:00Z</cp:lastPrinted>
  <dcterms:created xsi:type="dcterms:W3CDTF">2026-08-31T06:46:00Z</dcterms:created>
  <dcterms:modified xsi:type="dcterms:W3CDTF">2026-08-31T06:46:00Z</dcterms:modified>
</cp:coreProperties>
</file>