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5457E" w:rsidRPr="00661503" w:rsidRDefault="0085457E" w:rsidP="00661503"/>
    <w:p w:rsidR="0085457E" w:rsidRPr="00661503" w:rsidRDefault="00302680" w:rsidP="00661503">
      <w:r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2740025</wp:posOffset>
            </wp:positionH>
            <wp:positionV relativeFrom="paragraph">
              <wp:posOffset>27305</wp:posOffset>
            </wp:positionV>
            <wp:extent cx="428625" cy="542925"/>
            <wp:effectExtent l="0" t="0" r="9525" b="9525"/>
            <wp:wrapNone/>
            <wp:docPr id="6" name="Рисунок 1" descr="ger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gerb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5429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85457E" w:rsidRPr="00661503">
        <w:t>_</w:t>
      </w:r>
    </w:p>
    <w:p w:rsidR="0085457E" w:rsidRPr="00661503" w:rsidRDefault="0085457E" w:rsidP="00661503"/>
    <w:p w:rsidR="0085457E" w:rsidRPr="00661503" w:rsidRDefault="0085457E" w:rsidP="00661503"/>
    <w:p w:rsidR="00661503" w:rsidRDefault="00661503" w:rsidP="00661503"/>
    <w:p w:rsidR="00661503" w:rsidRDefault="00661503" w:rsidP="00661503"/>
    <w:p w:rsidR="0085457E" w:rsidRPr="00661503" w:rsidRDefault="0085457E" w:rsidP="00661503">
      <w:pPr>
        <w:jc w:val="center"/>
        <w:rPr>
          <w:rFonts w:cs="Arial"/>
          <w:b/>
          <w:bCs/>
          <w:kern w:val="28"/>
          <w:sz w:val="32"/>
          <w:szCs w:val="32"/>
        </w:rPr>
      </w:pPr>
      <w:r w:rsidRPr="00661503">
        <w:rPr>
          <w:rFonts w:cs="Arial"/>
          <w:b/>
          <w:bCs/>
          <w:kern w:val="28"/>
          <w:sz w:val="32"/>
          <w:szCs w:val="32"/>
        </w:rPr>
        <w:t>КЕМЕРОВСКАЯ ОБЛАСТЬ-КУЗБАСС</w:t>
      </w:r>
    </w:p>
    <w:p w:rsidR="0085457E" w:rsidRPr="00661503" w:rsidRDefault="0085457E" w:rsidP="00661503">
      <w:pPr>
        <w:jc w:val="center"/>
        <w:rPr>
          <w:rFonts w:cs="Arial"/>
          <w:b/>
          <w:bCs/>
          <w:kern w:val="28"/>
          <w:sz w:val="32"/>
          <w:szCs w:val="32"/>
        </w:rPr>
      </w:pPr>
    </w:p>
    <w:p w:rsidR="00E33C44" w:rsidRPr="00661503" w:rsidRDefault="00BA582A" w:rsidP="00661503">
      <w:pPr>
        <w:jc w:val="center"/>
        <w:rPr>
          <w:rFonts w:cs="Arial"/>
          <w:b/>
          <w:bCs/>
          <w:kern w:val="28"/>
          <w:sz w:val="32"/>
          <w:szCs w:val="32"/>
        </w:rPr>
      </w:pPr>
      <w:r w:rsidRPr="00661503">
        <w:rPr>
          <w:rFonts w:cs="Arial"/>
          <w:b/>
          <w:bCs/>
          <w:kern w:val="28"/>
          <w:sz w:val="32"/>
          <w:szCs w:val="32"/>
        </w:rPr>
        <w:t xml:space="preserve"> </w:t>
      </w:r>
      <w:r w:rsidR="00E33C44" w:rsidRPr="00661503">
        <w:rPr>
          <w:rFonts w:cs="Arial"/>
          <w:b/>
          <w:bCs/>
          <w:kern w:val="28"/>
          <w:sz w:val="32"/>
          <w:szCs w:val="32"/>
        </w:rPr>
        <w:t xml:space="preserve">Совет народных депутатов Ленинск-Кузнецкого муниципального </w:t>
      </w:r>
      <w:r w:rsidR="00AE26B3" w:rsidRPr="00661503">
        <w:rPr>
          <w:rFonts w:cs="Arial"/>
          <w:b/>
          <w:bCs/>
          <w:kern w:val="28"/>
          <w:sz w:val="32"/>
          <w:szCs w:val="32"/>
        </w:rPr>
        <w:t>округа</w:t>
      </w:r>
    </w:p>
    <w:p w:rsidR="00E33C44" w:rsidRDefault="00E33C44" w:rsidP="00661503">
      <w:pPr>
        <w:jc w:val="center"/>
        <w:rPr>
          <w:rFonts w:cs="Arial"/>
          <w:b/>
          <w:bCs/>
          <w:kern w:val="28"/>
          <w:sz w:val="32"/>
          <w:szCs w:val="32"/>
        </w:rPr>
      </w:pPr>
      <w:r w:rsidRPr="00661503">
        <w:rPr>
          <w:rFonts w:cs="Arial"/>
          <w:b/>
          <w:bCs/>
          <w:kern w:val="28"/>
          <w:sz w:val="32"/>
          <w:szCs w:val="32"/>
        </w:rPr>
        <w:t>(</w:t>
      </w:r>
      <w:r w:rsidR="00AE26B3" w:rsidRPr="00661503">
        <w:rPr>
          <w:rFonts w:cs="Arial"/>
          <w:b/>
          <w:bCs/>
          <w:kern w:val="28"/>
          <w:sz w:val="32"/>
          <w:szCs w:val="32"/>
        </w:rPr>
        <w:t>первый</w:t>
      </w:r>
      <w:r w:rsidRPr="00661503">
        <w:rPr>
          <w:rFonts w:cs="Arial"/>
          <w:b/>
          <w:bCs/>
          <w:kern w:val="28"/>
          <w:sz w:val="32"/>
          <w:szCs w:val="32"/>
        </w:rPr>
        <w:t xml:space="preserve"> созыв)</w:t>
      </w:r>
    </w:p>
    <w:p w:rsidR="00302680" w:rsidRPr="00661503" w:rsidRDefault="00302680" w:rsidP="00661503">
      <w:pPr>
        <w:jc w:val="center"/>
        <w:rPr>
          <w:rFonts w:cs="Arial"/>
          <w:b/>
          <w:bCs/>
          <w:kern w:val="28"/>
          <w:sz w:val="32"/>
          <w:szCs w:val="32"/>
        </w:rPr>
      </w:pPr>
      <w:bookmarkStart w:id="0" w:name="_GoBack"/>
      <w:bookmarkEnd w:id="0"/>
    </w:p>
    <w:p w:rsidR="00E33C44" w:rsidRPr="00661503" w:rsidRDefault="00E33C44" w:rsidP="00661503">
      <w:pPr>
        <w:jc w:val="center"/>
        <w:rPr>
          <w:rFonts w:cs="Arial"/>
          <w:b/>
          <w:bCs/>
          <w:kern w:val="28"/>
          <w:sz w:val="32"/>
          <w:szCs w:val="32"/>
        </w:rPr>
      </w:pPr>
      <w:r w:rsidRPr="00661503">
        <w:rPr>
          <w:rFonts w:cs="Arial"/>
          <w:b/>
          <w:bCs/>
          <w:kern w:val="28"/>
          <w:sz w:val="32"/>
          <w:szCs w:val="32"/>
        </w:rPr>
        <w:t>РЕШЕНИЕ</w:t>
      </w:r>
      <w:r w:rsidR="001A5B6F" w:rsidRPr="00661503">
        <w:rPr>
          <w:rFonts w:cs="Arial"/>
          <w:b/>
          <w:bCs/>
          <w:kern w:val="28"/>
          <w:sz w:val="32"/>
          <w:szCs w:val="32"/>
        </w:rPr>
        <w:t xml:space="preserve"> </w:t>
      </w:r>
    </w:p>
    <w:p w:rsidR="001F5917" w:rsidRPr="00661503" w:rsidRDefault="001F5917" w:rsidP="00661503">
      <w:pPr>
        <w:jc w:val="center"/>
        <w:rPr>
          <w:rFonts w:cs="Arial"/>
          <w:b/>
          <w:bCs/>
          <w:kern w:val="28"/>
          <w:sz w:val="32"/>
          <w:szCs w:val="32"/>
        </w:rPr>
      </w:pPr>
      <w:r w:rsidRPr="00661503">
        <w:rPr>
          <w:rFonts w:cs="Arial"/>
          <w:b/>
          <w:bCs/>
          <w:kern w:val="28"/>
          <w:sz w:val="32"/>
          <w:szCs w:val="32"/>
        </w:rPr>
        <w:t>от 31 августа 2023 года №491</w:t>
      </w:r>
    </w:p>
    <w:p w:rsidR="001F5917" w:rsidRPr="00661503" w:rsidRDefault="001F5917" w:rsidP="00661503">
      <w:pPr>
        <w:jc w:val="center"/>
        <w:rPr>
          <w:rFonts w:cs="Arial"/>
          <w:b/>
          <w:bCs/>
          <w:kern w:val="28"/>
          <w:sz w:val="32"/>
          <w:szCs w:val="32"/>
        </w:rPr>
      </w:pPr>
    </w:p>
    <w:p w:rsidR="008946CA" w:rsidRPr="00661503" w:rsidRDefault="00852B92" w:rsidP="00661503">
      <w:pPr>
        <w:jc w:val="center"/>
        <w:rPr>
          <w:rFonts w:cs="Arial"/>
          <w:b/>
          <w:bCs/>
          <w:kern w:val="28"/>
          <w:sz w:val="32"/>
          <w:szCs w:val="32"/>
        </w:rPr>
      </w:pPr>
      <w:r w:rsidRPr="00661503">
        <w:rPr>
          <w:rFonts w:cs="Arial"/>
          <w:b/>
          <w:bCs/>
          <w:kern w:val="28"/>
          <w:sz w:val="32"/>
          <w:szCs w:val="32"/>
        </w:rPr>
        <w:t xml:space="preserve">О внесении изменений в </w:t>
      </w:r>
      <w:r w:rsidR="00725AC0" w:rsidRPr="00661503">
        <w:rPr>
          <w:rFonts w:cs="Arial"/>
          <w:b/>
          <w:bCs/>
          <w:kern w:val="28"/>
          <w:sz w:val="32"/>
          <w:szCs w:val="32"/>
        </w:rPr>
        <w:t>Генеральный план</w:t>
      </w:r>
      <w:r w:rsidR="00F54CCB" w:rsidRPr="00661503">
        <w:rPr>
          <w:rFonts w:cs="Arial"/>
          <w:b/>
          <w:bCs/>
          <w:kern w:val="28"/>
          <w:sz w:val="32"/>
          <w:szCs w:val="32"/>
        </w:rPr>
        <w:t xml:space="preserve"> </w:t>
      </w:r>
      <w:r w:rsidR="00725AC0" w:rsidRPr="00661503">
        <w:rPr>
          <w:rFonts w:cs="Arial"/>
          <w:b/>
          <w:bCs/>
          <w:kern w:val="28"/>
          <w:sz w:val="32"/>
          <w:szCs w:val="32"/>
        </w:rPr>
        <w:t xml:space="preserve">Подгорновского </w:t>
      </w:r>
      <w:r w:rsidR="00F54CCB" w:rsidRPr="00661503">
        <w:rPr>
          <w:rFonts w:cs="Arial"/>
          <w:b/>
          <w:bCs/>
          <w:kern w:val="28"/>
          <w:sz w:val="32"/>
          <w:szCs w:val="32"/>
        </w:rPr>
        <w:t xml:space="preserve">сельского поселения, входящего в состав </w:t>
      </w:r>
      <w:r w:rsidR="00AE26B3" w:rsidRPr="00661503">
        <w:rPr>
          <w:rFonts w:cs="Arial"/>
          <w:b/>
          <w:bCs/>
          <w:kern w:val="28"/>
          <w:sz w:val="32"/>
          <w:szCs w:val="32"/>
        </w:rPr>
        <w:t>Ленинск-Кузнецкого муниципального района</w:t>
      </w:r>
      <w:r w:rsidR="00F54CCB" w:rsidRPr="00661503">
        <w:rPr>
          <w:rFonts w:cs="Arial"/>
          <w:b/>
          <w:bCs/>
          <w:kern w:val="28"/>
          <w:sz w:val="32"/>
          <w:szCs w:val="32"/>
        </w:rPr>
        <w:t>, утвержденн</w:t>
      </w:r>
      <w:r w:rsidR="00EA27CB" w:rsidRPr="00661503">
        <w:rPr>
          <w:rFonts w:cs="Arial"/>
          <w:b/>
          <w:bCs/>
          <w:kern w:val="28"/>
          <w:sz w:val="32"/>
          <w:szCs w:val="32"/>
        </w:rPr>
        <w:t>ы</w:t>
      </w:r>
      <w:r w:rsidR="00FA6F13" w:rsidRPr="00661503">
        <w:rPr>
          <w:rFonts w:cs="Arial"/>
          <w:b/>
          <w:bCs/>
          <w:kern w:val="28"/>
          <w:sz w:val="32"/>
          <w:szCs w:val="32"/>
        </w:rPr>
        <w:t>й</w:t>
      </w:r>
      <w:r w:rsidR="00F54CCB" w:rsidRPr="00661503">
        <w:rPr>
          <w:rFonts w:cs="Arial"/>
          <w:b/>
          <w:bCs/>
          <w:kern w:val="28"/>
          <w:sz w:val="32"/>
          <w:szCs w:val="32"/>
        </w:rPr>
        <w:t xml:space="preserve"> решением Совета народных депутатов Ленинск-Кузнецкого муниципального района</w:t>
      </w:r>
      <w:r w:rsidR="00661503" w:rsidRPr="00661503">
        <w:rPr>
          <w:rFonts w:cs="Arial"/>
          <w:b/>
          <w:bCs/>
          <w:kern w:val="28"/>
          <w:sz w:val="32"/>
          <w:szCs w:val="32"/>
        </w:rPr>
        <w:t xml:space="preserve"> </w:t>
      </w:r>
      <w:r w:rsidR="00F54CCB" w:rsidRPr="00661503">
        <w:rPr>
          <w:rFonts w:cs="Arial"/>
          <w:b/>
          <w:bCs/>
          <w:kern w:val="28"/>
          <w:sz w:val="32"/>
          <w:szCs w:val="32"/>
        </w:rPr>
        <w:t xml:space="preserve">от </w:t>
      </w:r>
      <w:r w:rsidR="00725AC0" w:rsidRPr="00661503">
        <w:rPr>
          <w:rFonts w:cs="Arial"/>
          <w:b/>
          <w:bCs/>
          <w:kern w:val="28"/>
          <w:sz w:val="32"/>
          <w:szCs w:val="32"/>
        </w:rPr>
        <w:t>30</w:t>
      </w:r>
      <w:r w:rsidR="00D900D1" w:rsidRPr="00661503">
        <w:rPr>
          <w:rFonts w:cs="Arial"/>
          <w:b/>
          <w:bCs/>
          <w:kern w:val="28"/>
          <w:sz w:val="32"/>
          <w:szCs w:val="32"/>
        </w:rPr>
        <w:t>.0</w:t>
      </w:r>
      <w:r w:rsidR="00725AC0" w:rsidRPr="00661503">
        <w:rPr>
          <w:rFonts w:cs="Arial"/>
          <w:b/>
          <w:bCs/>
          <w:kern w:val="28"/>
          <w:sz w:val="32"/>
          <w:szCs w:val="32"/>
        </w:rPr>
        <w:t>3</w:t>
      </w:r>
      <w:r w:rsidR="00F54CCB" w:rsidRPr="00661503">
        <w:rPr>
          <w:rFonts w:cs="Arial"/>
          <w:b/>
          <w:bCs/>
          <w:kern w:val="28"/>
          <w:sz w:val="32"/>
          <w:szCs w:val="32"/>
        </w:rPr>
        <w:t>.2017</w:t>
      </w:r>
      <w:r w:rsidR="00EA27CB" w:rsidRPr="00661503">
        <w:rPr>
          <w:rFonts w:cs="Arial"/>
          <w:b/>
          <w:bCs/>
          <w:kern w:val="28"/>
          <w:sz w:val="32"/>
          <w:szCs w:val="32"/>
        </w:rPr>
        <w:t xml:space="preserve"> № 53</w:t>
      </w:r>
    </w:p>
    <w:p w:rsidR="000104A3" w:rsidRDefault="000104A3" w:rsidP="000104A3">
      <w:pPr>
        <w:jc w:val="center"/>
      </w:pPr>
    </w:p>
    <w:p w:rsidR="00291C2A" w:rsidRPr="00661503" w:rsidRDefault="00291C2A" w:rsidP="00661503"/>
    <w:p w:rsidR="0069773F" w:rsidRPr="00661503" w:rsidRDefault="000372D3" w:rsidP="00661503">
      <w:r w:rsidRPr="00661503">
        <w:t>В соответствии с</w:t>
      </w:r>
      <w:r w:rsidR="00F54CCB" w:rsidRPr="00661503">
        <w:t xml:space="preserve">о статьями 31, 32 </w:t>
      </w:r>
      <w:hyperlink r:id="rId8" w:tooltip="Градостроительный Кодекс" w:history="1">
        <w:r w:rsidR="00F54CCB" w:rsidRPr="001744B8">
          <w:rPr>
            <w:rStyle w:val="a8"/>
          </w:rPr>
          <w:t>Градостроительного кодекса</w:t>
        </w:r>
      </w:hyperlink>
      <w:r w:rsidR="00F54CCB" w:rsidRPr="00661503">
        <w:t xml:space="preserve"> Российской Федерации, письмом Правительства Кемеровской области – Кузбасса от </w:t>
      </w:r>
      <w:r w:rsidR="005C63AB" w:rsidRPr="00661503">
        <w:t xml:space="preserve">письмом Правительства Кемеровской области – Кузбасса от 14.02.2017 № 12-118, решением Совета народных депутатов Ленинск-Кузнецкого муниципального округа </w:t>
      </w:r>
      <w:hyperlink r:id="rId9" w:tgtFrame="Logical" w:history="1">
        <w:r w:rsidR="005C63AB" w:rsidRPr="001744B8">
          <w:rPr>
            <w:rStyle w:val="a8"/>
          </w:rPr>
          <w:t>№ 319 от 25.11.2021</w:t>
        </w:r>
      </w:hyperlink>
      <w:r w:rsidR="005C63AB" w:rsidRPr="00661503">
        <w:t xml:space="preserve"> «Об утверждении Порядка организации и проведения публичных слушаний по проектам документов</w:t>
      </w:r>
      <w:r w:rsidR="00661503">
        <w:t xml:space="preserve"> </w:t>
      </w:r>
      <w:r w:rsidR="005C63AB" w:rsidRPr="00661503">
        <w:t xml:space="preserve">в сфере градостроительной деятельности в Ленинск-Кузнецком муниципальном округе», </w:t>
      </w:r>
      <w:r w:rsidR="00F54CCB" w:rsidRPr="00661503">
        <w:t xml:space="preserve">решением Совета народных депутатов Ленинск-Кузнецкого муниципального района </w:t>
      </w:r>
      <w:hyperlink r:id="rId10" w:tgtFrame="Logical" w:history="1">
        <w:r w:rsidR="00F54CCB" w:rsidRPr="001744B8">
          <w:rPr>
            <w:rStyle w:val="a8"/>
          </w:rPr>
          <w:t xml:space="preserve">от </w:t>
        </w:r>
        <w:r w:rsidR="00725AC0" w:rsidRPr="001744B8">
          <w:rPr>
            <w:rStyle w:val="a8"/>
          </w:rPr>
          <w:t>30.03</w:t>
        </w:r>
        <w:r w:rsidR="00F54CCB" w:rsidRPr="001744B8">
          <w:rPr>
            <w:rStyle w:val="a8"/>
          </w:rPr>
          <w:t>.2017 №</w:t>
        </w:r>
        <w:r w:rsidR="00D900D1" w:rsidRPr="001744B8">
          <w:rPr>
            <w:rStyle w:val="a8"/>
          </w:rPr>
          <w:t xml:space="preserve"> 5</w:t>
        </w:r>
        <w:r w:rsidR="00725AC0" w:rsidRPr="001744B8">
          <w:rPr>
            <w:rStyle w:val="a8"/>
          </w:rPr>
          <w:t>3</w:t>
        </w:r>
      </w:hyperlink>
      <w:r w:rsidR="00F54CCB" w:rsidRPr="00661503">
        <w:t xml:space="preserve"> «Об утверждении </w:t>
      </w:r>
      <w:r w:rsidR="00E27180" w:rsidRPr="00661503">
        <w:t>Генерального плана</w:t>
      </w:r>
      <w:r w:rsidR="00F54CCB" w:rsidRPr="00661503">
        <w:t xml:space="preserve"> </w:t>
      </w:r>
      <w:r w:rsidR="00D900D1" w:rsidRPr="00661503">
        <w:t>Подгорновского</w:t>
      </w:r>
      <w:r w:rsidR="00F54CCB" w:rsidRPr="00661503">
        <w:t xml:space="preserve"> сельского поселения», </w:t>
      </w:r>
      <w:r w:rsidR="000E44D1" w:rsidRPr="00661503">
        <w:t xml:space="preserve">Совет народных депутатов Ленинск-Кузнецкого муниципального округа </w:t>
      </w:r>
      <w:r w:rsidR="001521C7" w:rsidRPr="00661503">
        <w:t>РЕШИЛ:</w:t>
      </w:r>
    </w:p>
    <w:p w:rsidR="008946CA" w:rsidRPr="00661503" w:rsidRDefault="008946CA" w:rsidP="00661503">
      <w:r w:rsidRPr="00661503">
        <w:t xml:space="preserve">1. </w:t>
      </w:r>
      <w:r w:rsidR="00E27180" w:rsidRPr="00661503">
        <w:t>Утвердить внесение</w:t>
      </w:r>
      <w:r w:rsidR="00852B92" w:rsidRPr="00661503">
        <w:t xml:space="preserve"> изменени</w:t>
      </w:r>
      <w:r w:rsidR="00E27180" w:rsidRPr="00661503">
        <w:t>й</w:t>
      </w:r>
      <w:r w:rsidR="000372D3" w:rsidRPr="00661503">
        <w:t xml:space="preserve"> </w:t>
      </w:r>
      <w:r w:rsidR="00AE26B3" w:rsidRPr="00661503">
        <w:t xml:space="preserve">в </w:t>
      </w:r>
      <w:r w:rsidR="00E27180" w:rsidRPr="00661503">
        <w:t>Генеральный план</w:t>
      </w:r>
      <w:r w:rsidR="000E44D1" w:rsidRPr="00661503">
        <w:t xml:space="preserve"> </w:t>
      </w:r>
      <w:r w:rsidR="00D900D1" w:rsidRPr="00661503">
        <w:t xml:space="preserve">Подгорновского </w:t>
      </w:r>
      <w:r w:rsidR="000E44D1" w:rsidRPr="00661503">
        <w:t>сельского поселения</w:t>
      </w:r>
      <w:r w:rsidR="00EA27CB" w:rsidRPr="00661503">
        <w:t>,</w:t>
      </w:r>
      <w:r w:rsidR="00E27180" w:rsidRPr="00661503">
        <w:t xml:space="preserve"> </w:t>
      </w:r>
      <w:r w:rsidR="00EA27CB" w:rsidRPr="00661503">
        <w:t>входящего в состав Ленинск-Кузнецкого муниципального района, утвержденны</w:t>
      </w:r>
      <w:r w:rsidR="00FA6F13" w:rsidRPr="00661503">
        <w:t>й</w:t>
      </w:r>
      <w:r w:rsidR="00EA27CB" w:rsidRPr="00661503">
        <w:t xml:space="preserve"> решением Совета народных депутатов Ленинск-Кузнецкого муниципального района </w:t>
      </w:r>
      <w:hyperlink r:id="rId11" w:tgtFrame="ChangingDocument" w:history="1">
        <w:r w:rsidR="00EA27CB" w:rsidRPr="001744B8">
          <w:rPr>
            <w:rStyle w:val="a8"/>
          </w:rPr>
          <w:t>от 30.03.2017 № 53</w:t>
        </w:r>
      </w:hyperlink>
      <w:r w:rsidR="00EA27CB" w:rsidRPr="00661503">
        <w:t xml:space="preserve"> </w:t>
      </w:r>
      <w:r w:rsidR="000E44D1" w:rsidRPr="00661503">
        <w:t>согласно приложению</w:t>
      </w:r>
      <w:r w:rsidRPr="00661503">
        <w:t xml:space="preserve">. </w:t>
      </w:r>
    </w:p>
    <w:p w:rsidR="00E27180" w:rsidRPr="00661503" w:rsidRDefault="00E27180" w:rsidP="00661503">
      <w:r w:rsidRPr="00661503">
        <w:t xml:space="preserve">2. Контроль за исполнением настоящего решения возложить на заместителя главы Ленинск-Кузнецкого муниципального округа по жилищно-коммунальному хозяйству, транспорту, связи и строительству О.Г. Денисова и председателя постоянной комиссии по вопросам строительства и коммунального хозяйства Совета народных депутатов Ленинск-Кузнецкого муниципального округа В.Е. Сосновского. </w:t>
      </w:r>
    </w:p>
    <w:p w:rsidR="00AE26B3" w:rsidRPr="00661503" w:rsidRDefault="00E27180" w:rsidP="00661503">
      <w:r w:rsidRPr="00661503">
        <w:t>3</w:t>
      </w:r>
      <w:r w:rsidR="00AE26B3" w:rsidRPr="00661503">
        <w:t xml:space="preserve">. Обнародовать настоящее решение на стендах, размещенных в помещении администрации Ленинск-Кузнецкого муниципального округа по адресу: 652507, Кемеровская область – Кузбасс, г. Ленинск-Кузнецкий, ул. Григорченкова, дом № 47, а так же в зданиях территориальных отделов, входящих в состав территориального управления администрации Ленинск-Кузнецкого муниципального округа, расположенных по следующим адресам: Кемеровская область – Кузбасс, Ленинск-Кузнецкий район, п. Демьяновка, ул. Космонавтов, 13; Кемеровская область – </w:t>
      </w:r>
      <w:r w:rsidR="00AE26B3" w:rsidRPr="00661503">
        <w:lastRenderedPageBreak/>
        <w:t xml:space="preserve">Кузбасс, Ленинск-Кузнецкий район, с. Драченино, ул. Спортивная, 8; Кемеровская область – Кузбасс, Ленинск-Кузнецкий район, с. Красное, ул. 40 лет Октября, 2; Кемеровская область – Кузбасс, Ленинск-Кузнецкий район, с. Подгорное, пер. Кольцевой, 7; Кемеровская область – Кузбасс, Ленинск-Кузнецкий район, п. Чкаловский, ул. 50 лет Октября, 4; Кемеровская область – Кузбасс, Ленинск-Кузнецкий район, с. Чусовитино, ул. Школьная, 14; Кемеровская область – Кузбасс, Ленинск-Кузнецкий район, с. Шабаново, ул. Советская, 71Б, разместить на официальном сайте в информационно-телекоммуникационной сети «Интернет». </w:t>
      </w:r>
    </w:p>
    <w:p w:rsidR="00AE26B3" w:rsidRPr="00661503" w:rsidRDefault="00AE26B3" w:rsidP="00661503">
      <w:r w:rsidRPr="00661503">
        <w:t xml:space="preserve">4. Настоящее решение вступает в силу после </w:t>
      </w:r>
      <w:r w:rsidR="0085457E" w:rsidRPr="00661503">
        <w:t>его обнародования</w:t>
      </w:r>
      <w:r w:rsidR="002237B8" w:rsidRPr="00661503">
        <w:t>.</w:t>
      </w:r>
    </w:p>
    <w:p w:rsidR="00AE26B3" w:rsidRPr="00661503" w:rsidRDefault="00AE26B3" w:rsidP="00661503"/>
    <w:p w:rsidR="00444956" w:rsidRPr="00661503" w:rsidRDefault="00444956" w:rsidP="00661503"/>
    <w:p w:rsidR="000202D8" w:rsidRPr="00661503" w:rsidRDefault="000202D8" w:rsidP="00661503">
      <w:r w:rsidRPr="00661503">
        <w:t xml:space="preserve">Председатель Совета народных </w:t>
      </w:r>
    </w:p>
    <w:p w:rsidR="000202D8" w:rsidRPr="00661503" w:rsidRDefault="000202D8" w:rsidP="00661503">
      <w:r w:rsidRPr="00661503">
        <w:t>депутатов</w:t>
      </w:r>
      <w:r w:rsidRPr="00661503">
        <w:tab/>
        <w:t xml:space="preserve"> Ленинск-Кузнецкого </w:t>
      </w:r>
    </w:p>
    <w:p w:rsidR="000202D8" w:rsidRPr="00661503" w:rsidRDefault="00AE26B3" w:rsidP="00661503">
      <w:r w:rsidRPr="00661503">
        <w:t>муниципального округа</w:t>
      </w:r>
      <w:r w:rsidR="00661503">
        <w:t xml:space="preserve">       </w:t>
      </w:r>
      <w:r w:rsidR="000202D8" w:rsidRPr="00661503">
        <w:t>А.А. Яковлев</w:t>
      </w:r>
    </w:p>
    <w:p w:rsidR="00BA1963" w:rsidRPr="00661503" w:rsidRDefault="00BA1963" w:rsidP="00661503"/>
    <w:p w:rsidR="00BA1963" w:rsidRPr="00661503" w:rsidRDefault="00BA1963" w:rsidP="00661503"/>
    <w:p w:rsidR="00AB001B" w:rsidRPr="00661503" w:rsidRDefault="00AB001B" w:rsidP="00661503">
      <w:r w:rsidRPr="00661503">
        <w:t>Глава Ленинск-Кузнецкого</w:t>
      </w:r>
    </w:p>
    <w:p w:rsidR="00AB001B" w:rsidRPr="00661503" w:rsidRDefault="00AB001B" w:rsidP="00661503">
      <w:r w:rsidRPr="00661503">
        <w:t>муниципального округа</w:t>
      </w:r>
      <w:r w:rsidR="00661503">
        <w:t xml:space="preserve">           </w:t>
      </w:r>
      <w:r w:rsidRPr="00661503">
        <w:t>Д.П. Полежайкин</w:t>
      </w:r>
    </w:p>
    <w:p w:rsidR="00852B92" w:rsidRPr="00661503" w:rsidRDefault="00852B92" w:rsidP="00661503"/>
    <w:p w:rsidR="00852B92" w:rsidRPr="00661503" w:rsidRDefault="00852B92" w:rsidP="00661503"/>
    <w:p w:rsidR="00852B92" w:rsidRPr="00661503" w:rsidRDefault="00852B92" w:rsidP="00661503"/>
    <w:p w:rsidR="000E44D1" w:rsidRPr="00661503" w:rsidRDefault="000E44D1" w:rsidP="00661503"/>
    <w:p w:rsidR="000E44D1" w:rsidRPr="00661503" w:rsidRDefault="000E44D1" w:rsidP="00661503"/>
    <w:p w:rsidR="000E44D1" w:rsidRPr="00661503" w:rsidRDefault="000E44D1" w:rsidP="00661503"/>
    <w:p w:rsidR="000E44D1" w:rsidRPr="00661503" w:rsidRDefault="000E44D1" w:rsidP="00661503"/>
    <w:p w:rsidR="000E44D1" w:rsidRPr="00661503" w:rsidRDefault="000E44D1" w:rsidP="00661503"/>
    <w:p w:rsidR="000E44D1" w:rsidRPr="00661503" w:rsidRDefault="000E44D1" w:rsidP="00661503"/>
    <w:p w:rsidR="000E44D1" w:rsidRPr="00661503" w:rsidRDefault="000E44D1" w:rsidP="00661503"/>
    <w:p w:rsidR="000E44D1" w:rsidRPr="00661503" w:rsidRDefault="000E44D1" w:rsidP="00661503"/>
    <w:p w:rsidR="000E44D1" w:rsidRPr="00661503" w:rsidRDefault="000E44D1" w:rsidP="00661503"/>
    <w:p w:rsidR="000E44D1" w:rsidRPr="00661503" w:rsidRDefault="000E44D1" w:rsidP="00661503"/>
    <w:p w:rsidR="000E44D1" w:rsidRPr="00661503" w:rsidRDefault="000E44D1" w:rsidP="00661503"/>
    <w:p w:rsidR="000E44D1" w:rsidRPr="00661503" w:rsidRDefault="000E44D1" w:rsidP="00661503"/>
    <w:p w:rsidR="000E44D1" w:rsidRPr="00661503" w:rsidRDefault="000E44D1" w:rsidP="00661503"/>
    <w:p w:rsidR="00FA6F13" w:rsidRPr="00661503" w:rsidRDefault="00FA6F13" w:rsidP="00661503"/>
    <w:p w:rsidR="00FA6F13" w:rsidRPr="00661503" w:rsidRDefault="00FA6F13" w:rsidP="00661503"/>
    <w:p w:rsidR="00FA6F13" w:rsidRPr="00661503" w:rsidRDefault="00FA6F13" w:rsidP="00661503"/>
    <w:p w:rsidR="000E44D1" w:rsidRPr="00661503" w:rsidRDefault="000E44D1" w:rsidP="00661503"/>
    <w:p w:rsidR="000E44D1" w:rsidRPr="00661503" w:rsidRDefault="000E44D1" w:rsidP="00661503"/>
    <w:p w:rsidR="000E44D1" w:rsidRPr="00661503" w:rsidRDefault="000E44D1" w:rsidP="00661503"/>
    <w:p w:rsidR="000E44D1" w:rsidRPr="00661503" w:rsidRDefault="000E44D1" w:rsidP="00661503"/>
    <w:p w:rsidR="000E44D1" w:rsidRPr="00661503" w:rsidRDefault="000E44D1" w:rsidP="00661503"/>
    <w:p w:rsidR="000E44D1" w:rsidRPr="00661503" w:rsidRDefault="000E44D1" w:rsidP="00661503"/>
    <w:p w:rsidR="000E44D1" w:rsidRPr="00661503" w:rsidRDefault="000E44D1" w:rsidP="00661503"/>
    <w:p w:rsidR="000E44D1" w:rsidRPr="00661503" w:rsidRDefault="000E44D1" w:rsidP="00661503"/>
    <w:p w:rsidR="000E44D1" w:rsidRPr="00661503" w:rsidRDefault="000E44D1" w:rsidP="00661503"/>
    <w:p w:rsidR="000E44D1" w:rsidRPr="00661503" w:rsidRDefault="000E44D1" w:rsidP="00661503"/>
    <w:p w:rsidR="000E44D1" w:rsidRPr="00661503" w:rsidRDefault="000E44D1" w:rsidP="00661503"/>
    <w:p w:rsidR="00852B92" w:rsidRPr="00661503" w:rsidRDefault="00B842FA" w:rsidP="00661503">
      <w:r w:rsidRPr="00661503">
        <w:t>Приложение к решению</w:t>
      </w:r>
    </w:p>
    <w:p w:rsidR="00B842FA" w:rsidRPr="00661503" w:rsidRDefault="00B842FA" w:rsidP="00661503"/>
    <w:p w:rsidR="00B842FA" w:rsidRPr="00661503" w:rsidRDefault="00302680" w:rsidP="00661503">
      <w:r>
        <w:rPr>
          <w:noProof/>
        </w:rPr>
        <w:lastRenderedPageBreak/>
        <w:drawing>
          <wp:anchor distT="0" distB="0" distL="114300" distR="114300" simplePos="0" relativeHeight="251656192" behindDoc="1" locked="0" layoutInCell="1" allowOverlap="1">
            <wp:simplePos x="0" y="0"/>
            <wp:positionH relativeFrom="column">
              <wp:posOffset>-46990</wp:posOffset>
            </wp:positionH>
            <wp:positionV relativeFrom="paragraph">
              <wp:posOffset>49530</wp:posOffset>
            </wp:positionV>
            <wp:extent cx="6113780" cy="3983355"/>
            <wp:effectExtent l="0" t="0" r="1270" b="0"/>
            <wp:wrapTight wrapText="bothSides">
              <wp:wrapPolygon edited="0">
                <wp:start x="0" y="0"/>
                <wp:lineTo x="0" y="21486"/>
                <wp:lineTo x="21537" y="21486"/>
                <wp:lineTo x="21537" y="0"/>
                <wp:lineTo x="0" y="0"/>
              </wp:wrapPolygon>
            </wp:wrapTight>
            <wp:docPr id="5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13780" cy="398335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B842FA" w:rsidRPr="00661503" w:rsidRDefault="00302680" w:rsidP="00661503">
      <w:r>
        <w:rPr>
          <w:noProof/>
        </w:rPr>
        <w:drawing>
          <wp:inline distT="0" distB="0" distL="0" distR="0">
            <wp:extent cx="6124575" cy="4257675"/>
            <wp:effectExtent l="0" t="0" r="9525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4575" cy="4257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842FA" w:rsidRPr="00661503" w:rsidRDefault="00B842FA" w:rsidP="00661503"/>
    <w:p w:rsidR="00B842FA" w:rsidRPr="00661503" w:rsidRDefault="00B842FA" w:rsidP="00661503"/>
    <w:p w:rsidR="00B842FA" w:rsidRPr="00661503" w:rsidRDefault="00B842FA" w:rsidP="00661503"/>
    <w:p w:rsidR="00B842FA" w:rsidRPr="00661503" w:rsidRDefault="00B842FA" w:rsidP="00661503"/>
    <w:p w:rsidR="00B842FA" w:rsidRPr="00661503" w:rsidRDefault="00B842FA" w:rsidP="00661503"/>
    <w:p w:rsidR="00B842FA" w:rsidRPr="00661503" w:rsidRDefault="00B842FA" w:rsidP="00661503"/>
    <w:p w:rsidR="00B842FA" w:rsidRPr="00661503" w:rsidRDefault="00B842FA" w:rsidP="00661503"/>
    <w:p w:rsidR="00B842FA" w:rsidRPr="00661503" w:rsidRDefault="00B842FA" w:rsidP="00661503"/>
    <w:p w:rsidR="00B842FA" w:rsidRPr="00661503" w:rsidRDefault="00B842FA" w:rsidP="00661503"/>
    <w:p w:rsidR="00B842FA" w:rsidRPr="00661503" w:rsidRDefault="00B842FA" w:rsidP="00661503"/>
    <w:p w:rsidR="00B842FA" w:rsidRPr="00661503" w:rsidRDefault="00B842FA" w:rsidP="00661503"/>
    <w:p w:rsidR="00B842FA" w:rsidRPr="00661503" w:rsidRDefault="00B842FA" w:rsidP="00661503"/>
    <w:p w:rsidR="00B842FA" w:rsidRPr="00661503" w:rsidRDefault="00B842FA" w:rsidP="00661503"/>
    <w:p w:rsidR="00B842FA" w:rsidRPr="00661503" w:rsidRDefault="00B842FA" w:rsidP="00661503"/>
    <w:p w:rsidR="00B842FA" w:rsidRPr="00661503" w:rsidRDefault="00B842FA" w:rsidP="00661503"/>
    <w:p w:rsidR="00B842FA" w:rsidRPr="00661503" w:rsidRDefault="00B842FA" w:rsidP="00661503"/>
    <w:p w:rsidR="00B842FA" w:rsidRPr="00661503" w:rsidRDefault="00B842FA" w:rsidP="00661503"/>
    <w:p w:rsidR="00B842FA" w:rsidRPr="00661503" w:rsidRDefault="00B842FA" w:rsidP="00661503"/>
    <w:p w:rsidR="00B842FA" w:rsidRPr="00661503" w:rsidRDefault="00B842FA" w:rsidP="00661503"/>
    <w:p w:rsidR="00B842FA" w:rsidRPr="00661503" w:rsidRDefault="00B842FA" w:rsidP="00661503"/>
    <w:p w:rsidR="00B842FA" w:rsidRPr="00661503" w:rsidRDefault="00B842FA" w:rsidP="00661503"/>
    <w:p w:rsidR="00B842FA" w:rsidRPr="00661503" w:rsidRDefault="00B842FA" w:rsidP="00661503"/>
    <w:p w:rsidR="00B842FA" w:rsidRPr="00661503" w:rsidRDefault="00302680" w:rsidP="00661503">
      <w:r>
        <w:rPr>
          <w:noProof/>
        </w:rPr>
        <w:drawing>
          <wp:anchor distT="0" distB="0" distL="114300" distR="114300" simplePos="0" relativeHeight="251657216" behindDoc="0" locked="0" layoutInCell="1" allowOverlap="1">
            <wp:simplePos x="0" y="0"/>
            <wp:positionH relativeFrom="column">
              <wp:posOffset>-358140</wp:posOffset>
            </wp:positionH>
            <wp:positionV relativeFrom="paragraph">
              <wp:posOffset>-4064635</wp:posOffset>
            </wp:positionV>
            <wp:extent cx="6118860" cy="4226560"/>
            <wp:effectExtent l="0" t="0" r="0" b="2540"/>
            <wp:wrapSquare wrapText="bothSides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18860" cy="422656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AE26B3" w:rsidRPr="00661503" w:rsidRDefault="00AE26B3" w:rsidP="00661503"/>
    <w:p w:rsidR="00183793" w:rsidRPr="00661503" w:rsidRDefault="00183793" w:rsidP="00661503"/>
    <w:p w:rsidR="00183793" w:rsidRPr="00661503" w:rsidRDefault="00183793" w:rsidP="00661503"/>
    <w:p w:rsidR="00183793" w:rsidRPr="00661503" w:rsidRDefault="00183793" w:rsidP="00661503"/>
    <w:p w:rsidR="00183793" w:rsidRPr="00661503" w:rsidRDefault="00183793" w:rsidP="00661503"/>
    <w:p w:rsidR="00183793" w:rsidRPr="00661503" w:rsidRDefault="00183793" w:rsidP="00661503"/>
    <w:p w:rsidR="00183793" w:rsidRPr="00661503" w:rsidRDefault="00183793" w:rsidP="00661503"/>
    <w:p w:rsidR="00183793" w:rsidRPr="00661503" w:rsidRDefault="00183793" w:rsidP="00661503"/>
    <w:p w:rsidR="00183793" w:rsidRPr="00661503" w:rsidRDefault="00183793" w:rsidP="00661503"/>
    <w:p w:rsidR="00183793" w:rsidRPr="00661503" w:rsidRDefault="00183793" w:rsidP="00661503"/>
    <w:p w:rsidR="00183793" w:rsidRPr="00661503" w:rsidRDefault="00183793" w:rsidP="00661503"/>
    <w:p w:rsidR="00183793" w:rsidRPr="00661503" w:rsidRDefault="00183793" w:rsidP="00661503"/>
    <w:p w:rsidR="00183793" w:rsidRPr="00661503" w:rsidRDefault="00183793" w:rsidP="00661503"/>
    <w:p w:rsidR="00183793" w:rsidRPr="00661503" w:rsidRDefault="00183793" w:rsidP="00661503"/>
    <w:p w:rsidR="00183793" w:rsidRPr="00661503" w:rsidRDefault="00183793" w:rsidP="00661503"/>
    <w:p w:rsidR="00183793" w:rsidRPr="00661503" w:rsidRDefault="00183793" w:rsidP="00661503"/>
    <w:p w:rsidR="00183793" w:rsidRPr="00661503" w:rsidRDefault="00183793" w:rsidP="00661503"/>
    <w:p w:rsidR="00183793" w:rsidRPr="00661503" w:rsidRDefault="00183793" w:rsidP="00661503"/>
    <w:p w:rsidR="00183793" w:rsidRPr="00661503" w:rsidRDefault="00183793" w:rsidP="00661503"/>
    <w:p w:rsidR="00183793" w:rsidRPr="00661503" w:rsidRDefault="00183793" w:rsidP="00661503"/>
    <w:p w:rsidR="00183793" w:rsidRPr="00661503" w:rsidRDefault="00183793" w:rsidP="00661503"/>
    <w:p w:rsidR="00183793" w:rsidRPr="00661503" w:rsidRDefault="00183793" w:rsidP="00661503"/>
    <w:p w:rsidR="00183793" w:rsidRPr="00661503" w:rsidRDefault="00183793" w:rsidP="00661503"/>
    <w:p w:rsidR="00183793" w:rsidRPr="00661503" w:rsidRDefault="00302680" w:rsidP="00661503">
      <w:r>
        <w:rPr>
          <w:noProof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-358140</wp:posOffset>
            </wp:positionH>
            <wp:positionV relativeFrom="paragraph">
              <wp:posOffset>-4103370</wp:posOffset>
            </wp:positionV>
            <wp:extent cx="6118860" cy="4265295"/>
            <wp:effectExtent l="0" t="0" r="0" b="1905"/>
            <wp:wrapTight wrapText="bothSides">
              <wp:wrapPolygon edited="0">
                <wp:start x="0" y="0"/>
                <wp:lineTo x="0" y="21513"/>
                <wp:lineTo x="21519" y="21513"/>
                <wp:lineTo x="21519" y="0"/>
                <wp:lineTo x="0" y="0"/>
              </wp:wrapPolygon>
            </wp:wrapTight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18860" cy="426529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183793" w:rsidRPr="00661503" w:rsidRDefault="00183793" w:rsidP="00661503"/>
    <w:p w:rsidR="00183793" w:rsidRPr="00661503" w:rsidRDefault="00183793" w:rsidP="00661503">
      <w:r w:rsidRPr="00661503">
        <w:lastRenderedPageBreak/>
        <w:tab/>
      </w:r>
      <w:r w:rsidR="00302680">
        <w:rPr>
          <w:noProof/>
        </w:rPr>
        <w:drawing>
          <wp:inline distT="0" distB="0" distL="0" distR="0">
            <wp:extent cx="6115050" cy="3829050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15050" cy="3829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83793" w:rsidRPr="00661503" w:rsidRDefault="00183793" w:rsidP="00661503"/>
    <w:sectPr w:rsidR="00183793" w:rsidRPr="00661503" w:rsidSect="008E4782">
      <w:pgSz w:w="11909" w:h="16834"/>
      <w:pgMar w:top="567" w:right="710" w:bottom="1135" w:left="1560" w:header="720" w:footer="720" w:gutter="0"/>
      <w:cols w:space="6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1C0342F"/>
    <w:multiLevelType w:val="hybridMultilevel"/>
    <w:tmpl w:val="70585B16"/>
    <w:lvl w:ilvl="0" w:tplc="79460FFA">
      <w:start w:val="1"/>
      <w:numFmt w:val="decimal"/>
      <w:lvlText w:val="%1."/>
      <w:lvlJc w:val="left"/>
      <w:pPr>
        <w:ind w:left="1939" w:hanging="123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795A508F"/>
    <w:multiLevelType w:val="multilevel"/>
    <w:tmpl w:val="60D2C246"/>
    <w:lvl w:ilvl="0">
      <w:start w:val="1"/>
      <w:numFmt w:val="decimal"/>
      <w:pStyle w:val="a"/>
      <w:lvlText w:val="%1."/>
      <w:lvlJc w:val="left"/>
      <w:pPr>
        <w:ind w:left="360" w:hanging="360"/>
      </w:pPr>
    </w:lvl>
    <w:lvl w:ilvl="1">
      <w:start w:val="1"/>
      <w:numFmt w:val="decimal"/>
      <w:pStyle w:val="a0"/>
      <w:lvlText w:val="%1.%2."/>
      <w:lvlJc w:val="left"/>
      <w:pPr>
        <w:ind w:left="792" w:hanging="432"/>
      </w:pPr>
    </w:lvl>
    <w:lvl w:ilvl="2">
      <w:start w:val="1"/>
      <w:numFmt w:val="decimal"/>
      <w:pStyle w:val="a1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33C44"/>
    <w:rsid w:val="000013D1"/>
    <w:rsid w:val="000104A3"/>
    <w:rsid w:val="000202D8"/>
    <w:rsid w:val="000372D3"/>
    <w:rsid w:val="00050FA8"/>
    <w:rsid w:val="0008749A"/>
    <w:rsid w:val="000B3BE6"/>
    <w:rsid w:val="000E44D1"/>
    <w:rsid w:val="000F45DD"/>
    <w:rsid w:val="00112630"/>
    <w:rsid w:val="001404DB"/>
    <w:rsid w:val="00145E33"/>
    <w:rsid w:val="001521C7"/>
    <w:rsid w:val="001629BB"/>
    <w:rsid w:val="001632B3"/>
    <w:rsid w:val="001744B8"/>
    <w:rsid w:val="001744CF"/>
    <w:rsid w:val="00183793"/>
    <w:rsid w:val="00193BF6"/>
    <w:rsid w:val="001A28C3"/>
    <w:rsid w:val="001A5B6F"/>
    <w:rsid w:val="001B2376"/>
    <w:rsid w:val="001E1177"/>
    <w:rsid w:val="001F5917"/>
    <w:rsid w:val="00212A35"/>
    <w:rsid w:val="002237B8"/>
    <w:rsid w:val="00252523"/>
    <w:rsid w:val="00291C2A"/>
    <w:rsid w:val="002B06CD"/>
    <w:rsid w:val="00301800"/>
    <w:rsid w:val="00302680"/>
    <w:rsid w:val="00311E56"/>
    <w:rsid w:val="0032269F"/>
    <w:rsid w:val="0033103D"/>
    <w:rsid w:val="0035072A"/>
    <w:rsid w:val="00360653"/>
    <w:rsid w:val="00386947"/>
    <w:rsid w:val="003E615E"/>
    <w:rsid w:val="003F0CD0"/>
    <w:rsid w:val="00444956"/>
    <w:rsid w:val="00456D37"/>
    <w:rsid w:val="0046466E"/>
    <w:rsid w:val="004A5D7F"/>
    <w:rsid w:val="004E05F2"/>
    <w:rsid w:val="004F3637"/>
    <w:rsid w:val="00525AB4"/>
    <w:rsid w:val="00531D1D"/>
    <w:rsid w:val="00582938"/>
    <w:rsid w:val="005A1C22"/>
    <w:rsid w:val="005A3E92"/>
    <w:rsid w:val="005C095B"/>
    <w:rsid w:val="005C63AB"/>
    <w:rsid w:val="005D03A8"/>
    <w:rsid w:val="005F20CC"/>
    <w:rsid w:val="00605C61"/>
    <w:rsid w:val="0060784D"/>
    <w:rsid w:val="00612167"/>
    <w:rsid w:val="00651B02"/>
    <w:rsid w:val="00654F05"/>
    <w:rsid w:val="00661503"/>
    <w:rsid w:val="0069773F"/>
    <w:rsid w:val="006B2AA9"/>
    <w:rsid w:val="006B2B5E"/>
    <w:rsid w:val="00724D53"/>
    <w:rsid w:val="00725AC0"/>
    <w:rsid w:val="007260A3"/>
    <w:rsid w:val="007269C9"/>
    <w:rsid w:val="00750174"/>
    <w:rsid w:val="007573EC"/>
    <w:rsid w:val="007629D4"/>
    <w:rsid w:val="007631E0"/>
    <w:rsid w:val="007673D6"/>
    <w:rsid w:val="00770D1B"/>
    <w:rsid w:val="00783A68"/>
    <w:rsid w:val="007D030B"/>
    <w:rsid w:val="007D2419"/>
    <w:rsid w:val="007F1F0D"/>
    <w:rsid w:val="00830CED"/>
    <w:rsid w:val="008438B7"/>
    <w:rsid w:val="00852B92"/>
    <w:rsid w:val="0085457E"/>
    <w:rsid w:val="008946CA"/>
    <w:rsid w:val="00895DCF"/>
    <w:rsid w:val="008A0E18"/>
    <w:rsid w:val="008C67BD"/>
    <w:rsid w:val="008D7A52"/>
    <w:rsid w:val="008E4782"/>
    <w:rsid w:val="008F4FCE"/>
    <w:rsid w:val="0091257A"/>
    <w:rsid w:val="00941B7A"/>
    <w:rsid w:val="00945130"/>
    <w:rsid w:val="009455E0"/>
    <w:rsid w:val="009716BC"/>
    <w:rsid w:val="0097434E"/>
    <w:rsid w:val="009A12A1"/>
    <w:rsid w:val="00A21060"/>
    <w:rsid w:val="00A37F6C"/>
    <w:rsid w:val="00A92DBD"/>
    <w:rsid w:val="00A93823"/>
    <w:rsid w:val="00AB001B"/>
    <w:rsid w:val="00AB317B"/>
    <w:rsid w:val="00AE1EA1"/>
    <w:rsid w:val="00AE26B3"/>
    <w:rsid w:val="00AE6CCA"/>
    <w:rsid w:val="00B16A1A"/>
    <w:rsid w:val="00B2529E"/>
    <w:rsid w:val="00B73297"/>
    <w:rsid w:val="00B842FA"/>
    <w:rsid w:val="00B9123E"/>
    <w:rsid w:val="00B96A4E"/>
    <w:rsid w:val="00BA1963"/>
    <w:rsid w:val="00BA582A"/>
    <w:rsid w:val="00BE29D5"/>
    <w:rsid w:val="00BF5B05"/>
    <w:rsid w:val="00C01521"/>
    <w:rsid w:val="00C13271"/>
    <w:rsid w:val="00C2603D"/>
    <w:rsid w:val="00C86FFE"/>
    <w:rsid w:val="00CB1466"/>
    <w:rsid w:val="00D2543F"/>
    <w:rsid w:val="00D900D1"/>
    <w:rsid w:val="00DB46F8"/>
    <w:rsid w:val="00DB517F"/>
    <w:rsid w:val="00DC1162"/>
    <w:rsid w:val="00DD00F9"/>
    <w:rsid w:val="00DD45E1"/>
    <w:rsid w:val="00E10316"/>
    <w:rsid w:val="00E14FB1"/>
    <w:rsid w:val="00E27180"/>
    <w:rsid w:val="00E33C44"/>
    <w:rsid w:val="00E46A59"/>
    <w:rsid w:val="00E5157D"/>
    <w:rsid w:val="00EA1433"/>
    <w:rsid w:val="00EA27CB"/>
    <w:rsid w:val="00EB5EC8"/>
    <w:rsid w:val="00EF0AA8"/>
    <w:rsid w:val="00F07CDF"/>
    <w:rsid w:val="00F115FD"/>
    <w:rsid w:val="00F176F8"/>
    <w:rsid w:val="00F2799B"/>
    <w:rsid w:val="00F316D7"/>
    <w:rsid w:val="00F54CCB"/>
    <w:rsid w:val="00F767DC"/>
    <w:rsid w:val="00F83A44"/>
    <w:rsid w:val="00FA6F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2">
    <w:name w:val="Normal"/>
    <w:aliases w:val="!Обычный текст документа"/>
    <w:qFormat/>
    <w:rsid w:val="00302680"/>
    <w:pPr>
      <w:ind w:firstLine="567"/>
      <w:jc w:val="both"/>
    </w:pPr>
    <w:rPr>
      <w:rFonts w:ascii="Arial" w:hAnsi="Arial"/>
      <w:sz w:val="24"/>
      <w:szCs w:val="24"/>
    </w:rPr>
  </w:style>
  <w:style w:type="paragraph" w:styleId="1">
    <w:name w:val="heading 1"/>
    <w:aliases w:val="!Части документа"/>
    <w:basedOn w:val="a2"/>
    <w:next w:val="a2"/>
    <w:link w:val="10"/>
    <w:qFormat/>
    <w:rsid w:val="00302680"/>
    <w:pPr>
      <w:jc w:val="center"/>
      <w:outlineLvl w:val="0"/>
    </w:pPr>
    <w:rPr>
      <w:rFonts w:cs="Arial"/>
      <w:b/>
      <w:bCs/>
      <w:kern w:val="32"/>
      <w:sz w:val="32"/>
      <w:szCs w:val="32"/>
    </w:rPr>
  </w:style>
  <w:style w:type="paragraph" w:styleId="2">
    <w:name w:val="heading 2"/>
    <w:aliases w:val="!Разделы документа"/>
    <w:basedOn w:val="a2"/>
    <w:link w:val="20"/>
    <w:qFormat/>
    <w:rsid w:val="00302680"/>
    <w:pPr>
      <w:jc w:val="center"/>
      <w:outlineLvl w:val="1"/>
    </w:pPr>
    <w:rPr>
      <w:rFonts w:cs="Arial"/>
      <w:b/>
      <w:bCs/>
      <w:iCs/>
      <w:sz w:val="30"/>
      <w:szCs w:val="28"/>
    </w:rPr>
  </w:style>
  <w:style w:type="paragraph" w:styleId="3">
    <w:name w:val="heading 3"/>
    <w:aliases w:val="!Главы документа"/>
    <w:basedOn w:val="a2"/>
    <w:link w:val="30"/>
    <w:qFormat/>
    <w:rsid w:val="00302680"/>
    <w:pPr>
      <w:outlineLvl w:val="2"/>
    </w:pPr>
    <w:rPr>
      <w:rFonts w:cs="Arial"/>
      <w:b/>
      <w:bCs/>
      <w:sz w:val="28"/>
      <w:szCs w:val="26"/>
    </w:rPr>
  </w:style>
  <w:style w:type="paragraph" w:styleId="4">
    <w:name w:val="heading 4"/>
    <w:aliases w:val="!Параграфы/Статьи документа"/>
    <w:basedOn w:val="a2"/>
    <w:link w:val="40"/>
    <w:qFormat/>
    <w:rsid w:val="00302680"/>
    <w:pPr>
      <w:outlineLvl w:val="3"/>
    </w:pPr>
    <w:rPr>
      <w:b/>
      <w:bCs/>
      <w:sz w:val="26"/>
      <w:szCs w:val="28"/>
    </w:rPr>
  </w:style>
  <w:style w:type="character" w:default="1" w:styleId="a3">
    <w:name w:val="Default Paragraph Font"/>
    <w:semiHidden/>
    <w:rsid w:val="00302680"/>
  </w:style>
  <w:style w:type="table" w:default="1" w:styleId="a4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5">
    <w:name w:val="No List"/>
    <w:semiHidden/>
    <w:rsid w:val="00302680"/>
  </w:style>
  <w:style w:type="paragraph" w:styleId="a6">
    <w:name w:val="Balloon Text"/>
    <w:basedOn w:val="a2"/>
    <w:semiHidden/>
    <w:rsid w:val="00EF0AA8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link w:val="ConsPlusNormal0"/>
    <w:rsid w:val="00852B92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character" w:customStyle="1" w:styleId="ConsPlusNormal0">
    <w:name w:val="ConsPlusNormal Знак"/>
    <w:link w:val="ConsPlusNormal"/>
    <w:rsid w:val="00852B92"/>
    <w:rPr>
      <w:rFonts w:ascii="Arial" w:hAnsi="Arial" w:cs="Arial"/>
      <w:lang w:val="ru-RU" w:eastAsia="ru-RU" w:bidi="ar-SA"/>
    </w:rPr>
  </w:style>
  <w:style w:type="paragraph" w:styleId="a">
    <w:name w:val="List Paragraph"/>
    <w:basedOn w:val="a2"/>
    <w:uiPriority w:val="34"/>
    <w:qFormat/>
    <w:rsid w:val="00852B92"/>
    <w:pPr>
      <w:numPr>
        <w:numId w:val="1"/>
      </w:numPr>
      <w:spacing w:line="312" w:lineRule="auto"/>
      <w:ind w:left="720" w:firstLine="709"/>
      <w:contextualSpacing/>
    </w:pPr>
    <w:rPr>
      <w:rFonts w:eastAsia="Calibri"/>
      <w:szCs w:val="22"/>
      <w:lang w:eastAsia="en-US"/>
    </w:rPr>
  </w:style>
  <w:style w:type="paragraph" w:customStyle="1" w:styleId="a0">
    <w:name w:val="Первый уровень"/>
    <w:basedOn w:val="a"/>
    <w:next w:val="a2"/>
    <w:semiHidden/>
    <w:qFormat/>
    <w:rsid w:val="00852B92"/>
    <w:pPr>
      <w:pageBreakBefore/>
      <w:numPr>
        <w:ilvl w:val="1"/>
      </w:numPr>
      <w:spacing w:after="240"/>
      <w:ind w:left="360" w:hanging="360"/>
      <w:contextualSpacing w:val="0"/>
      <w:jc w:val="center"/>
    </w:pPr>
    <w:rPr>
      <w:b/>
      <w:sz w:val="28"/>
    </w:rPr>
  </w:style>
  <w:style w:type="paragraph" w:customStyle="1" w:styleId="a1">
    <w:name w:val="Второй уровень"/>
    <w:basedOn w:val="a"/>
    <w:semiHidden/>
    <w:qFormat/>
    <w:rsid w:val="00852B92"/>
    <w:pPr>
      <w:numPr>
        <w:ilvl w:val="2"/>
      </w:numPr>
      <w:spacing w:before="120" w:after="120"/>
      <w:ind w:left="792" w:hanging="432"/>
      <w:contextualSpacing w:val="0"/>
      <w:jc w:val="center"/>
    </w:pPr>
    <w:rPr>
      <w:b/>
    </w:rPr>
  </w:style>
  <w:style w:type="paragraph" w:customStyle="1" w:styleId="ConsPlusDocList">
    <w:name w:val="ConsPlusDocList"/>
    <w:next w:val="a2"/>
    <w:rsid w:val="00852B92"/>
    <w:pPr>
      <w:widowControl w:val="0"/>
      <w:suppressAutoHyphens/>
      <w:autoSpaceDE w:val="0"/>
    </w:pPr>
    <w:rPr>
      <w:rFonts w:ascii="Arial" w:eastAsia="Arial" w:hAnsi="Arial" w:cs="Arial"/>
      <w:lang w:eastAsia="zh-CN" w:bidi="hi-IN"/>
    </w:rPr>
  </w:style>
  <w:style w:type="paragraph" w:styleId="a7">
    <w:name w:val="Normal (Web)"/>
    <w:basedOn w:val="a2"/>
    <w:uiPriority w:val="99"/>
    <w:unhideWhenUsed/>
    <w:rsid w:val="0008749A"/>
    <w:pPr>
      <w:spacing w:before="100" w:beforeAutospacing="1" w:after="100" w:afterAutospacing="1"/>
    </w:pPr>
  </w:style>
  <w:style w:type="paragraph" w:customStyle="1" w:styleId="12">
    <w:name w:val="12"/>
    <w:basedOn w:val="a2"/>
    <w:link w:val="120"/>
    <w:qFormat/>
    <w:rsid w:val="0033103D"/>
    <w:pPr>
      <w:keepNext/>
      <w:keepLines/>
      <w:shd w:val="clear" w:color="auto" w:fill="FFFFFF"/>
      <w:tabs>
        <w:tab w:val="num" w:pos="3091"/>
      </w:tabs>
      <w:suppressAutoHyphens/>
      <w:spacing w:line="360" w:lineRule="auto"/>
      <w:ind w:left="2552" w:hanging="1418"/>
    </w:pPr>
    <w:rPr>
      <w:b/>
      <w:bCs/>
      <w:color w:val="000000"/>
      <w:spacing w:val="1"/>
      <w:sz w:val="28"/>
    </w:rPr>
  </w:style>
  <w:style w:type="character" w:customStyle="1" w:styleId="120">
    <w:name w:val="12 Знак"/>
    <w:link w:val="12"/>
    <w:rsid w:val="0033103D"/>
    <w:rPr>
      <w:b/>
      <w:bCs/>
      <w:color w:val="000000"/>
      <w:spacing w:val="1"/>
      <w:sz w:val="28"/>
      <w:szCs w:val="24"/>
      <w:shd w:val="clear" w:color="auto" w:fill="FFFFFF"/>
    </w:rPr>
  </w:style>
  <w:style w:type="character" w:styleId="a8">
    <w:name w:val="Hyperlink"/>
    <w:basedOn w:val="a3"/>
    <w:rsid w:val="00302680"/>
    <w:rPr>
      <w:color w:val="0000FF"/>
      <w:u w:val="none"/>
    </w:rPr>
  </w:style>
  <w:style w:type="paragraph" w:customStyle="1" w:styleId="s1">
    <w:name w:val="s_1"/>
    <w:basedOn w:val="a2"/>
    <w:rsid w:val="007631E0"/>
    <w:pPr>
      <w:spacing w:before="100" w:beforeAutospacing="1" w:after="100" w:afterAutospacing="1"/>
    </w:pPr>
  </w:style>
  <w:style w:type="character" w:customStyle="1" w:styleId="10">
    <w:name w:val="Заголовок 1 Знак"/>
    <w:aliases w:val="!Части документа Знак"/>
    <w:basedOn w:val="a3"/>
    <w:link w:val="1"/>
    <w:rsid w:val="00661503"/>
    <w:rPr>
      <w:rFonts w:ascii="Arial" w:hAnsi="Arial" w:cs="Arial"/>
      <w:b/>
      <w:bCs/>
      <w:kern w:val="32"/>
      <w:sz w:val="32"/>
      <w:szCs w:val="32"/>
    </w:rPr>
  </w:style>
  <w:style w:type="character" w:customStyle="1" w:styleId="20">
    <w:name w:val="Заголовок 2 Знак"/>
    <w:aliases w:val="!Разделы документа Знак"/>
    <w:basedOn w:val="a3"/>
    <w:link w:val="2"/>
    <w:rsid w:val="00661503"/>
    <w:rPr>
      <w:rFonts w:ascii="Arial" w:hAnsi="Arial" w:cs="Arial"/>
      <w:b/>
      <w:bCs/>
      <w:iCs/>
      <w:sz w:val="30"/>
      <w:szCs w:val="28"/>
    </w:rPr>
  </w:style>
  <w:style w:type="character" w:customStyle="1" w:styleId="30">
    <w:name w:val="Заголовок 3 Знак"/>
    <w:aliases w:val="!Главы документа Знак"/>
    <w:basedOn w:val="a3"/>
    <w:link w:val="3"/>
    <w:rsid w:val="00661503"/>
    <w:rPr>
      <w:rFonts w:ascii="Arial" w:hAnsi="Arial" w:cs="Arial"/>
      <w:b/>
      <w:bCs/>
      <w:sz w:val="28"/>
      <w:szCs w:val="26"/>
    </w:rPr>
  </w:style>
  <w:style w:type="character" w:customStyle="1" w:styleId="40">
    <w:name w:val="Заголовок 4 Знак"/>
    <w:aliases w:val="!Параграфы/Статьи документа Знак"/>
    <w:basedOn w:val="a3"/>
    <w:link w:val="4"/>
    <w:rsid w:val="00661503"/>
    <w:rPr>
      <w:rFonts w:ascii="Arial" w:hAnsi="Arial"/>
      <w:b/>
      <w:bCs/>
      <w:sz w:val="26"/>
      <w:szCs w:val="28"/>
    </w:rPr>
  </w:style>
  <w:style w:type="character" w:styleId="HTML">
    <w:name w:val="HTML Variable"/>
    <w:aliases w:val="!Ссылки в документе"/>
    <w:basedOn w:val="a3"/>
    <w:rsid w:val="00302680"/>
    <w:rPr>
      <w:rFonts w:ascii="Arial" w:hAnsi="Arial"/>
      <w:b w:val="0"/>
      <w:i w:val="0"/>
      <w:iCs/>
      <w:color w:val="0000FF"/>
      <w:sz w:val="24"/>
      <w:u w:val="none"/>
    </w:rPr>
  </w:style>
  <w:style w:type="paragraph" w:styleId="a9">
    <w:name w:val="annotation text"/>
    <w:aliases w:val="!Равноширинный текст документа"/>
    <w:basedOn w:val="a2"/>
    <w:link w:val="aa"/>
    <w:rsid w:val="00302680"/>
    <w:rPr>
      <w:rFonts w:ascii="Courier" w:hAnsi="Courier"/>
      <w:sz w:val="22"/>
      <w:szCs w:val="20"/>
    </w:rPr>
  </w:style>
  <w:style w:type="character" w:customStyle="1" w:styleId="aa">
    <w:name w:val="Текст примечания Знак"/>
    <w:aliases w:val="!Равноширинный текст документа Знак"/>
    <w:basedOn w:val="a3"/>
    <w:link w:val="a9"/>
    <w:rsid w:val="00661503"/>
    <w:rPr>
      <w:rFonts w:ascii="Courier" w:hAnsi="Courier"/>
      <w:sz w:val="22"/>
    </w:rPr>
  </w:style>
  <w:style w:type="paragraph" w:customStyle="1" w:styleId="Title">
    <w:name w:val="Title!Название НПА"/>
    <w:basedOn w:val="a2"/>
    <w:rsid w:val="00302680"/>
    <w:pPr>
      <w:spacing w:before="240" w:after="60"/>
      <w:jc w:val="center"/>
      <w:outlineLvl w:val="0"/>
    </w:pPr>
    <w:rPr>
      <w:rFonts w:cs="Arial"/>
      <w:b/>
      <w:bCs/>
      <w:kern w:val="28"/>
      <w:sz w:val="32"/>
      <w:szCs w:val="32"/>
    </w:rPr>
  </w:style>
  <w:style w:type="paragraph" w:customStyle="1" w:styleId="Application">
    <w:name w:val="Application!Приложение"/>
    <w:rsid w:val="00302680"/>
    <w:pPr>
      <w:spacing w:before="120" w:after="120"/>
      <w:jc w:val="right"/>
    </w:pPr>
    <w:rPr>
      <w:rFonts w:ascii="Arial" w:hAnsi="Arial" w:cs="Arial"/>
      <w:b/>
      <w:bCs/>
      <w:kern w:val="28"/>
      <w:sz w:val="32"/>
      <w:szCs w:val="32"/>
    </w:rPr>
  </w:style>
  <w:style w:type="paragraph" w:customStyle="1" w:styleId="Table">
    <w:name w:val="Table!Таблица"/>
    <w:rsid w:val="00302680"/>
    <w:rPr>
      <w:rFonts w:ascii="Arial" w:hAnsi="Arial" w:cs="Arial"/>
      <w:bCs/>
      <w:kern w:val="28"/>
      <w:sz w:val="24"/>
      <w:szCs w:val="32"/>
    </w:rPr>
  </w:style>
  <w:style w:type="paragraph" w:customStyle="1" w:styleId="Table0">
    <w:name w:val="Table!"/>
    <w:next w:val="Table"/>
    <w:rsid w:val="00302680"/>
    <w:pPr>
      <w:jc w:val="center"/>
    </w:pPr>
    <w:rPr>
      <w:rFonts w:ascii="Arial" w:hAnsi="Arial" w:cs="Arial"/>
      <w:b/>
      <w:bCs/>
      <w:kern w:val="28"/>
      <w:sz w:val="24"/>
      <w:szCs w:val="32"/>
    </w:rPr>
  </w:style>
  <w:style w:type="paragraph" w:customStyle="1" w:styleId="NumberAndDate">
    <w:name w:val="NumberAndDate"/>
    <w:aliases w:val="!Дата и Номер"/>
    <w:qFormat/>
    <w:rsid w:val="00302680"/>
    <w:pPr>
      <w:jc w:val="center"/>
    </w:pPr>
    <w:rPr>
      <w:rFonts w:ascii="Arial" w:hAnsi="Arial" w:cs="Arial"/>
      <w:bCs/>
      <w:kern w:val="28"/>
      <w:sz w:val="24"/>
      <w:szCs w:val="32"/>
    </w:rPr>
  </w:style>
  <w:style w:type="paragraph" w:customStyle="1" w:styleId="Institution">
    <w:name w:val="Institution!Орган принятия"/>
    <w:basedOn w:val="NumberAndDate"/>
    <w:next w:val="a2"/>
    <w:rsid w:val="00302680"/>
    <w:rPr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2">
    <w:name w:val="Normal"/>
    <w:aliases w:val="!Обычный текст документа"/>
    <w:qFormat/>
    <w:rsid w:val="00302680"/>
    <w:pPr>
      <w:ind w:firstLine="567"/>
      <w:jc w:val="both"/>
    </w:pPr>
    <w:rPr>
      <w:rFonts w:ascii="Arial" w:hAnsi="Arial"/>
      <w:sz w:val="24"/>
      <w:szCs w:val="24"/>
    </w:rPr>
  </w:style>
  <w:style w:type="paragraph" w:styleId="1">
    <w:name w:val="heading 1"/>
    <w:aliases w:val="!Части документа"/>
    <w:basedOn w:val="a2"/>
    <w:next w:val="a2"/>
    <w:link w:val="10"/>
    <w:qFormat/>
    <w:rsid w:val="00302680"/>
    <w:pPr>
      <w:jc w:val="center"/>
      <w:outlineLvl w:val="0"/>
    </w:pPr>
    <w:rPr>
      <w:rFonts w:cs="Arial"/>
      <w:b/>
      <w:bCs/>
      <w:kern w:val="32"/>
      <w:sz w:val="32"/>
      <w:szCs w:val="32"/>
    </w:rPr>
  </w:style>
  <w:style w:type="paragraph" w:styleId="2">
    <w:name w:val="heading 2"/>
    <w:aliases w:val="!Разделы документа"/>
    <w:basedOn w:val="a2"/>
    <w:link w:val="20"/>
    <w:qFormat/>
    <w:rsid w:val="00302680"/>
    <w:pPr>
      <w:jc w:val="center"/>
      <w:outlineLvl w:val="1"/>
    </w:pPr>
    <w:rPr>
      <w:rFonts w:cs="Arial"/>
      <w:b/>
      <w:bCs/>
      <w:iCs/>
      <w:sz w:val="30"/>
      <w:szCs w:val="28"/>
    </w:rPr>
  </w:style>
  <w:style w:type="paragraph" w:styleId="3">
    <w:name w:val="heading 3"/>
    <w:aliases w:val="!Главы документа"/>
    <w:basedOn w:val="a2"/>
    <w:link w:val="30"/>
    <w:qFormat/>
    <w:rsid w:val="00302680"/>
    <w:pPr>
      <w:outlineLvl w:val="2"/>
    </w:pPr>
    <w:rPr>
      <w:rFonts w:cs="Arial"/>
      <w:b/>
      <w:bCs/>
      <w:sz w:val="28"/>
      <w:szCs w:val="26"/>
    </w:rPr>
  </w:style>
  <w:style w:type="paragraph" w:styleId="4">
    <w:name w:val="heading 4"/>
    <w:aliases w:val="!Параграфы/Статьи документа"/>
    <w:basedOn w:val="a2"/>
    <w:link w:val="40"/>
    <w:qFormat/>
    <w:rsid w:val="00302680"/>
    <w:pPr>
      <w:outlineLvl w:val="3"/>
    </w:pPr>
    <w:rPr>
      <w:b/>
      <w:bCs/>
      <w:sz w:val="26"/>
      <w:szCs w:val="28"/>
    </w:rPr>
  </w:style>
  <w:style w:type="character" w:default="1" w:styleId="a3">
    <w:name w:val="Default Paragraph Font"/>
    <w:semiHidden/>
    <w:rsid w:val="00302680"/>
  </w:style>
  <w:style w:type="table" w:default="1" w:styleId="a4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5">
    <w:name w:val="No List"/>
    <w:semiHidden/>
    <w:rsid w:val="00302680"/>
  </w:style>
  <w:style w:type="paragraph" w:styleId="a6">
    <w:name w:val="Balloon Text"/>
    <w:basedOn w:val="a2"/>
    <w:semiHidden/>
    <w:rsid w:val="00EF0AA8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link w:val="ConsPlusNormal0"/>
    <w:rsid w:val="00852B92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character" w:customStyle="1" w:styleId="ConsPlusNormal0">
    <w:name w:val="ConsPlusNormal Знак"/>
    <w:link w:val="ConsPlusNormal"/>
    <w:rsid w:val="00852B92"/>
    <w:rPr>
      <w:rFonts w:ascii="Arial" w:hAnsi="Arial" w:cs="Arial"/>
      <w:lang w:val="ru-RU" w:eastAsia="ru-RU" w:bidi="ar-SA"/>
    </w:rPr>
  </w:style>
  <w:style w:type="paragraph" w:styleId="a">
    <w:name w:val="List Paragraph"/>
    <w:basedOn w:val="a2"/>
    <w:uiPriority w:val="34"/>
    <w:qFormat/>
    <w:rsid w:val="00852B92"/>
    <w:pPr>
      <w:numPr>
        <w:numId w:val="1"/>
      </w:numPr>
      <w:spacing w:line="312" w:lineRule="auto"/>
      <w:ind w:left="720" w:firstLine="709"/>
      <w:contextualSpacing/>
    </w:pPr>
    <w:rPr>
      <w:rFonts w:eastAsia="Calibri"/>
      <w:szCs w:val="22"/>
      <w:lang w:eastAsia="en-US"/>
    </w:rPr>
  </w:style>
  <w:style w:type="paragraph" w:customStyle="1" w:styleId="a0">
    <w:name w:val="Первый уровень"/>
    <w:basedOn w:val="a"/>
    <w:next w:val="a2"/>
    <w:semiHidden/>
    <w:qFormat/>
    <w:rsid w:val="00852B92"/>
    <w:pPr>
      <w:pageBreakBefore/>
      <w:numPr>
        <w:ilvl w:val="1"/>
      </w:numPr>
      <w:spacing w:after="240"/>
      <w:ind w:left="360" w:hanging="360"/>
      <w:contextualSpacing w:val="0"/>
      <w:jc w:val="center"/>
    </w:pPr>
    <w:rPr>
      <w:b/>
      <w:sz w:val="28"/>
    </w:rPr>
  </w:style>
  <w:style w:type="paragraph" w:customStyle="1" w:styleId="a1">
    <w:name w:val="Второй уровень"/>
    <w:basedOn w:val="a"/>
    <w:semiHidden/>
    <w:qFormat/>
    <w:rsid w:val="00852B92"/>
    <w:pPr>
      <w:numPr>
        <w:ilvl w:val="2"/>
      </w:numPr>
      <w:spacing w:before="120" w:after="120"/>
      <w:ind w:left="792" w:hanging="432"/>
      <w:contextualSpacing w:val="0"/>
      <w:jc w:val="center"/>
    </w:pPr>
    <w:rPr>
      <w:b/>
    </w:rPr>
  </w:style>
  <w:style w:type="paragraph" w:customStyle="1" w:styleId="ConsPlusDocList">
    <w:name w:val="ConsPlusDocList"/>
    <w:next w:val="a2"/>
    <w:rsid w:val="00852B92"/>
    <w:pPr>
      <w:widowControl w:val="0"/>
      <w:suppressAutoHyphens/>
      <w:autoSpaceDE w:val="0"/>
    </w:pPr>
    <w:rPr>
      <w:rFonts w:ascii="Arial" w:eastAsia="Arial" w:hAnsi="Arial" w:cs="Arial"/>
      <w:lang w:eastAsia="zh-CN" w:bidi="hi-IN"/>
    </w:rPr>
  </w:style>
  <w:style w:type="paragraph" w:styleId="a7">
    <w:name w:val="Normal (Web)"/>
    <w:basedOn w:val="a2"/>
    <w:uiPriority w:val="99"/>
    <w:unhideWhenUsed/>
    <w:rsid w:val="0008749A"/>
    <w:pPr>
      <w:spacing w:before="100" w:beforeAutospacing="1" w:after="100" w:afterAutospacing="1"/>
    </w:pPr>
  </w:style>
  <w:style w:type="paragraph" w:customStyle="1" w:styleId="12">
    <w:name w:val="12"/>
    <w:basedOn w:val="a2"/>
    <w:link w:val="120"/>
    <w:qFormat/>
    <w:rsid w:val="0033103D"/>
    <w:pPr>
      <w:keepNext/>
      <w:keepLines/>
      <w:shd w:val="clear" w:color="auto" w:fill="FFFFFF"/>
      <w:tabs>
        <w:tab w:val="num" w:pos="3091"/>
      </w:tabs>
      <w:suppressAutoHyphens/>
      <w:spacing w:line="360" w:lineRule="auto"/>
      <w:ind w:left="2552" w:hanging="1418"/>
    </w:pPr>
    <w:rPr>
      <w:b/>
      <w:bCs/>
      <w:color w:val="000000"/>
      <w:spacing w:val="1"/>
      <w:sz w:val="28"/>
    </w:rPr>
  </w:style>
  <w:style w:type="character" w:customStyle="1" w:styleId="120">
    <w:name w:val="12 Знак"/>
    <w:link w:val="12"/>
    <w:rsid w:val="0033103D"/>
    <w:rPr>
      <w:b/>
      <w:bCs/>
      <w:color w:val="000000"/>
      <w:spacing w:val="1"/>
      <w:sz w:val="28"/>
      <w:szCs w:val="24"/>
      <w:shd w:val="clear" w:color="auto" w:fill="FFFFFF"/>
    </w:rPr>
  </w:style>
  <w:style w:type="character" w:styleId="a8">
    <w:name w:val="Hyperlink"/>
    <w:basedOn w:val="a3"/>
    <w:rsid w:val="00302680"/>
    <w:rPr>
      <w:color w:val="0000FF"/>
      <w:u w:val="none"/>
    </w:rPr>
  </w:style>
  <w:style w:type="paragraph" w:customStyle="1" w:styleId="s1">
    <w:name w:val="s_1"/>
    <w:basedOn w:val="a2"/>
    <w:rsid w:val="007631E0"/>
    <w:pPr>
      <w:spacing w:before="100" w:beforeAutospacing="1" w:after="100" w:afterAutospacing="1"/>
    </w:pPr>
  </w:style>
  <w:style w:type="character" w:customStyle="1" w:styleId="10">
    <w:name w:val="Заголовок 1 Знак"/>
    <w:aliases w:val="!Части документа Знак"/>
    <w:basedOn w:val="a3"/>
    <w:link w:val="1"/>
    <w:rsid w:val="00661503"/>
    <w:rPr>
      <w:rFonts w:ascii="Arial" w:hAnsi="Arial" w:cs="Arial"/>
      <w:b/>
      <w:bCs/>
      <w:kern w:val="32"/>
      <w:sz w:val="32"/>
      <w:szCs w:val="32"/>
    </w:rPr>
  </w:style>
  <w:style w:type="character" w:customStyle="1" w:styleId="20">
    <w:name w:val="Заголовок 2 Знак"/>
    <w:aliases w:val="!Разделы документа Знак"/>
    <w:basedOn w:val="a3"/>
    <w:link w:val="2"/>
    <w:rsid w:val="00661503"/>
    <w:rPr>
      <w:rFonts w:ascii="Arial" w:hAnsi="Arial" w:cs="Arial"/>
      <w:b/>
      <w:bCs/>
      <w:iCs/>
      <w:sz w:val="30"/>
      <w:szCs w:val="28"/>
    </w:rPr>
  </w:style>
  <w:style w:type="character" w:customStyle="1" w:styleId="30">
    <w:name w:val="Заголовок 3 Знак"/>
    <w:aliases w:val="!Главы документа Знак"/>
    <w:basedOn w:val="a3"/>
    <w:link w:val="3"/>
    <w:rsid w:val="00661503"/>
    <w:rPr>
      <w:rFonts w:ascii="Arial" w:hAnsi="Arial" w:cs="Arial"/>
      <w:b/>
      <w:bCs/>
      <w:sz w:val="28"/>
      <w:szCs w:val="26"/>
    </w:rPr>
  </w:style>
  <w:style w:type="character" w:customStyle="1" w:styleId="40">
    <w:name w:val="Заголовок 4 Знак"/>
    <w:aliases w:val="!Параграфы/Статьи документа Знак"/>
    <w:basedOn w:val="a3"/>
    <w:link w:val="4"/>
    <w:rsid w:val="00661503"/>
    <w:rPr>
      <w:rFonts w:ascii="Arial" w:hAnsi="Arial"/>
      <w:b/>
      <w:bCs/>
      <w:sz w:val="26"/>
      <w:szCs w:val="28"/>
    </w:rPr>
  </w:style>
  <w:style w:type="character" w:styleId="HTML">
    <w:name w:val="HTML Variable"/>
    <w:aliases w:val="!Ссылки в документе"/>
    <w:basedOn w:val="a3"/>
    <w:rsid w:val="00302680"/>
    <w:rPr>
      <w:rFonts w:ascii="Arial" w:hAnsi="Arial"/>
      <w:b w:val="0"/>
      <w:i w:val="0"/>
      <w:iCs/>
      <w:color w:val="0000FF"/>
      <w:sz w:val="24"/>
      <w:u w:val="none"/>
    </w:rPr>
  </w:style>
  <w:style w:type="paragraph" w:styleId="a9">
    <w:name w:val="annotation text"/>
    <w:aliases w:val="!Равноширинный текст документа"/>
    <w:basedOn w:val="a2"/>
    <w:link w:val="aa"/>
    <w:rsid w:val="00302680"/>
    <w:rPr>
      <w:rFonts w:ascii="Courier" w:hAnsi="Courier"/>
      <w:sz w:val="22"/>
      <w:szCs w:val="20"/>
    </w:rPr>
  </w:style>
  <w:style w:type="character" w:customStyle="1" w:styleId="aa">
    <w:name w:val="Текст примечания Знак"/>
    <w:aliases w:val="!Равноширинный текст документа Знак"/>
    <w:basedOn w:val="a3"/>
    <w:link w:val="a9"/>
    <w:rsid w:val="00661503"/>
    <w:rPr>
      <w:rFonts w:ascii="Courier" w:hAnsi="Courier"/>
      <w:sz w:val="22"/>
    </w:rPr>
  </w:style>
  <w:style w:type="paragraph" w:customStyle="1" w:styleId="Title">
    <w:name w:val="Title!Название НПА"/>
    <w:basedOn w:val="a2"/>
    <w:rsid w:val="00302680"/>
    <w:pPr>
      <w:spacing w:before="240" w:after="60"/>
      <w:jc w:val="center"/>
      <w:outlineLvl w:val="0"/>
    </w:pPr>
    <w:rPr>
      <w:rFonts w:cs="Arial"/>
      <w:b/>
      <w:bCs/>
      <w:kern w:val="28"/>
      <w:sz w:val="32"/>
      <w:szCs w:val="32"/>
    </w:rPr>
  </w:style>
  <w:style w:type="paragraph" w:customStyle="1" w:styleId="Application">
    <w:name w:val="Application!Приложение"/>
    <w:rsid w:val="00302680"/>
    <w:pPr>
      <w:spacing w:before="120" w:after="120"/>
      <w:jc w:val="right"/>
    </w:pPr>
    <w:rPr>
      <w:rFonts w:ascii="Arial" w:hAnsi="Arial" w:cs="Arial"/>
      <w:b/>
      <w:bCs/>
      <w:kern w:val="28"/>
      <w:sz w:val="32"/>
      <w:szCs w:val="32"/>
    </w:rPr>
  </w:style>
  <w:style w:type="paragraph" w:customStyle="1" w:styleId="Table">
    <w:name w:val="Table!Таблица"/>
    <w:rsid w:val="00302680"/>
    <w:rPr>
      <w:rFonts w:ascii="Arial" w:hAnsi="Arial" w:cs="Arial"/>
      <w:bCs/>
      <w:kern w:val="28"/>
      <w:sz w:val="24"/>
      <w:szCs w:val="32"/>
    </w:rPr>
  </w:style>
  <w:style w:type="paragraph" w:customStyle="1" w:styleId="Table0">
    <w:name w:val="Table!"/>
    <w:next w:val="Table"/>
    <w:rsid w:val="00302680"/>
    <w:pPr>
      <w:jc w:val="center"/>
    </w:pPr>
    <w:rPr>
      <w:rFonts w:ascii="Arial" w:hAnsi="Arial" w:cs="Arial"/>
      <w:b/>
      <w:bCs/>
      <w:kern w:val="28"/>
      <w:sz w:val="24"/>
      <w:szCs w:val="32"/>
    </w:rPr>
  </w:style>
  <w:style w:type="paragraph" w:customStyle="1" w:styleId="NumberAndDate">
    <w:name w:val="NumberAndDate"/>
    <w:aliases w:val="!Дата и Номер"/>
    <w:qFormat/>
    <w:rsid w:val="00302680"/>
    <w:pPr>
      <w:jc w:val="center"/>
    </w:pPr>
    <w:rPr>
      <w:rFonts w:ascii="Arial" w:hAnsi="Arial" w:cs="Arial"/>
      <w:bCs/>
      <w:kern w:val="28"/>
      <w:sz w:val="24"/>
      <w:szCs w:val="32"/>
    </w:rPr>
  </w:style>
  <w:style w:type="paragraph" w:customStyle="1" w:styleId="Institution">
    <w:name w:val="Institution!Орган принятия"/>
    <w:basedOn w:val="NumberAndDate"/>
    <w:next w:val="a2"/>
    <w:rsid w:val="00302680"/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62805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115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8259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53011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6677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0529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6161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60537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9690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4926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8139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4671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5839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492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250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097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nla-service.minjust.ru:8080/rnla-links/ws/content/act/387507c3-b80d-4c0d-9291-8cdc81673f2b.html" TargetMode="External"/><Relationship Id="rId13" Type="http://schemas.openxmlformats.org/officeDocument/2006/relationships/image" Target="media/image3.png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12" Type="http://schemas.openxmlformats.org/officeDocument/2006/relationships/image" Target="media/image2.png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image" Target="media/image6.png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://10.20.49.3:8080/content/act/0f8a0042-0093-4603-9f4f-270fd27fd6d1.doc" TargetMode="External"/><Relationship Id="rId5" Type="http://schemas.openxmlformats.org/officeDocument/2006/relationships/settings" Target="settings.xml"/><Relationship Id="rId15" Type="http://schemas.openxmlformats.org/officeDocument/2006/relationships/image" Target="media/image5.png"/><Relationship Id="rId10" Type="http://schemas.openxmlformats.org/officeDocument/2006/relationships/hyperlink" Target="http://10.20.49.3:8080/content/act/0f8a0042-0093-4603-9f4f-270fd27fd6d1.doc" TargetMode="External"/><Relationship Id="rId4" Type="http://schemas.microsoft.com/office/2007/relationships/stylesWithEffects" Target="stylesWithEffects.xml"/><Relationship Id="rId9" Type="http://schemas.openxmlformats.org/officeDocument/2006/relationships/hyperlink" Target="http://10.20.49.3:8080/content/act/e8fd1b32-5a6e-4723-9bb9-8f835e33cbbc.doc" TargetMode="External"/><Relationship Id="rId14" Type="http://schemas.openxmlformats.org/officeDocument/2006/relationships/image" Target="media/image4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Program%20Files%20(x86)\SCLI.RU\&#1055;&#1057;%20&#1053;&#1055;&#1040;%20&#1045;&#1057;&#1048;&#1058;&#1054;\Resources\styles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F4258E7-9EEC-436C-8C3D-6B6170752F8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styles</Template>
  <TotalTime>2</TotalTime>
  <Pages>5</Pages>
  <Words>557</Words>
  <Characters>3179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Совет народных депутатов Ленинск-Кузнецкого муниципального района</vt:lpstr>
    </vt:vector>
  </TitlesOfParts>
  <Company/>
  <LinksUpToDate>false</LinksUpToDate>
  <CharactersWithSpaces>3729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Совет народных депутатов Ленинск-Кузнецкого муниципального района</dc:title>
  <dc:creator>Анастасия Сорокина</dc:creator>
  <cp:lastModifiedBy>Анастасия Сорокина</cp:lastModifiedBy>
  <cp:revision>1</cp:revision>
  <cp:lastPrinted>2023-08-31T06:15:00Z</cp:lastPrinted>
  <dcterms:created xsi:type="dcterms:W3CDTF">2026-08-31T06:53:00Z</dcterms:created>
  <dcterms:modified xsi:type="dcterms:W3CDTF">2026-08-31T06:55:00Z</dcterms:modified>
</cp:coreProperties>
</file>