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F95A0A" w:rsidRDefault="008B7362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F95A0A">
        <w:rPr>
          <w:rFonts w:cs="Arial"/>
          <w:b/>
          <w:bCs/>
          <w:kern w:val="28"/>
          <w:sz w:val="32"/>
          <w:szCs w:val="32"/>
        </w:rPr>
        <w:t>–</w:t>
      </w:r>
      <w:r w:rsidR="005F7317" w:rsidRPr="00F95A0A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F95A0A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95A0A" w:rsidRDefault="009D08D4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F95A0A" w:rsidRDefault="000B5317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B06AA1" w:rsidRPr="00F95A0A" w:rsidRDefault="00B06AA1" w:rsidP="00F95A0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03.08.2022 № 792</w:t>
      </w:r>
      <w:r w:rsidR="00F95A0A" w:rsidRPr="00F95A0A">
        <w:rPr>
          <w:rFonts w:cs="Arial"/>
          <w:b/>
          <w:bCs/>
          <w:kern w:val="28"/>
          <w:sz w:val="32"/>
          <w:szCs w:val="32"/>
        </w:rPr>
        <w:t xml:space="preserve"> </w:t>
      </w:r>
      <w:r w:rsidRPr="00F95A0A">
        <w:rPr>
          <w:rFonts w:cs="Arial"/>
          <w:b/>
          <w:bCs/>
          <w:kern w:val="28"/>
          <w:sz w:val="32"/>
          <w:szCs w:val="32"/>
        </w:rPr>
        <w:t>«Об утверждении Положения и состава межведомственной комиссии Ленинск-Кузнецкого муниципального округа по противодействию злоупотреблению наркотическими средствами и их незаконному обороту»</w:t>
      </w:r>
    </w:p>
    <w:p w:rsidR="00DC076D" w:rsidRDefault="00DC076D" w:rsidP="00F95A0A"/>
    <w:p w:rsidR="007201BF" w:rsidRPr="00F95A0A" w:rsidRDefault="007201BF" w:rsidP="00F95A0A">
      <w:bookmarkStart w:id="0" w:name="_GoBack"/>
      <w:bookmarkEnd w:id="0"/>
      <w:r w:rsidRPr="00F95A0A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B06AA1" w:rsidRPr="00F95A0A" w:rsidRDefault="007201BF" w:rsidP="00F95A0A">
      <w:r w:rsidRPr="00F95A0A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862182">
          <w:rPr>
            <w:rStyle w:val="af0"/>
            <w:rFonts w:hint="eastAsia"/>
          </w:rPr>
          <w:t>от</w:t>
        </w:r>
        <w:r w:rsidRPr="00862182">
          <w:rPr>
            <w:rStyle w:val="af0"/>
          </w:rPr>
          <w:t xml:space="preserve"> 03.08.2022 </w:t>
        </w:r>
        <w:r w:rsidRPr="00862182">
          <w:rPr>
            <w:rStyle w:val="af0"/>
            <w:rFonts w:hint="eastAsia"/>
          </w:rPr>
          <w:t>№</w:t>
        </w:r>
        <w:r w:rsidRPr="00862182">
          <w:rPr>
            <w:rStyle w:val="af0"/>
          </w:rPr>
          <w:t xml:space="preserve"> 792</w:t>
        </w:r>
      </w:hyperlink>
      <w:r w:rsidRPr="00F95A0A">
        <w:t xml:space="preserve"> </w:t>
      </w:r>
      <w:r w:rsidRPr="00F95A0A">
        <w:rPr>
          <w:rFonts w:hint="eastAsia"/>
        </w:rPr>
        <w:t>«Об</w:t>
      </w:r>
      <w:r w:rsidRPr="00F95A0A">
        <w:t xml:space="preserve"> </w:t>
      </w:r>
      <w:r w:rsidRPr="00F95A0A">
        <w:rPr>
          <w:rFonts w:hint="eastAsia"/>
        </w:rPr>
        <w:t>утверждении</w:t>
      </w:r>
      <w:r w:rsidRPr="00F95A0A">
        <w:t xml:space="preserve"> </w:t>
      </w:r>
      <w:r w:rsidRPr="00F95A0A">
        <w:rPr>
          <w:rFonts w:hint="eastAsia"/>
        </w:rPr>
        <w:t>Положения</w:t>
      </w:r>
      <w:r w:rsidRPr="00F95A0A">
        <w:t xml:space="preserve"> </w:t>
      </w:r>
      <w:r w:rsidRPr="00F95A0A">
        <w:rPr>
          <w:rFonts w:hint="eastAsia"/>
        </w:rPr>
        <w:t>и</w:t>
      </w:r>
      <w:r w:rsidRPr="00F95A0A">
        <w:t xml:space="preserve"> </w:t>
      </w:r>
      <w:r w:rsidRPr="00F95A0A">
        <w:rPr>
          <w:rFonts w:hint="eastAsia"/>
        </w:rPr>
        <w:t>состава</w:t>
      </w:r>
      <w:r w:rsidRPr="00F95A0A">
        <w:t xml:space="preserve"> </w:t>
      </w:r>
      <w:r w:rsidRPr="00F95A0A">
        <w:rPr>
          <w:rFonts w:hint="eastAsia"/>
        </w:rPr>
        <w:t>межведомственной</w:t>
      </w:r>
      <w:r w:rsidRPr="00F95A0A">
        <w:t xml:space="preserve"> </w:t>
      </w:r>
      <w:r w:rsidRPr="00F95A0A">
        <w:rPr>
          <w:rFonts w:hint="eastAsia"/>
        </w:rPr>
        <w:t>комиссии</w:t>
      </w:r>
      <w:r w:rsidRPr="00F95A0A">
        <w:t xml:space="preserve"> </w:t>
      </w:r>
      <w:r w:rsidRPr="00F95A0A">
        <w:rPr>
          <w:rFonts w:hint="eastAsia"/>
        </w:rPr>
        <w:t>Ленинск</w:t>
      </w:r>
      <w:r w:rsidRPr="00F95A0A">
        <w:t>-</w:t>
      </w:r>
      <w:r w:rsidRPr="00F95A0A">
        <w:rPr>
          <w:rFonts w:hint="eastAsia"/>
        </w:rPr>
        <w:t>Кузнецкого</w:t>
      </w:r>
      <w:r w:rsidRPr="00F95A0A">
        <w:t xml:space="preserve"> </w:t>
      </w:r>
      <w:r w:rsidRPr="00F95A0A">
        <w:rPr>
          <w:rFonts w:hint="eastAsia"/>
        </w:rPr>
        <w:t>муниципального</w:t>
      </w:r>
      <w:r w:rsidRPr="00F95A0A">
        <w:t xml:space="preserve"> </w:t>
      </w:r>
      <w:r w:rsidRPr="00F95A0A">
        <w:rPr>
          <w:rFonts w:hint="eastAsia"/>
        </w:rPr>
        <w:t>округа</w:t>
      </w:r>
      <w:r w:rsidRPr="00F95A0A">
        <w:t xml:space="preserve"> </w:t>
      </w:r>
      <w:r w:rsidRPr="00F95A0A">
        <w:rPr>
          <w:rFonts w:hint="eastAsia"/>
        </w:rPr>
        <w:t>по</w:t>
      </w:r>
      <w:r w:rsidRPr="00F95A0A">
        <w:t xml:space="preserve"> </w:t>
      </w:r>
      <w:r w:rsidRPr="00F95A0A">
        <w:rPr>
          <w:rFonts w:hint="eastAsia"/>
        </w:rPr>
        <w:t>противодействию</w:t>
      </w:r>
      <w:r w:rsidRPr="00F95A0A">
        <w:t xml:space="preserve"> </w:t>
      </w:r>
      <w:r w:rsidRPr="00F95A0A">
        <w:rPr>
          <w:rFonts w:hint="eastAsia"/>
        </w:rPr>
        <w:t>злоупотреблению</w:t>
      </w:r>
      <w:r w:rsidRPr="00F95A0A">
        <w:t xml:space="preserve"> </w:t>
      </w:r>
      <w:r w:rsidRPr="00F95A0A">
        <w:rPr>
          <w:rFonts w:hint="eastAsia"/>
        </w:rPr>
        <w:t>наркотическими</w:t>
      </w:r>
      <w:r w:rsidRPr="00F95A0A">
        <w:t xml:space="preserve"> </w:t>
      </w:r>
      <w:r w:rsidRPr="00F95A0A">
        <w:rPr>
          <w:rFonts w:hint="eastAsia"/>
        </w:rPr>
        <w:t>средствами</w:t>
      </w:r>
      <w:r w:rsidRPr="00F95A0A">
        <w:t xml:space="preserve"> </w:t>
      </w:r>
      <w:r w:rsidRPr="00F95A0A">
        <w:rPr>
          <w:rFonts w:hint="eastAsia"/>
        </w:rPr>
        <w:t>и</w:t>
      </w:r>
      <w:r w:rsidRPr="00F95A0A">
        <w:t xml:space="preserve"> </w:t>
      </w:r>
      <w:r w:rsidRPr="00F95A0A">
        <w:rPr>
          <w:rFonts w:hint="eastAsia"/>
        </w:rPr>
        <w:t>их</w:t>
      </w:r>
      <w:r w:rsidRPr="00F95A0A">
        <w:t xml:space="preserve"> </w:t>
      </w:r>
      <w:r w:rsidRPr="00F95A0A">
        <w:rPr>
          <w:rFonts w:hint="eastAsia"/>
        </w:rPr>
        <w:t>незаконному</w:t>
      </w:r>
      <w:r w:rsidRPr="00F95A0A">
        <w:t xml:space="preserve"> </w:t>
      </w:r>
      <w:r w:rsidRPr="00F95A0A">
        <w:rPr>
          <w:rFonts w:hint="eastAsia"/>
        </w:rPr>
        <w:t>обороту»</w:t>
      </w:r>
      <w:r w:rsidRPr="00F95A0A">
        <w:t xml:space="preserve"> следующие изменения:</w:t>
      </w:r>
    </w:p>
    <w:p w:rsidR="007201BF" w:rsidRPr="00F95A0A" w:rsidRDefault="007201BF" w:rsidP="00F95A0A">
      <w:r w:rsidRPr="00F95A0A">
        <w:t xml:space="preserve">1.1. </w:t>
      </w:r>
      <w:r w:rsidR="00C80337" w:rsidRPr="00F95A0A">
        <w:t>Приложение 2 «</w:t>
      </w:r>
      <w:r w:rsidR="00C80337" w:rsidRPr="00F95A0A">
        <w:rPr>
          <w:rFonts w:hint="eastAsia"/>
        </w:rPr>
        <w:t>С</w:t>
      </w:r>
      <w:r w:rsidR="00C80337" w:rsidRPr="00F95A0A">
        <w:t xml:space="preserve">остав </w:t>
      </w:r>
      <w:r w:rsidR="00C80337" w:rsidRPr="00F95A0A">
        <w:rPr>
          <w:rFonts w:hint="eastAsia"/>
        </w:rPr>
        <w:t>межведомственной</w:t>
      </w:r>
      <w:r w:rsidR="00C80337" w:rsidRPr="00F95A0A">
        <w:t xml:space="preserve"> </w:t>
      </w:r>
      <w:r w:rsidR="00C80337" w:rsidRPr="00F95A0A">
        <w:rPr>
          <w:rFonts w:hint="eastAsia"/>
        </w:rPr>
        <w:t>комиссии</w:t>
      </w:r>
      <w:r w:rsidR="00C80337" w:rsidRPr="00F95A0A">
        <w:t xml:space="preserve"> </w:t>
      </w:r>
      <w:r w:rsidR="00C80337" w:rsidRPr="00F95A0A">
        <w:rPr>
          <w:rFonts w:hint="eastAsia"/>
        </w:rPr>
        <w:t>Ленинск</w:t>
      </w:r>
      <w:r w:rsidR="00C80337" w:rsidRPr="00F95A0A">
        <w:t>-</w:t>
      </w:r>
      <w:r w:rsidR="00C80337" w:rsidRPr="00F95A0A">
        <w:rPr>
          <w:rFonts w:hint="eastAsia"/>
        </w:rPr>
        <w:t>Кузнецкого</w:t>
      </w:r>
      <w:r w:rsidR="00C80337" w:rsidRPr="00F95A0A">
        <w:t xml:space="preserve"> </w:t>
      </w:r>
      <w:r w:rsidR="00C80337" w:rsidRPr="00F95A0A">
        <w:rPr>
          <w:rFonts w:hint="eastAsia"/>
        </w:rPr>
        <w:t>муниципального</w:t>
      </w:r>
      <w:r w:rsidR="00C80337" w:rsidRPr="00F95A0A">
        <w:t xml:space="preserve"> </w:t>
      </w:r>
      <w:r w:rsidR="00C80337" w:rsidRPr="00F95A0A">
        <w:rPr>
          <w:rFonts w:hint="eastAsia"/>
        </w:rPr>
        <w:t>округа</w:t>
      </w:r>
      <w:r w:rsidR="00C80337" w:rsidRPr="00F95A0A">
        <w:t xml:space="preserve"> </w:t>
      </w:r>
      <w:r w:rsidR="00C80337" w:rsidRPr="00F95A0A">
        <w:rPr>
          <w:rFonts w:hint="eastAsia"/>
        </w:rPr>
        <w:t>по</w:t>
      </w:r>
      <w:r w:rsidR="00C80337" w:rsidRPr="00F95A0A">
        <w:t xml:space="preserve"> </w:t>
      </w:r>
      <w:r w:rsidR="00C80337" w:rsidRPr="00F95A0A">
        <w:rPr>
          <w:rFonts w:hint="eastAsia"/>
        </w:rPr>
        <w:t>противодействию</w:t>
      </w:r>
      <w:r w:rsidR="00C80337" w:rsidRPr="00F95A0A">
        <w:t xml:space="preserve"> </w:t>
      </w:r>
      <w:r w:rsidR="00C80337" w:rsidRPr="00F95A0A">
        <w:rPr>
          <w:rFonts w:hint="eastAsia"/>
        </w:rPr>
        <w:t>злоупотреблению</w:t>
      </w:r>
      <w:r w:rsidR="00C80337" w:rsidRPr="00F95A0A">
        <w:t xml:space="preserve"> </w:t>
      </w:r>
      <w:r w:rsidR="00C80337" w:rsidRPr="00F95A0A">
        <w:rPr>
          <w:rFonts w:hint="eastAsia"/>
        </w:rPr>
        <w:t>наркотическими</w:t>
      </w:r>
      <w:r w:rsidR="00C80337" w:rsidRPr="00F95A0A">
        <w:t xml:space="preserve"> </w:t>
      </w:r>
      <w:r w:rsidR="00C80337" w:rsidRPr="00F95A0A">
        <w:rPr>
          <w:rFonts w:hint="eastAsia"/>
        </w:rPr>
        <w:t>средствами</w:t>
      </w:r>
      <w:r w:rsidR="00C80337" w:rsidRPr="00F95A0A">
        <w:t xml:space="preserve"> </w:t>
      </w:r>
      <w:r w:rsidR="00C80337" w:rsidRPr="00F95A0A">
        <w:rPr>
          <w:rFonts w:hint="eastAsia"/>
        </w:rPr>
        <w:t>и</w:t>
      </w:r>
      <w:r w:rsidR="00C80337" w:rsidRPr="00F95A0A">
        <w:t xml:space="preserve"> </w:t>
      </w:r>
      <w:r w:rsidR="00C80337" w:rsidRPr="00F95A0A">
        <w:rPr>
          <w:rFonts w:hint="eastAsia"/>
        </w:rPr>
        <w:t>их</w:t>
      </w:r>
      <w:r w:rsidR="00C80337" w:rsidRPr="00F95A0A">
        <w:t xml:space="preserve"> </w:t>
      </w:r>
      <w:r w:rsidR="00C80337" w:rsidRPr="00F95A0A">
        <w:rPr>
          <w:rFonts w:hint="eastAsia"/>
        </w:rPr>
        <w:t>незаконному</w:t>
      </w:r>
      <w:r w:rsidR="00C80337" w:rsidRPr="00F95A0A">
        <w:t xml:space="preserve"> </w:t>
      </w:r>
      <w:r w:rsidR="00C80337" w:rsidRPr="00F95A0A">
        <w:rPr>
          <w:rFonts w:hint="eastAsia"/>
        </w:rPr>
        <w:t>обороту</w:t>
      </w:r>
      <w:r w:rsidR="00C80337" w:rsidRPr="00F95A0A">
        <w:t>» изложить в новой редакции согласно приложению к настоящему постановлению.</w:t>
      </w:r>
    </w:p>
    <w:p w:rsidR="007201BF" w:rsidRPr="00F95A0A" w:rsidRDefault="007201BF" w:rsidP="00F95A0A">
      <w:r w:rsidRPr="00F95A0A">
        <w:t>2.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F95A0A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DC076D" w:rsidRPr="00F95A0A" w:rsidRDefault="00DC076D" w:rsidP="00F95A0A">
      <w:r w:rsidRPr="00F95A0A">
        <w:lastRenderedPageBreak/>
        <w:t xml:space="preserve">3. </w:t>
      </w:r>
      <w:r w:rsidRPr="00F95A0A">
        <w:rPr>
          <w:rFonts w:eastAsia="Calibri"/>
        </w:rPr>
        <w:t xml:space="preserve">Контроль за исполнением постановления возложить на заместителя главы Ленинск-Кузнецкого муниципального округа по социальным вопросам </w:t>
      </w:r>
      <w:r w:rsidR="00F7310D" w:rsidRPr="00F95A0A">
        <w:rPr>
          <w:rFonts w:eastAsia="Calibri"/>
        </w:rPr>
        <w:t>М.А. Пульнову</w:t>
      </w:r>
      <w:r w:rsidRPr="00F95A0A">
        <w:rPr>
          <w:rFonts w:eastAsia="Calibri"/>
        </w:rPr>
        <w:t>.</w:t>
      </w:r>
    </w:p>
    <w:p w:rsidR="00DC076D" w:rsidRPr="00F95A0A" w:rsidRDefault="00DC076D" w:rsidP="00F95A0A">
      <w:r w:rsidRPr="00F95A0A">
        <w:t xml:space="preserve">4. </w:t>
      </w:r>
      <w:r w:rsidRPr="00F95A0A">
        <w:rPr>
          <w:rFonts w:eastAsia="Calibri"/>
        </w:rPr>
        <w:t>Постановление вступает в силу после его официального обнародования.</w:t>
      </w:r>
    </w:p>
    <w:p w:rsidR="007A2D1E" w:rsidRPr="00F95A0A" w:rsidRDefault="007A2D1E" w:rsidP="00F95A0A"/>
    <w:p w:rsidR="00BB5CA9" w:rsidRPr="00F95A0A" w:rsidRDefault="00BB5CA9" w:rsidP="00F95A0A">
      <w:r w:rsidRPr="00F95A0A">
        <w:t>Глава</w:t>
      </w:r>
    </w:p>
    <w:p w:rsidR="00BB5CA9" w:rsidRPr="00F95A0A" w:rsidRDefault="00BB5CA9" w:rsidP="00F95A0A">
      <w:r w:rsidRPr="00F95A0A">
        <w:t>Ленинск-Кузнецкого</w:t>
      </w:r>
    </w:p>
    <w:p w:rsidR="00BB5CA9" w:rsidRPr="00F95A0A" w:rsidRDefault="00BB5CA9" w:rsidP="00F95A0A">
      <w:r w:rsidRPr="00F95A0A">
        <w:t>муниципального округа</w:t>
      </w:r>
      <w:r w:rsidR="00F95A0A">
        <w:t xml:space="preserve"> </w:t>
      </w:r>
      <w:r w:rsidRPr="00F95A0A">
        <w:t>Д.П. Полежайкин</w:t>
      </w:r>
    </w:p>
    <w:p w:rsidR="00BB5CA9" w:rsidRPr="00F95A0A" w:rsidRDefault="00BB5CA9" w:rsidP="00F95A0A">
      <w:r w:rsidRPr="00F95A0A">
        <w:t>г. Ленинск-Кузнецкий</w:t>
      </w:r>
    </w:p>
    <w:p w:rsidR="00BB5CA9" w:rsidRPr="00F95A0A" w:rsidRDefault="00BB5CA9" w:rsidP="00F95A0A"/>
    <w:p w:rsidR="00BB5CA9" w:rsidRPr="00F95A0A" w:rsidRDefault="00BB5CA9" w:rsidP="00F95A0A">
      <w:r w:rsidRPr="00F95A0A">
        <w:t>«</w:t>
      </w:r>
      <w:r w:rsidR="000D45B0" w:rsidRPr="00F95A0A">
        <w:t>28</w:t>
      </w:r>
      <w:r w:rsidRPr="00F95A0A">
        <w:t xml:space="preserve">» </w:t>
      </w:r>
      <w:r w:rsidR="000D45B0" w:rsidRPr="00F95A0A">
        <w:t>сентября</w:t>
      </w:r>
      <w:r w:rsidRPr="00F95A0A">
        <w:t xml:space="preserve"> 2023 г.</w:t>
      </w:r>
    </w:p>
    <w:p w:rsidR="007A2D1E" w:rsidRPr="00F95A0A" w:rsidRDefault="00BB5CA9" w:rsidP="00F95A0A">
      <w:r w:rsidRPr="00F95A0A">
        <w:t xml:space="preserve">№ </w:t>
      </w:r>
      <w:r w:rsidR="000D45B0" w:rsidRPr="00F95A0A">
        <w:t>915</w:t>
      </w:r>
    </w:p>
    <w:p w:rsidR="00F7310D" w:rsidRPr="00F95A0A" w:rsidRDefault="00F7310D" w:rsidP="00F95A0A"/>
    <w:p w:rsidR="00F95A0A" w:rsidRPr="00F95A0A" w:rsidRDefault="00F95A0A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F95A0A" w:rsidRPr="00F95A0A" w:rsidRDefault="00F95A0A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95A0A" w:rsidRPr="00F95A0A" w:rsidRDefault="00F95A0A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95A0A" w:rsidRPr="00F95A0A" w:rsidRDefault="00F95A0A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95A0A" w:rsidRPr="00F95A0A" w:rsidRDefault="00F95A0A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от 28 сентября 2023 г.</w:t>
      </w:r>
    </w:p>
    <w:p w:rsidR="00F7310D" w:rsidRPr="00F95A0A" w:rsidRDefault="00F95A0A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95A0A">
        <w:rPr>
          <w:rFonts w:cs="Arial"/>
          <w:b/>
          <w:bCs/>
          <w:kern w:val="28"/>
          <w:sz w:val="32"/>
          <w:szCs w:val="32"/>
        </w:rPr>
        <w:t>№ 915</w:t>
      </w:r>
    </w:p>
    <w:p w:rsidR="00F7310D" w:rsidRPr="00F95A0A" w:rsidRDefault="00F7310D" w:rsidP="00F95A0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7310D" w:rsidRPr="00F95A0A" w:rsidRDefault="00F7310D" w:rsidP="00F95A0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95A0A">
        <w:rPr>
          <w:rFonts w:cs="Arial"/>
          <w:b/>
          <w:bCs/>
          <w:kern w:val="32"/>
          <w:sz w:val="32"/>
          <w:szCs w:val="32"/>
        </w:rPr>
        <w:t>СОСТАВ</w:t>
      </w:r>
    </w:p>
    <w:p w:rsidR="00F7310D" w:rsidRPr="00F95A0A" w:rsidRDefault="00F7310D" w:rsidP="00F95A0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95A0A">
        <w:rPr>
          <w:rFonts w:cs="Arial"/>
          <w:b/>
          <w:bCs/>
          <w:kern w:val="32"/>
          <w:sz w:val="32"/>
          <w:szCs w:val="32"/>
        </w:rPr>
        <w:t>межведомственной комиссии Ленинск-Кузнецкого муниципального округа по противодействию злоупотреблению наркотическими средствами и их незаконному обороту</w:t>
      </w:r>
    </w:p>
    <w:p w:rsidR="00F7310D" w:rsidRPr="00F95A0A" w:rsidRDefault="00F7310D" w:rsidP="00F95A0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1"/>
        <w:gridCol w:w="6143"/>
      </w:tblGrid>
      <w:tr w:rsidR="006909F6" w:rsidRPr="00F95A0A" w:rsidTr="00F95A0A">
        <w:trPr>
          <w:trHeight w:val="79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F6" w:rsidRPr="00F95A0A" w:rsidRDefault="006909F6" w:rsidP="00F95A0A">
            <w:pPr>
              <w:pStyle w:val="Table0"/>
            </w:pPr>
            <w:r w:rsidRPr="00F95A0A">
              <w:t>Мельник</w:t>
            </w:r>
          </w:p>
          <w:p w:rsidR="006909F6" w:rsidRPr="00F95A0A" w:rsidRDefault="006909F6" w:rsidP="00F95A0A">
            <w:pPr>
              <w:pStyle w:val="Table0"/>
            </w:pPr>
            <w:r w:rsidRPr="00F95A0A">
              <w:t>Петр Филиппович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F6" w:rsidRPr="00F95A0A" w:rsidRDefault="006909F6" w:rsidP="00F95A0A">
            <w:pPr>
              <w:pStyle w:val="Table"/>
            </w:pPr>
            <w:r w:rsidRPr="00F95A0A">
              <w:t>первый заместитель главы Ленинск-Кузнецкого муниципального округа, председатель комиссии</w:t>
            </w:r>
          </w:p>
        </w:tc>
      </w:tr>
      <w:tr w:rsidR="006909F6" w:rsidRPr="00F95A0A" w:rsidTr="00F95A0A">
        <w:trPr>
          <w:trHeight w:val="81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F6" w:rsidRPr="00F95A0A" w:rsidRDefault="006909F6" w:rsidP="00F95A0A">
            <w:pPr>
              <w:pStyle w:val="Table"/>
            </w:pPr>
            <w:r w:rsidRPr="00F95A0A">
              <w:t xml:space="preserve">Гостев </w:t>
            </w:r>
          </w:p>
          <w:p w:rsidR="006909F6" w:rsidRPr="00F95A0A" w:rsidRDefault="006909F6" w:rsidP="00F95A0A">
            <w:pPr>
              <w:pStyle w:val="Table"/>
            </w:pPr>
            <w:r w:rsidRPr="00F95A0A">
              <w:t xml:space="preserve">Алексей Алексеевич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F6" w:rsidRPr="00F95A0A" w:rsidRDefault="006909F6" w:rsidP="00F95A0A">
            <w:pPr>
              <w:pStyle w:val="Table"/>
            </w:pPr>
            <w:r w:rsidRPr="00F95A0A">
              <w:t>начальник управления по природопользованию и развитию АПК администрации Ленинск-Кузнецкого муниципального округа, заместитель председателя комиссии</w:t>
            </w:r>
          </w:p>
        </w:tc>
      </w:tr>
      <w:tr w:rsidR="006909F6" w:rsidRPr="00F95A0A" w:rsidTr="00F95A0A">
        <w:trPr>
          <w:trHeight w:val="135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144" w:rsidRPr="00F95A0A" w:rsidRDefault="006909F6" w:rsidP="00F95A0A">
            <w:pPr>
              <w:pStyle w:val="Table"/>
            </w:pPr>
            <w:r w:rsidRPr="00F95A0A">
              <w:t xml:space="preserve">Печеркина </w:t>
            </w:r>
          </w:p>
          <w:p w:rsidR="006909F6" w:rsidRPr="00F95A0A" w:rsidRDefault="006909F6" w:rsidP="00F95A0A">
            <w:pPr>
              <w:pStyle w:val="Table"/>
            </w:pPr>
            <w:r w:rsidRPr="00F95A0A">
              <w:t>Ольга Владимировна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9F6" w:rsidRPr="00F95A0A" w:rsidRDefault="006909F6" w:rsidP="00F95A0A">
            <w:pPr>
              <w:pStyle w:val="Table"/>
            </w:pPr>
            <w:r w:rsidRPr="00F95A0A">
              <w:t>главный специалист по административной работе отдела по делам гражданской обороны и чрезвычайным ситуациям администрации Ленинск-Кузнецкого муниципального округа, секретарь комиссии</w:t>
            </w:r>
          </w:p>
        </w:tc>
      </w:tr>
      <w:tr w:rsidR="006C7384" w:rsidRPr="00F95A0A" w:rsidTr="00F95A0A">
        <w:trPr>
          <w:trHeight w:val="135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84" w:rsidRPr="00F95A0A" w:rsidRDefault="006C7384" w:rsidP="00F95A0A">
            <w:pPr>
              <w:pStyle w:val="Table"/>
            </w:pPr>
            <w:r w:rsidRPr="00F95A0A">
              <w:t xml:space="preserve">Ванькова </w:t>
            </w:r>
          </w:p>
          <w:p w:rsidR="006C7384" w:rsidRPr="00F95A0A" w:rsidRDefault="006C7384" w:rsidP="00F95A0A">
            <w:pPr>
              <w:pStyle w:val="Table"/>
            </w:pPr>
            <w:r w:rsidRPr="00F95A0A">
              <w:t xml:space="preserve">Октябрина Геннадьевна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84" w:rsidRPr="00F95A0A" w:rsidRDefault="006C7384" w:rsidP="00F95A0A">
            <w:pPr>
              <w:pStyle w:val="Table"/>
            </w:pPr>
            <w:r w:rsidRPr="00F95A0A">
              <w:t>заведующий сектором по делам несовершеннолетних и защите их прав – ответственный секретарь комиссии по делам несовершеннолетних и защите их прав</w:t>
            </w:r>
          </w:p>
        </w:tc>
      </w:tr>
      <w:tr w:rsidR="00164D4B" w:rsidRPr="00F95A0A" w:rsidTr="00F95A0A">
        <w:trPr>
          <w:trHeight w:val="78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 xml:space="preserve">Власова </w:t>
            </w:r>
          </w:p>
          <w:p w:rsidR="00164D4B" w:rsidRPr="00F95A0A" w:rsidRDefault="00164D4B" w:rsidP="00F95A0A">
            <w:pPr>
              <w:pStyle w:val="Table"/>
            </w:pPr>
            <w:r w:rsidRPr="00F95A0A">
              <w:t>Светлана Геннадьевна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>и.о. главного врача ГАУЗ «Ленинск-Кузнецкая районная больница» (по согласованию)</w:t>
            </w:r>
          </w:p>
        </w:tc>
      </w:tr>
      <w:tr w:rsidR="00164D4B" w:rsidRPr="00F95A0A" w:rsidTr="00F95A0A">
        <w:trPr>
          <w:trHeight w:val="135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lastRenderedPageBreak/>
              <w:t>Денисова</w:t>
            </w:r>
          </w:p>
          <w:p w:rsidR="00164D4B" w:rsidRPr="00F95A0A" w:rsidRDefault="00164D4B" w:rsidP="00F95A0A">
            <w:pPr>
              <w:pStyle w:val="Table"/>
            </w:pPr>
            <w:r w:rsidRPr="00F95A0A">
              <w:t>Анна Викторовна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>заведующая отделением по Ленинск-Кузнецкому муниципальному округу ГОО «Кузбасский региональный центр психолого-педагогической, медицинской и социальной помощи» (по согласованию)</w:t>
            </w:r>
          </w:p>
        </w:tc>
      </w:tr>
      <w:tr w:rsidR="00164D4B" w:rsidRPr="00F95A0A" w:rsidTr="00F95A0A">
        <w:trPr>
          <w:trHeight w:val="1004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 xml:space="preserve">Дюкова </w:t>
            </w:r>
          </w:p>
          <w:p w:rsidR="00164D4B" w:rsidRPr="00F95A0A" w:rsidRDefault="00164D4B" w:rsidP="00F95A0A">
            <w:pPr>
              <w:pStyle w:val="Table"/>
            </w:pPr>
            <w:r w:rsidRPr="00F95A0A">
              <w:t xml:space="preserve">Мария Владимировна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 xml:space="preserve">начальник управления образования администрации Ленинск-Кузнецкого муниципального округа </w:t>
            </w:r>
          </w:p>
        </w:tc>
      </w:tr>
      <w:tr w:rsidR="00164D4B" w:rsidRPr="00F95A0A" w:rsidTr="00F95A0A">
        <w:trPr>
          <w:trHeight w:val="1004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 xml:space="preserve">Загорулько </w:t>
            </w:r>
          </w:p>
          <w:p w:rsidR="00164D4B" w:rsidRPr="00F95A0A" w:rsidRDefault="00164D4B" w:rsidP="00F95A0A">
            <w:pPr>
              <w:pStyle w:val="Table"/>
            </w:pPr>
            <w:r w:rsidRPr="00F95A0A">
              <w:t>Любовь Васильевна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164D4B" w:rsidP="00F95A0A">
            <w:pPr>
              <w:pStyle w:val="Table"/>
            </w:pPr>
            <w:r w:rsidRPr="00F95A0A">
              <w:t>начальник отдела по делам молодежи и спорта управления образования администрации Ленинск-Кузнецкого муниципального округа</w:t>
            </w:r>
          </w:p>
        </w:tc>
      </w:tr>
      <w:tr w:rsidR="00164D4B" w:rsidRPr="00F95A0A" w:rsidTr="00F95A0A">
        <w:trPr>
          <w:trHeight w:val="93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D4B" w:rsidRPr="00F95A0A" w:rsidRDefault="00164D4B" w:rsidP="00F95A0A">
            <w:pPr>
              <w:pStyle w:val="Table"/>
            </w:pPr>
            <w:r w:rsidRPr="00F95A0A">
              <w:t xml:space="preserve">Зельман </w:t>
            </w:r>
          </w:p>
          <w:p w:rsidR="00164D4B" w:rsidRPr="00F95A0A" w:rsidRDefault="00164D4B" w:rsidP="00F95A0A">
            <w:pPr>
              <w:pStyle w:val="Table"/>
            </w:pPr>
            <w:r w:rsidRPr="00F95A0A">
              <w:t>Константин Александрович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D4B" w:rsidRPr="00F95A0A" w:rsidRDefault="009D3CFC" w:rsidP="00F95A0A">
            <w:pPr>
              <w:pStyle w:val="Table"/>
            </w:pPr>
            <w:r w:rsidRPr="00F95A0A">
              <w:t xml:space="preserve">начальник Отдела МВД России по Ленинск-Кузнецкому муниципальному округу </w:t>
            </w:r>
            <w:r w:rsidR="00164D4B" w:rsidRPr="00F95A0A">
              <w:t>(по согласованию)</w:t>
            </w:r>
          </w:p>
        </w:tc>
      </w:tr>
      <w:tr w:rsidR="00F62616" w:rsidRPr="00F95A0A" w:rsidTr="00F95A0A">
        <w:trPr>
          <w:trHeight w:val="93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F62616" w:rsidP="00F95A0A">
            <w:pPr>
              <w:pStyle w:val="Table"/>
            </w:pPr>
            <w:r w:rsidRPr="00F95A0A">
              <w:t xml:space="preserve">Канищев </w:t>
            </w:r>
          </w:p>
          <w:p w:rsidR="00F62616" w:rsidRPr="00F95A0A" w:rsidRDefault="00F62616" w:rsidP="00F95A0A">
            <w:pPr>
              <w:pStyle w:val="Table"/>
            </w:pPr>
            <w:r w:rsidRPr="00F95A0A">
              <w:t>Виталий Олегович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F62616" w:rsidP="00F95A0A">
            <w:pPr>
              <w:pStyle w:val="Table"/>
            </w:pPr>
            <w:r w:rsidRPr="00F95A0A">
              <w:t>начальник управления МКУ «Территориальное управление администрации Ленинск-Кузнецкого муниципального округа»</w:t>
            </w:r>
          </w:p>
        </w:tc>
      </w:tr>
      <w:tr w:rsidR="00F62616" w:rsidRPr="00F95A0A" w:rsidTr="00F95A0A">
        <w:trPr>
          <w:trHeight w:val="93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F62616" w:rsidP="00F95A0A">
            <w:pPr>
              <w:pStyle w:val="Table"/>
            </w:pPr>
            <w:r w:rsidRPr="00F95A0A">
              <w:t>Капичников</w:t>
            </w:r>
          </w:p>
          <w:p w:rsidR="00F62616" w:rsidRPr="00F95A0A" w:rsidRDefault="00F62616" w:rsidP="00F95A0A">
            <w:pPr>
              <w:pStyle w:val="Table"/>
            </w:pPr>
            <w:r w:rsidRPr="00F95A0A">
              <w:t xml:space="preserve">Владимир Иванович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F62616" w:rsidP="00F95A0A">
            <w:pPr>
              <w:pStyle w:val="Table"/>
            </w:pPr>
            <w:r w:rsidRPr="00F95A0A">
              <w:t>начальник отдела по делам гражданской обороны и чрезвычайным ситуациям администрации Ленинск-Кузнецкого муниципального округа</w:t>
            </w:r>
          </w:p>
        </w:tc>
      </w:tr>
      <w:tr w:rsidR="00F62616" w:rsidRPr="00F95A0A" w:rsidTr="00F95A0A">
        <w:trPr>
          <w:trHeight w:val="930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963EE7" w:rsidP="00F95A0A">
            <w:pPr>
              <w:pStyle w:val="Table"/>
            </w:pPr>
            <w:r w:rsidRPr="00F95A0A">
              <w:t>Проскурина</w:t>
            </w:r>
          </w:p>
          <w:p w:rsidR="00F62616" w:rsidRPr="00F95A0A" w:rsidRDefault="00F62616" w:rsidP="00F95A0A">
            <w:pPr>
              <w:pStyle w:val="Table"/>
            </w:pPr>
            <w:r w:rsidRPr="00F95A0A">
              <w:t>Ольга Федоровна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F62616" w:rsidP="00F95A0A">
            <w:pPr>
              <w:pStyle w:val="Table"/>
            </w:pPr>
            <w:r w:rsidRPr="00F95A0A">
              <w:t>начальник отдела мобилизационной подготовки администрации Ленинск-Кузнецкого муниципального округа</w:t>
            </w:r>
          </w:p>
        </w:tc>
      </w:tr>
      <w:tr w:rsidR="00F62616" w:rsidRPr="00F95A0A" w:rsidTr="00F95A0A">
        <w:trPr>
          <w:trHeight w:val="919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963EE7" w:rsidP="00F95A0A">
            <w:pPr>
              <w:pStyle w:val="Table"/>
            </w:pPr>
            <w:r w:rsidRPr="00F95A0A">
              <w:t>Пульнова</w:t>
            </w:r>
          </w:p>
          <w:p w:rsidR="00F62616" w:rsidRPr="00F95A0A" w:rsidRDefault="00F62616" w:rsidP="00F95A0A">
            <w:pPr>
              <w:pStyle w:val="Table"/>
            </w:pPr>
            <w:r w:rsidRPr="00F95A0A">
              <w:t>Мира Александровна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16" w:rsidRPr="00F95A0A" w:rsidRDefault="00F62616" w:rsidP="00F95A0A">
            <w:pPr>
              <w:pStyle w:val="Table"/>
            </w:pPr>
            <w:r w:rsidRPr="00F95A0A">
              <w:t>заместитель главы Ленинск-Кузнецкого муниципального округа по социальным вопросам</w:t>
            </w:r>
          </w:p>
        </w:tc>
      </w:tr>
      <w:tr w:rsidR="00F62616" w:rsidRPr="00F95A0A" w:rsidTr="00F95A0A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16" w:rsidRPr="00F95A0A" w:rsidRDefault="00F62616" w:rsidP="00F95A0A">
            <w:pPr>
              <w:pStyle w:val="Table"/>
            </w:pPr>
            <w:r w:rsidRPr="00F95A0A">
              <w:t>Яковлев</w:t>
            </w:r>
          </w:p>
          <w:p w:rsidR="00F62616" w:rsidRPr="00F95A0A" w:rsidRDefault="00F62616" w:rsidP="00F95A0A">
            <w:pPr>
              <w:pStyle w:val="Table"/>
            </w:pPr>
            <w:r w:rsidRPr="00F95A0A">
              <w:t xml:space="preserve">Александр Александрович 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16" w:rsidRPr="00F95A0A" w:rsidRDefault="00F62616" w:rsidP="00F95A0A">
            <w:pPr>
              <w:pStyle w:val="Table"/>
            </w:pPr>
            <w:r w:rsidRPr="00F95A0A">
              <w:t>председатель Совета народных депутатов Ленинск-Кузнецкого муниципального округа (по согласованию)</w:t>
            </w:r>
          </w:p>
        </w:tc>
      </w:tr>
    </w:tbl>
    <w:p w:rsidR="00F7310D" w:rsidRPr="00F95A0A" w:rsidRDefault="00F7310D" w:rsidP="00F95A0A"/>
    <w:sectPr w:rsidR="00F7310D" w:rsidRPr="00F95A0A" w:rsidSect="00F95A0A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E37" w:rsidRDefault="00FC3E37">
      <w:r>
        <w:separator/>
      </w:r>
    </w:p>
  </w:endnote>
  <w:endnote w:type="continuationSeparator" w:id="0">
    <w:p w:rsidR="00FC3E37" w:rsidRDefault="00FC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E37" w:rsidRDefault="00FC3E37">
      <w:r>
        <w:separator/>
      </w:r>
    </w:p>
  </w:footnote>
  <w:footnote w:type="continuationSeparator" w:id="0">
    <w:p w:rsidR="00FC3E37" w:rsidRDefault="00FC3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7362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D45B0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4D4B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09F6"/>
    <w:rsid w:val="0069413A"/>
    <w:rsid w:val="00697E09"/>
    <w:rsid w:val="006A313A"/>
    <w:rsid w:val="006A6F9A"/>
    <w:rsid w:val="006B050C"/>
    <w:rsid w:val="006B1C13"/>
    <w:rsid w:val="006B3097"/>
    <w:rsid w:val="006C1FAC"/>
    <w:rsid w:val="006C7384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01BF"/>
    <w:rsid w:val="00726C4C"/>
    <w:rsid w:val="00730B94"/>
    <w:rsid w:val="007348B9"/>
    <w:rsid w:val="00745A77"/>
    <w:rsid w:val="00750849"/>
    <w:rsid w:val="007541F1"/>
    <w:rsid w:val="00757404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2182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B7362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3EE7"/>
    <w:rsid w:val="00967D33"/>
    <w:rsid w:val="00967F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3CFC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446A"/>
    <w:rsid w:val="00AF52B1"/>
    <w:rsid w:val="00B00C9D"/>
    <w:rsid w:val="00B01C55"/>
    <w:rsid w:val="00B03085"/>
    <w:rsid w:val="00B049E9"/>
    <w:rsid w:val="00B04BAA"/>
    <w:rsid w:val="00B04FC6"/>
    <w:rsid w:val="00B061EA"/>
    <w:rsid w:val="00B06AA1"/>
    <w:rsid w:val="00B07A5C"/>
    <w:rsid w:val="00B1343B"/>
    <w:rsid w:val="00B14E91"/>
    <w:rsid w:val="00B16C82"/>
    <w:rsid w:val="00B22246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0337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076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14144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2616"/>
    <w:rsid w:val="00F661F8"/>
    <w:rsid w:val="00F7310D"/>
    <w:rsid w:val="00F858FC"/>
    <w:rsid w:val="00F914D2"/>
    <w:rsid w:val="00F944E2"/>
    <w:rsid w:val="00F95A0A"/>
    <w:rsid w:val="00FA0757"/>
    <w:rsid w:val="00FA1C38"/>
    <w:rsid w:val="00FA6772"/>
    <w:rsid w:val="00FB00BC"/>
    <w:rsid w:val="00FB5DAE"/>
    <w:rsid w:val="00FB6072"/>
    <w:rsid w:val="00FB68CC"/>
    <w:rsid w:val="00FC3E37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B736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8B736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B736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B736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B736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B736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B7362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5A0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5A0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5A0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B7362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8B7362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95A0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B736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8B7362"/>
    <w:rPr>
      <w:color w:val="0000FF"/>
      <w:u w:val="none"/>
    </w:rPr>
  </w:style>
  <w:style w:type="paragraph" w:customStyle="1" w:styleId="Application">
    <w:name w:val="Application!Приложение"/>
    <w:rsid w:val="008B736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B736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B736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B736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B736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B736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8B736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B736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B736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B736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B736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B7362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5A0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5A0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5A0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B7362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8B7362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95A0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B736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8B7362"/>
    <w:rPr>
      <w:color w:val="0000FF"/>
      <w:u w:val="none"/>
    </w:rPr>
  </w:style>
  <w:style w:type="paragraph" w:customStyle="1" w:styleId="Application">
    <w:name w:val="Application!Приложение"/>
    <w:rsid w:val="008B736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B736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B736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B736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B736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5d3ce1f8-5c29-4892-ab74-9d5bfc24ff64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95123-F496-47CF-A9CE-C59E6662D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2026-08-31T09:47:00Z</dcterms:created>
  <dcterms:modified xsi:type="dcterms:W3CDTF">2026-08-31T09:48:00Z</dcterms:modified>
</cp:coreProperties>
</file>