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8D4" w:rsidRPr="00630726" w:rsidRDefault="002D5880" w:rsidP="00630726">
      <w:pPr>
        <w:jc w:val="center"/>
        <w:rPr>
          <w:rFonts w:cs="Arial"/>
          <w:b/>
          <w:bCs/>
          <w:kern w:val="28"/>
          <w:sz w:val="32"/>
          <w:szCs w:val="32"/>
        </w:rPr>
      </w:pPr>
      <w:bookmarkStart w:id="0" w:name="_GoBack"/>
      <w:bookmarkEnd w:id="0"/>
      <w:r>
        <w:rPr>
          <w:rFonts w:cs="Arial"/>
          <w:b/>
          <w:bCs/>
          <w:noProof/>
          <w:kern w:val="28"/>
          <w:sz w:val="32"/>
          <w:szCs w:val="32"/>
        </w:rPr>
        <w:drawing>
          <wp:inline distT="0" distB="0" distL="0" distR="0">
            <wp:extent cx="571500" cy="714375"/>
            <wp:effectExtent l="0" t="0" r="0" b="9525"/>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714375"/>
                    </a:xfrm>
                    <a:prstGeom prst="rect">
                      <a:avLst/>
                    </a:prstGeom>
                    <a:noFill/>
                    <a:ln>
                      <a:noFill/>
                    </a:ln>
                  </pic:spPr>
                </pic:pic>
              </a:graphicData>
            </a:graphic>
          </wp:inline>
        </w:drawing>
      </w:r>
    </w:p>
    <w:p w:rsidR="009D08D4" w:rsidRPr="00630726" w:rsidRDefault="009D08D4" w:rsidP="00630726">
      <w:pPr>
        <w:jc w:val="center"/>
        <w:rPr>
          <w:rFonts w:cs="Arial"/>
          <w:b/>
          <w:bCs/>
          <w:kern w:val="28"/>
          <w:sz w:val="32"/>
          <w:szCs w:val="32"/>
        </w:rPr>
      </w:pPr>
    </w:p>
    <w:p w:rsidR="009D08D4" w:rsidRPr="00630726" w:rsidRDefault="009D08D4" w:rsidP="00630726">
      <w:pPr>
        <w:jc w:val="center"/>
        <w:rPr>
          <w:rFonts w:cs="Arial"/>
          <w:b/>
          <w:bCs/>
          <w:kern w:val="28"/>
          <w:sz w:val="32"/>
          <w:szCs w:val="32"/>
        </w:rPr>
      </w:pPr>
      <w:r w:rsidRPr="00630726">
        <w:rPr>
          <w:rFonts w:cs="Arial"/>
          <w:b/>
          <w:bCs/>
          <w:kern w:val="28"/>
          <w:sz w:val="32"/>
          <w:szCs w:val="32"/>
        </w:rPr>
        <w:t>РОССИЙСКАЯ ФЕДЕРАЦИЯ</w:t>
      </w:r>
    </w:p>
    <w:p w:rsidR="009D08D4" w:rsidRPr="00630726" w:rsidRDefault="009D08D4" w:rsidP="00630726">
      <w:pPr>
        <w:jc w:val="center"/>
        <w:rPr>
          <w:rFonts w:cs="Arial"/>
          <w:b/>
          <w:bCs/>
          <w:kern w:val="28"/>
          <w:sz w:val="32"/>
          <w:szCs w:val="32"/>
        </w:rPr>
      </w:pPr>
      <w:r w:rsidRPr="00630726">
        <w:rPr>
          <w:rFonts w:cs="Arial"/>
          <w:b/>
          <w:bCs/>
          <w:kern w:val="28"/>
          <w:sz w:val="32"/>
          <w:szCs w:val="32"/>
        </w:rPr>
        <w:t xml:space="preserve">Кемеровская область </w:t>
      </w:r>
      <w:r w:rsidR="00B4689F" w:rsidRPr="00630726">
        <w:rPr>
          <w:rFonts w:cs="Arial"/>
          <w:b/>
          <w:bCs/>
          <w:kern w:val="28"/>
          <w:sz w:val="32"/>
          <w:szCs w:val="32"/>
        </w:rPr>
        <w:t>–</w:t>
      </w:r>
      <w:r w:rsidR="005F7317" w:rsidRPr="00630726">
        <w:rPr>
          <w:rFonts w:cs="Arial"/>
          <w:b/>
          <w:bCs/>
          <w:kern w:val="28"/>
          <w:sz w:val="32"/>
          <w:szCs w:val="32"/>
        </w:rPr>
        <w:t xml:space="preserve"> Кузбасс</w:t>
      </w:r>
    </w:p>
    <w:p w:rsidR="009D08D4" w:rsidRPr="00630726" w:rsidRDefault="009D08D4" w:rsidP="00630726">
      <w:pPr>
        <w:jc w:val="center"/>
        <w:rPr>
          <w:rFonts w:cs="Arial"/>
          <w:b/>
          <w:bCs/>
          <w:kern w:val="28"/>
          <w:sz w:val="32"/>
          <w:szCs w:val="32"/>
        </w:rPr>
      </w:pPr>
      <w:r w:rsidRPr="00630726">
        <w:rPr>
          <w:rFonts w:cs="Arial"/>
          <w:b/>
          <w:bCs/>
          <w:kern w:val="28"/>
          <w:sz w:val="32"/>
          <w:szCs w:val="32"/>
        </w:rPr>
        <w:t>Администрация</w:t>
      </w:r>
    </w:p>
    <w:p w:rsidR="009D08D4" w:rsidRPr="00630726" w:rsidRDefault="009D08D4" w:rsidP="00630726">
      <w:pPr>
        <w:jc w:val="center"/>
        <w:rPr>
          <w:rFonts w:cs="Arial"/>
          <w:b/>
          <w:bCs/>
          <w:kern w:val="28"/>
          <w:sz w:val="32"/>
          <w:szCs w:val="32"/>
        </w:rPr>
      </w:pPr>
      <w:r w:rsidRPr="00630726">
        <w:rPr>
          <w:rFonts w:cs="Arial"/>
          <w:b/>
          <w:bCs/>
          <w:kern w:val="28"/>
          <w:sz w:val="32"/>
          <w:szCs w:val="32"/>
        </w:rPr>
        <w:t xml:space="preserve">Ленинск-Кузнецкого муниципального </w:t>
      </w:r>
      <w:r w:rsidR="003052CC" w:rsidRPr="00630726">
        <w:rPr>
          <w:rFonts w:cs="Arial"/>
          <w:b/>
          <w:bCs/>
          <w:kern w:val="28"/>
          <w:sz w:val="32"/>
          <w:szCs w:val="32"/>
        </w:rPr>
        <w:t>округа</w:t>
      </w:r>
    </w:p>
    <w:p w:rsidR="009D08D4" w:rsidRPr="00630726" w:rsidRDefault="009D08D4" w:rsidP="00630726">
      <w:pPr>
        <w:jc w:val="center"/>
        <w:rPr>
          <w:rFonts w:cs="Arial"/>
          <w:b/>
          <w:bCs/>
          <w:kern w:val="28"/>
          <w:sz w:val="32"/>
          <w:szCs w:val="32"/>
        </w:rPr>
      </w:pPr>
    </w:p>
    <w:p w:rsidR="009D08D4" w:rsidRPr="00630726" w:rsidRDefault="009D08D4" w:rsidP="00630726">
      <w:pPr>
        <w:jc w:val="center"/>
        <w:rPr>
          <w:rFonts w:cs="Arial"/>
          <w:b/>
          <w:bCs/>
          <w:kern w:val="28"/>
          <w:sz w:val="32"/>
          <w:szCs w:val="32"/>
        </w:rPr>
      </w:pPr>
      <w:r w:rsidRPr="00630726">
        <w:rPr>
          <w:rFonts w:cs="Arial"/>
          <w:b/>
          <w:bCs/>
          <w:kern w:val="28"/>
          <w:sz w:val="32"/>
          <w:szCs w:val="32"/>
        </w:rPr>
        <w:t>ПОСТАНОВЛЕНИЕ</w:t>
      </w:r>
    </w:p>
    <w:p w:rsidR="000B5317" w:rsidRPr="00630726" w:rsidRDefault="000B5317" w:rsidP="00630726">
      <w:pPr>
        <w:jc w:val="center"/>
        <w:rPr>
          <w:rFonts w:cs="Arial"/>
          <w:b/>
          <w:bCs/>
          <w:kern w:val="28"/>
          <w:sz w:val="32"/>
          <w:szCs w:val="32"/>
        </w:rPr>
      </w:pPr>
    </w:p>
    <w:p w:rsidR="00722DBF" w:rsidRPr="00630726" w:rsidRDefault="00722DBF" w:rsidP="00630726">
      <w:pPr>
        <w:jc w:val="center"/>
        <w:rPr>
          <w:rFonts w:cs="Arial"/>
          <w:b/>
          <w:bCs/>
          <w:kern w:val="28"/>
          <w:sz w:val="32"/>
          <w:szCs w:val="32"/>
        </w:rPr>
      </w:pPr>
      <w:r w:rsidRPr="00630726">
        <w:rPr>
          <w:rFonts w:cs="Arial"/>
          <w:b/>
          <w:bCs/>
          <w:kern w:val="28"/>
          <w:sz w:val="32"/>
          <w:szCs w:val="32"/>
        </w:rPr>
        <w:t>О внесении изменений в постановление администрации Ленинск Кузнецкого муниципального округа от 29.03.2023 № 215</w:t>
      </w:r>
      <w:r w:rsidR="00630726" w:rsidRPr="00630726">
        <w:rPr>
          <w:rFonts w:cs="Arial"/>
          <w:b/>
          <w:bCs/>
          <w:kern w:val="28"/>
          <w:sz w:val="32"/>
          <w:szCs w:val="32"/>
        </w:rPr>
        <w:t xml:space="preserve"> </w:t>
      </w:r>
      <w:r w:rsidRPr="00630726">
        <w:rPr>
          <w:rFonts w:cs="Arial"/>
          <w:b/>
          <w:bCs/>
          <w:kern w:val="28"/>
          <w:sz w:val="32"/>
          <w:szCs w:val="32"/>
        </w:rPr>
        <w:t>«Об утверждении перечня документов, регламентирующих порядок защиты и обработки персональных данных в администрации</w:t>
      </w:r>
      <w:r w:rsidR="00630726" w:rsidRPr="00630726">
        <w:rPr>
          <w:rFonts w:cs="Arial"/>
          <w:b/>
          <w:bCs/>
          <w:kern w:val="28"/>
          <w:sz w:val="32"/>
          <w:szCs w:val="32"/>
        </w:rPr>
        <w:t xml:space="preserve"> </w:t>
      </w:r>
      <w:r w:rsidRPr="00630726">
        <w:rPr>
          <w:rFonts w:cs="Arial"/>
          <w:b/>
          <w:bCs/>
          <w:kern w:val="28"/>
          <w:sz w:val="32"/>
          <w:szCs w:val="32"/>
        </w:rPr>
        <w:t>Ленинск-Кузнецкого муниципального округа, ее структурных подразделениях»</w:t>
      </w:r>
    </w:p>
    <w:p w:rsidR="000B5317" w:rsidRPr="00630726" w:rsidRDefault="000B5317" w:rsidP="00630726"/>
    <w:p w:rsidR="00722DBF" w:rsidRPr="00630726" w:rsidRDefault="00722DBF" w:rsidP="00630726">
      <w:pPr>
        <w:rPr>
          <w:rFonts w:eastAsia="Calibri"/>
        </w:rPr>
      </w:pPr>
      <w:r w:rsidRPr="00630726">
        <w:rPr>
          <w:rFonts w:eastAsia="Calibri"/>
        </w:rPr>
        <w:t xml:space="preserve">В целях приведения муниципальных правовых актов в соответствие с действующим законодательством администрация Ленинск-Кузнецкого муниципального округа постановляет: </w:t>
      </w:r>
    </w:p>
    <w:p w:rsidR="00722DBF" w:rsidRPr="00630726" w:rsidRDefault="00722DBF" w:rsidP="00630726">
      <w:pPr>
        <w:rPr>
          <w:rFonts w:eastAsia="Calibri"/>
        </w:rPr>
      </w:pPr>
      <w:r w:rsidRPr="00630726">
        <w:rPr>
          <w:rFonts w:eastAsia="Calibri"/>
        </w:rPr>
        <w:t xml:space="preserve">1. Внести в постановление администрации Ленинск-Кузнецкого муниципального округа </w:t>
      </w:r>
      <w:hyperlink r:id="rId9" w:tgtFrame="ChangingDocument" w:history="1">
        <w:r w:rsidRPr="00505009">
          <w:rPr>
            <w:rStyle w:val="af0"/>
            <w:rFonts w:eastAsia="Calibri"/>
          </w:rPr>
          <w:t>от 29.03.2023 № 215</w:t>
        </w:r>
      </w:hyperlink>
      <w:r w:rsidRPr="00630726">
        <w:rPr>
          <w:rFonts w:eastAsia="Calibri"/>
        </w:rPr>
        <w:t xml:space="preserve"> «Об утверждении перечня документов, регламентирующих порядок защиты и обработки персональных данных в администрации Ленинск-Кузнецкого муниципального округа, ее структурных подразделениях» следующие изменения: </w:t>
      </w:r>
    </w:p>
    <w:p w:rsidR="00722DBF" w:rsidRPr="00630726" w:rsidRDefault="00722DBF" w:rsidP="00630726">
      <w:pPr>
        <w:rPr>
          <w:rFonts w:eastAsia="Calibri"/>
        </w:rPr>
      </w:pPr>
      <w:r w:rsidRPr="00630726">
        <w:rPr>
          <w:rFonts w:eastAsia="Calibri"/>
        </w:rPr>
        <w:t xml:space="preserve">1.1. Приложение 1 «Политика по обработке персональных данных в администрации Ленинск-Кузнецкого муниципального округа» изложить в новой редакции согласно приложению 1. </w:t>
      </w:r>
    </w:p>
    <w:p w:rsidR="00722DBF" w:rsidRPr="00630726" w:rsidRDefault="00722DBF" w:rsidP="00630726">
      <w:pPr>
        <w:rPr>
          <w:rFonts w:eastAsia="Calibri"/>
        </w:rPr>
      </w:pPr>
      <w:r w:rsidRPr="00630726">
        <w:rPr>
          <w:rFonts w:eastAsia="Calibri"/>
        </w:rPr>
        <w:t xml:space="preserve">1.2. Приложение 2 «Правила рассмотрения запросов субъектов персональных данных или их представителей в администрации Ленинск-Кузнецкого муниципального округа, ее структурных подразделениях» изложить в новой редакции согласно приложению 2. </w:t>
      </w:r>
    </w:p>
    <w:p w:rsidR="00722DBF" w:rsidRPr="00630726" w:rsidRDefault="00722DBF" w:rsidP="00630726">
      <w:r w:rsidRPr="00630726">
        <w:rPr>
          <w:rFonts w:eastAsia="Calibri"/>
        </w:rPr>
        <w:t xml:space="preserve">2. </w:t>
      </w:r>
      <w:r w:rsidRPr="00630726">
        <w:t>Обнародовать настоящее постановление на стендах, размещенных в помещении администрации Ленинск-Кузнецкого муниципального округа по адресу: 652507, Кемеровская область – Кузбасс, г. Ленинск-Кузнецкий, ул. Григорченкова, дом № 47, а так же в зданиях территориальных отделов, входящих в состав территориального управления администрации Ленинск-Кузнецкого муниципального округа, расположенных по следующим адресам: Кемеровская область – Кузбасс, Ленинск-Кузнецкий район, п. Демьяновка, ул. Космонавтов, 13; Кемеровская область – Кузбасс, Ленинск-Кузнецкий район, с. Драченино, ул. Спортивная, 8; Кемеровская область – Кузбасс, Ленинск-Кузнецкий район, с. Красное, ул. 40 лет Октября, 2; Кемеровская область – Кузбасс, Ленинск-Кузнецкий район, с. Подгорное, пер. Кольцевой, 7; Кемеровская область – Кузбасс, Ленинск-Кузнецкий район, п. Чкаловский, ул. 50 лет Октября, 4; Кемеровская область – Кузбасс, Ленинск-</w:t>
      </w:r>
      <w:r w:rsidRPr="00630726">
        <w:lastRenderedPageBreak/>
        <w:t>Кузнецкий район, с. Чусовитино, ул. Школьная, 14; Кемеровская область – Кузбасс, Ленинск-Кузнецкий район, с. Шабаново, ул. Советская, 71Б,</w:t>
      </w:r>
      <w:r w:rsidRPr="00630726">
        <w:rPr>
          <w:rFonts w:eastAsia="Calibri"/>
        </w:rPr>
        <w:t xml:space="preserve"> разместить на официальном сайте в информационно-телекоммуникационной сети «Интернет».</w:t>
      </w:r>
    </w:p>
    <w:p w:rsidR="00722DBF" w:rsidRPr="00630726" w:rsidRDefault="00722DBF" w:rsidP="00630726">
      <w:pPr>
        <w:rPr>
          <w:rFonts w:eastAsia="Calibri"/>
        </w:rPr>
      </w:pPr>
      <w:r w:rsidRPr="00630726">
        <w:rPr>
          <w:rFonts w:eastAsia="Calibri"/>
        </w:rPr>
        <w:t>3. Контроль за исполнением постановления возложить на и.о.</w:t>
      </w:r>
      <w:r w:rsidR="00630726">
        <w:rPr>
          <w:rFonts w:eastAsia="Calibri"/>
        </w:rPr>
        <w:t xml:space="preserve"> </w:t>
      </w:r>
      <w:r w:rsidRPr="00630726">
        <w:rPr>
          <w:rFonts w:eastAsia="Calibri"/>
        </w:rPr>
        <w:t>заместителя главы муниципального округа – руководителя аппарата</w:t>
      </w:r>
      <w:r w:rsidR="00630726">
        <w:rPr>
          <w:rFonts w:eastAsia="Calibri"/>
        </w:rPr>
        <w:t xml:space="preserve"> </w:t>
      </w:r>
      <w:r w:rsidRPr="00630726">
        <w:rPr>
          <w:rFonts w:eastAsia="Calibri"/>
        </w:rPr>
        <w:t>Д.П. Полежайкина.</w:t>
      </w:r>
    </w:p>
    <w:p w:rsidR="00722DBF" w:rsidRPr="00630726" w:rsidRDefault="00722DBF" w:rsidP="00630726">
      <w:pPr>
        <w:rPr>
          <w:rFonts w:eastAsia="Calibri"/>
        </w:rPr>
      </w:pPr>
      <w:r w:rsidRPr="00630726">
        <w:rPr>
          <w:rFonts w:eastAsia="Calibri"/>
        </w:rPr>
        <w:t>4. Постановление вступает в силу после его официального обнародования.</w:t>
      </w:r>
    </w:p>
    <w:p w:rsidR="007A2D1E" w:rsidRPr="00630726" w:rsidRDefault="007A2D1E" w:rsidP="00630726"/>
    <w:p w:rsidR="00601661" w:rsidRPr="00630726" w:rsidRDefault="00601661" w:rsidP="00630726">
      <w:r w:rsidRPr="00630726">
        <w:t xml:space="preserve">Временно исполняющий </w:t>
      </w:r>
    </w:p>
    <w:p w:rsidR="00601661" w:rsidRPr="00630726" w:rsidRDefault="00601661" w:rsidP="00630726">
      <w:r w:rsidRPr="00630726">
        <w:t>обязанности главы Ленинск-Кузнецкого</w:t>
      </w:r>
    </w:p>
    <w:p w:rsidR="00601661" w:rsidRPr="00630726" w:rsidRDefault="00601661" w:rsidP="00630726">
      <w:r w:rsidRPr="00630726">
        <w:t>муниципального округа</w:t>
      </w:r>
      <w:r w:rsidR="00630726">
        <w:t xml:space="preserve"> </w:t>
      </w:r>
      <w:r w:rsidRPr="00630726">
        <w:t>Д.П. Полежайкин</w:t>
      </w:r>
    </w:p>
    <w:p w:rsidR="00601661" w:rsidRPr="00630726" w:rsidRDefault="00601661" w:rsidP="00630726">
      <w:r w:rsidRPr="00630726">
        <w:t>г. Ленинск-Кузнецкий</w:t>
      </w:r>
    </w:p>
    <w:p w:rsidR="00DF4D99" w:rsidRPr="00630726" w:rsidRDefault="00DF4D99" w:rsidP="00630726"/>
    <w:p w:rsidR="007D2E47" w:rsidRPr="00630726" w:rsidRDefault="007D2E47" w:rsidP="00630726">
      <w:r w:rsidRPr="00630726">
        <w:t>«</w:t>
      </w:r>
      <w:r w:rsidR="006870D5" w:rsidRPr="00630726">
        <w:t>30</w:t>
      </w:r>
      <w:r w:rsidRPr="00630726">
        <w:t xml:space="preserve">» </w:t>
      </w:r>
      <w:r w:rsidR="006870D5" w:rsidRPr="00630726">
        <w:t>июня</w:t>
      </w:r>
      <w:r w:rsidRPr="00630726">
        <w:t xml:space="preserve"> 202</w:t>
      </w:r>
      <w:r w:rsidR="00A411AF" w:rsidRPr="00630726">
        <w:t>3</w:t>
      </w:r>
      <w:r w:rsidRPr="00630726">
        <w:t xml:space="preserve"> г.</w:t>
      </w:r>
    </w:p>
    <w:p w:rsidR="003164BE" w:rsidRPr="00630726" w:rsidRDefault="007D2E47" w:rsidP="00630726">
      <w:r w:rsidRPr="00630726">
        <w:t xml:space="preserve">№ </w:t>
      </w:r>
      <w:r w:rsidR="006870D5" w:rsidRPr="00630726">
        <w:t>581</w:t>
      </w:r>
    </w:p>
    <w:p w:rsidR="00722DBF" w:rsidRPr="00630726" w:rsidRDefault="00722DBF" w:rsidP="00630726"/>
    <w:p w:rsidR="00630726" w:rsidRPr="00630726" w:rsidRDefault="00630726" w:rsidP="00630726">
      <w:pPr>
        <w:jc w:val="right"/>
        <w:rPr>
          <w:rFonts w:cs="Arial"/>
          <w:b/>
          <w:bCs/>
          <w:kern w:val="28"/>
          <w:sz w:val="32"/>
          <w:szCs w:val="32"/>
        </w:rPr>
      </w:pPr>
      <w:r w:rsidRPr="00630726">
        <w:rPr>
          <w:rFonts w:cs="Arial"/>
          <w:b/>
          <w:bCs/>
          <w:kern w:val="28"/>
          <w:sz w:val="32"/>
          <w:szCs w:val="32"/>
        </w:rPr>
        <w:t>ПРИЛОЖЕНИЕ 1</w:t>
      </w:r>
    </w:p>
    <w:p w:rsidR="00630726" w:rsidRPr="00630726" w:rsidRDefault="00630726" w:rsidP="00630726">
      <w:pPr>
        <w:jc w:val="right"/>
        <w:rPr>
          <w:rFonts w:cs="Arial"/>
          <w:b/>
          <w:bCs/>
          <w:kern w:val="28"/>
          <w:sz w:val="32"/>
          <w:szCs w:val="32"/>
        </w:rPr>
      </w:pPr>
      <w:r w:rsidRPr="00630726">
        <w:rPr>
          <w:rFonts w:cs="Arial"/>
          <w:b/>
          <w:bCs/>
          <w:kern w:val="28"/>
          <w:sz w:val="32"/>
          <w:szCs w:val="32"/>
        </w:rPr>
        <w:t>к постановлению администрации</w:t>
      </w:r>
    </w:p>
    <w:p w:rsidR="00630726" w:rsidRPr="00630726" w:rsidRDefault="00630726" w:rsidP="00630726">
      <w:pPr>
        <w:jc w:val="right"/>
        <w:rPr>
          <w:rFonts w:cs="Arial"/>
          <w:b/>
          <w:bCs/>
          <w:kern w:val="28"/>
          <w:sz w:val="32"/>
          <w:szCs w:val="32"/>
        </w:rPr>
      </w:pPr>
      <w:r w:rsidRPr="00630726">
        <w:rPr>
          <w:rFonts w:cs="Arial"/>
          <w:b/>
          <w:bCs/>
          <w:kern w:val="28"/>
          <w:sz w:val="32"/>
          <w:szCs w:val="32"/>
        </w:rPr>
        <w:t>Ленинск-Кузнецкого</w:t>
      </w:r>
    </w:p>
    <w:p w:rsidR="00630726" w:rsidRPr="00630726" w:rsidRDefault="00630726" w:rsidP="00630726">
      <w:pPr>
        <w:jc w:val="right"/>
        <w:rPr>
          <w:rFonts w:cs="Arial"/>
          <w:b/>
          <w:bCs/>
          <w:kern w:val="28"/>
          <w:sz w:val="32"/>
          <w:szCs w:val="32"/>
        </w:rPr>
      </w:pPr>
      <w:r w:rsidRPr="00630726">
        <w:rPr>
          <w:rFonts w:cs="Arial"/>
          <w:b/>
          <w:bCs/>
          <w:kern w:val="28"/>
          <w:sz w:val="32"/>
          <w:szCs w:val="32"/>
        </w:rPr>
        <w:t xml:space="preserve">муниципального округа </w:t>
      </w:r>
    </w:p>
    <w:p w:rsidR="00630726" w:rsidRPr="00630726" w:rsidRDefault="00630726" w:rsidP="00630726">
      <w:pPr>
        <w:jc w:val="right"/>
        <w:rPr>
          <w:rFonts w:cs="Arial"/>
          <w:b/>
          <w:bCs/>
          <w:kern w:val="28"/>
          <w:sz w:val="32"/>
          <w:szCs w:val="32"/>
        </w:rPr>
      </w:pPr>
      <w:r w:rsidRPr="00630726">
        <w:rPr>
          <w:rFonts w:cs="Arial"/>
          <w:b/>
          <w:bCs/>
          <w:kern w:val="28"/>
          <w:sz w:val="32"/>
          <w:szCs w:val="32"/>
        </w:rPr>
        <w:t>от 30 июня 2023 г.</w:t>
      </w:r>
    </w:p>
    <w:p w:rsidR="00722DBF" w:rsidRPr="00630726" w:rsidRDefault="00630726" w:rsidP="00630726">
      <w:pPr>
        <w:jc w:val="right"/>
        <w:rPr>
          <w:rFonts w:cs="Arial"/>
          <w:b/>
          <w:bCs/>
          <w:kern w:val="28"/>
          <w:sz w:val="32"/>
          <w:szCs w:val="32"/>
        </w:rPr>
      </w:pPr>
      <w:r w:rsidRPr="00630726">
        <w:rPr>
          <w:rFonts w:cs="Arial"/>
          <w:b/>
          <w:bCs/>
          <w:kern w:val="28"/>
          <w:sz w:val="32"/>
          <w:szCs w:val="32"/>
        </w:rPr>
        <w:t>№ 581</w:t>
      </w:r>
    </w:p>
    <w:p w:rsidR="00722DBF" w:rsidRPr="00630726" w:rsidRDefault="00722DBF" w:rsidP="00630726">
      <w:pPr>
        <w:jc w:val="right"/>
        <w:rPr>
          <w:rFonts w:cs="Arial"/>
          <w:b/>
          <w:bCs/>
          <w:kern w:val="28"/>
          <w:sz w:val="32"/>
          <w:szCs w:val="32"/>
        </w:rPr>
      </w:pPr>
    </w:p>
    <w:p w:rsidR="002604B3" w:rsidRPr="00630726" w:rsidRDefault="002604B3" w:rsidP="00630726">
      <w:pPr>
        <w:jc w:val="center"/>
        <w:rPr>
          <w:rFonts w:cs="Arial"/>
          <w:b/>
          <w:bCs/>
          <w:kern w:val="32"/>
          <w:sz w:val="32"/>
          <w:szCs w:val="32"/>
        </w:rPr>
      </w:pPr>
      <w:r w:rsidRPr="00630726">
        <w:rPr>
          <w:rFonts w:cs="Arial"/>
          <w:b/>
          <w:bCs/>
          <w:kern w:val="32"/>
          <w:sz w:val="32"/>
          <w:szCs w:val="32"/>
        </w:rPr>
        <w:t>ПОЛИТИКА</w:t>
      </w:r>
    </w:p>
    <w:p w:rsidR="002604B3" w:rsidRPr="00630726" w:rsidRDefault="002604B3" w:rsidP="00630726">
      <w:pPr>
        <w:jc w:val="center"/>
        <w:rPr>
          <w:rFonts w:cs="Arial"/>
          <w:b/>
          <w:bCs/>
          <w:kern w:val="32"/>
          <w:sz w:val="32"/>
          <w:szCs w:val="32"/>
        </w:rPr>
      </w:pPr>
      <w:r w:rsidRPr="00630726">
        <w:rPr>
          <w:rFonts w:cs="Arial"/>
          <w:b/>
          <w:bCs/>
          <w:kern w:val="32"/>
          <w:sz w:val="32"/>
          <w:szCs w:val="32"/>
        </w:rPr>
        <w:t>по обработке персональных данных в</w:t>
      </w:r>
      <w:r w:rsidR="00630726" w:rsidRPr="00630726">
        <w:rPr>
          <w:rFonts w:cs="Arial"/>
          <w:b/>
          <w:bCs/>
          <w:kern w:val="32"/>
          <w:sz w:val="32"/>
          <w:szCs w:val="32"/>
        </w:rPr>
        <w:t xml:space="preserve"> </w:t>
      </w:r>
      <w:r w:rsidRPr="00630726">
        <w:rPr>
          <w:rFonts w:cs="Arial"/>
          <w:b/>
          <w:bCs/>
          <w:kern w:val="32"/>
          <w:sz w:val="32"/>
          <w:szCs w:val="32"/>
        </w:rPr>
        <w:t>администрации Ленинск-Кузнецкого муниципального округа</w:t>
      </w:r>
    </w:p>
    <w:p w:rsidR="002604B3" w:rsidRPr="00630726" w:rsidRDefault="002604B3" w:rsidP="00630726">
      <w:pPr>
        <w:jc w:val="center"/>
        <w:rPr>
          <w:rFonts w:cs="Arial"/>
          <w:b/>
          <w:bCs/>
          <w:kern w:val="32"/>
          <w:sz w:val="32"/>
          <w:szCs w:val="32"/>
        </w:rPr>
      </w:pPr>
    </w:p>
    <w:p w:rsidR="002604B3" w:rsidRPr="00630726" w:rsidRDefault="002604B3" w:rsidP="00630726">
      <w:pPr>
        <w:jc w:val="center"/>
        <w:rPr>
          <w:rFonts w:cs="Arial"/>
          <w:b/>
          <w:bCs/>
          <w:kern w:val="32"/>
          <w:sz w:val="32"/>
          <w:szCs w:val="32"/>
        </w:rPr>
      </w:pPr>
      <w:r w:rsidRPr="00630726">
        <w:rPr>
          <w:rFonts w:cs="Arial"/>
          <w:b/>
          <w:bCs/>
          <w:kern w:val="32"/>
          <w:sz w:val="32"/>
          <w:szCs w:val="32"/>
        </w:rPr>
        <w:t xml:space="preserve">Содержание </w:t>
      </w:r>
    </w:p>
    <w:p w:rsidR="002604B3" w:rsidRPr="00630726" w:rsidRDefault="002604B3" w:rsidP="00630726">
      <w:pPr>
        <w:rPr>
          <w:rFonts w:eastAsia="Calibri"/>
        </w:rPr>
      </w:pPr>
    </w:p>
    <w:tbl>
      <w:tblPr>
        <w:tblW w:w="5000" w:type="pct"/>
        <w:tblLook w:val="04A0"/>
      </w:tblPr>
      <w:tblGrid>
        <w:gridCol w:w="853"/>
        <w:gridCol w:w="9001"/>
      </w:tblGrid>
      <w:tr w:rsidR="002604B3" w:rsidRPr="00630726" w:rsidTr="00630726">
        <w:tc>
          <w:tcPr>
            <w:tcW w:w="846" w:type="dxa"/>
            <w:shd w:val="clear" w:color="auto" w:fill="auto"/>
          </w:tcPr>
          <w:p w:rsidR="002604B3" w:rsidRPr="00630726" w:rsidRDefault="002604B3" w:rsidP="00630726">
            <w:pPr>
              <w:pStyle w:val="Table0"/>
              <w:rPr>
                <w:rFonts w:eastAsia="Calibri"/>
              </w:rPr>
            </w:pPr>
            <w:r w:rsidRPr="00630726">
              <w:rPr>
                <w:rFonts w:eastAsia="Calibri"/>
              </w:rPr>
              <w:t>1.</w:t>
            </w:r>
          </w:p>
        </w:tc>
        <w:tc>
          <w:tcPr>
            <w:tcW w:w="8930" w:type="dxa"/>
            <w:shd w:val="clear" w:color="auto" w:fill="auto"/>
          </w:tcPr>
          <w:p w:rsidR="002604B3" w:rsidRPr="00630726" w:rsidRDefault="002604B3" w:rsidP="00630726">
            <w:pPr>
              <w:pStyle w:val="Table0"/>
              <w:rPr>
                <w:rFonts w:eastAsia="Calibri"/>
              </w:rPr>
            </w:pPr>
            <w:r w:rsidRPr="00630726">
              <w:rPr>
                <w:rFonts w:eastAsia="Calibri"/>
              </w:rPr>
              <w:t>Общие положения</w:t>
            </w:r>
            <w:r w:rsidR="001271EE" w:rsidRPr="00630726">
              <w:rPr>
                <w:rFonts w:eastAsia="Calibri"/>
              </w:rPr>
              <w:t>.</w:t>
            </w:r>
          </w:p>
        </w:tc>
      </w:tr>
      <w:tr w:rsidR="002604B3" w:rsidRPr="00630726" w:rsidTr="00630726">
        <w:tc>
          <w:tcPr>
            <w:tcW w:w="846" w:type="dxa"/>
            <w:shd w:val="clear" w:color="auto" w:fill="auto"/>
          </w:tcPr>
          <w:p w:rsidR="002604B3" w:rsidRPr="00630726" w:rsidRDefault="002604B3" w:rsidP="00630726">
            <w:pPr>
              <w:pStyle w:val="Table"/>
              <w:rPr>
                <w:rFonts w:eastAsia="Calibri"/>
              </w:rPr>
            </w:pPr>
            <w:r w:rsidRPr="00630726">
              <w:rPr>
                <w:rFonts w:eastAsia="Calibri"/>
              </w:rPr>
              <w:t>2.</w:t>
            </w:r>
          </w:p>
        </w:tc>
        <w:tc>
          <w:tcPr>
            <w:tcW w:w="8930" w:type="dxa"/>
            <w:shd w:val="clear" w:color="auto" w:fill="auto"/>
          </w:tcPr>
          <w:p w:rsidR="002604B3" w:rsidRPr="00630726" w:rsidRDefault="002604B3" w:rsidP="00630726">
            <w:pPr>
              <w:pStyle w:val="Table"/>
              <w:rPr>
                <w:rFonts w:eastAsia="Calibri"/>
              </w:rPr>
            </w:pPr>
            <w:r w:rsidRPr="00630726">
              <w:rPr>
                <w:rFonts w:eastAsia="Calibri"/>
              </w:rPr>
              <w:t>Основания и цели обработки персональных данных</w:t>
            </w:r>
            <w:r w:rsidR="001271EE" w:rsidRPr="00630726">
              <w:rPr>
                <w:rFonts w:eastAsia="Calibri"/>
              </w:rPr>
              <w:t>.</w:t>
            </w:r>
          </w:p>
        </w:tc>
      </w:tr>
      <w:tr w:rsidR="002604B3" w:rsidRPr="00630726" w:rsidTr="00630726">
        <w:tc>
          <w:tcPr>
            <w:tcW w:w="846" w:type="dxa"/>
            <w:shd w:val="clear" w:color="auto" w:fill="auto"/>
          </w:tcPr>
          <w:p w:rsidR="002604B3" w:rsidRPr="00630726" w:rsidRDefault="002604B3" w:rsidP="00630726">
            <w:pPr>
              <w:pStyle w:val="Table"/>
              <w:rPr>
                <w:rFonts w:eastAsia="Calibri"/>
              </w:rPr>
            </w:pPr>
            <w:r w:rsidRPr="00630726">
              <w:rPr>
                <w:rFonts w:eastAsia="Calibri"/>
              </w:rPr>
              <w:t>3.</w:t>
            </w:r>
          </w:p>
        </w:tc>
        <w:tc>
          <w:tcPr>
            <w:tcW w:w="8930" w:type="dxa"/>
            <w:shd w:val="clear" w:color="auto" w:fill="auto"/>
          </w:tcPr>
          <w:p w:rsidR="002604B3" w:rsidRPr="00630726" w:rsidRDefault="002604B3" w:rsidP="00630726">
            <w:pPr>
              <w:pStyle w:val="Table"/>
              <w:rPr>
                <w:rFonts w:eastAsia="Calibri"/>
              </w:rPr>
            </w:pPr>
            <w:r w:rsidRPr="00630726">
              <w:rPr>
                <w:rFonts w:eastAsia="Calibri"/>
              </w:rPr>
              <w:t>Перечень персональных данных о субъекте персональных данных, и категории субъектов, персональные данных которых обрабатываются в администрации Ленинск-Кузнецкого муниципального округа</w:t>
            </w:r>
            <w:r w:rsidR="001271EE" w:rsidRPr="00630726">
              <w:rPr>
                <w:rFonts w:eastAsia="Calibri"/>
              </w:rPr>
              <w:t>.</w:t>
            </w:r>
          </w:p>
        </w:tc>
      </w:tr>
      <w:tr w:rsidR="002604B3" w:rsidRPr="00630726" w:rsidTr="00630726">
        <w:tc>
          <w:tcPr>
            <w:tcW w:w="846" w:type="dxa"/>
            <w:shd w:val="clear" w:color="auto" w:fill="auto"/>
          </w:tcPr>
          <w:p w:rsidR="002604B3" w:rsidRPr="00630726" w:rsidRDefault="002604B3" w:rsidP="00630726">
            <w:pPr>
              <w:pStyle w:val="Table"/>
              <w:rPr>
                <w:rFonts w:eastAsia="Calibri"/>
              </w:rPr>
            </w:pPr>
            <w:r w:rsidRPr="00630726">
              <w:rPr>
                <w:rFonts w:eastAsia="Calibri"/>
              </w:rPr>
              <w:t>4.</w:t>
            </w:r>
          </w:p>
        </w:tc>
        <w:tc>
          <w:tcPr>
            <w:tcW w:w="8930" w:type="dxa"/>
            <w:shd w:val="clear" w:color="auto" w:fill="auto"/>
          </w:tcPr>
          <w:p w:rsidR="002604B3" w:rsidRPr="00630726" w:rsidRDefault="002604B3" w:rsidP="00630726">
            <w:pPr>
              <w:pStyle w:val="Table"/>
              <w:rPr>
                <w:rFonts w:eastAsia="Calibri"/>
              </w:rPr>
            </w:pPr>
            <w:r w:rsidRPr="00630726">
              <w:rPr>
                <w:rFonts w:eastAsia="Calibri"/>
              </w:rPr>
              <w:t>Порядок и условия обработки персональных данных</w:t>
            </w:r>
            <w:r w:rsidR="001271EE" w:rsidRPr="00630726">
              <w:rPr>
                <w:rFonts w:eastAsia="Calibri"/>
              </w:rPr>
              <w:t>.</w:t>
            </w:r>
          </w:p>
        </w:tc>
      </w:tr>
      <w:tr w:rsidR="002604B3" w:rsidRPr="00630726" w:rsidTr="00630726">
        <w:tc>
          <w:tcPr>
            <w:tcW w:w="846" w:type="dxa"/>
            <w:shd w:val="clear" w:color="auto" w:fill="auto"/>
          </w:tcPr>
          <w:p w:rsidR="002604B3" w:rsidRPr="00630726" w:rsidRDefault="002604B3" w:rsidP="00630726">
            <w:pPr>
              <w:pStyle w:val="Table"/>
              <w:rPr>
                <w:rFonts w:eastAsia="Calibri"/>
              </w:rPr>
            </w:pPr>
            <w:r w:rsidRPr="00630726">
              <w:rPr>
                <w:rFonts w:eastAsia="Calibri"/>
              </w:rPr>
              <w:t>5.</w:t>
            </w:r>
          </w:p>
        </w:tc>
        <w:tc>
          <w:tcPr>
            <w:tcW w:w="8930" w:type="dxa"/>
            <w:shd w:val="clear" w:color="auto" w:fill="auto"/>
          </w:tcPr>
          <w:p w:rsidR="002604B3" w:rsidRPr="00630726" w:rsidRDefault="002604B3" w:rsidP="00630726">
            <w:pPr>
              <w:pStyle w:val="Table"/>
              <w:rPr>
                <w:rFonts w:eastAsia="Calibri"/>
              </w:rPr>
            </w:pPr>
            <w:r w:rsidRPr="00630726">
              <w:rPr>
                <w:rFonts w:eastAsia="Calibri"/>
              </w:rPr>
              <w:t>Актуализация, исправление, удаление и уничтожение персональных данных, ответы на запросы субъектов на доступ к персональным данным</w:t>
            </w:r>
            <w:r w:rsidR="001271EE" w:rsidRPr="00630726">
              <w:rPr>
                <w:rFonts w:eastAsia="Calibri"/>
              </w:rPr>
              <w:t>.</w:t>
            </w:r>
          </w:p>
        </w:tc>
      </w:tr>
    </w:tbl>
    <w:p w:rsidR="00722DBF" w:rsidRPr="00630726" w:rsidRDefault="00722DBF" w:rsidP="00630726"/>
    <w:p w:rsidR="002604B3" w:rsidRPr="00630726" w:rsidRDefault="00D96B9E" w:rsidP="00630726">
      <w:pPr>
        <w:rPr>
          <w:rFonts w:eastAsia="Calibri"/>
        </w:rPr>
      </w:pPr>
      <w:r w:rsidRPr="00630726">
        <w:rPr>
          <w:rFonts w:eastAsia="Calibri"/>
        </w:rPr>
        <w:t>1. Общие положения</w:t>
      </w:r>
    </w:p>
    <w:p w:rsidR="002604B3" w:rsidRPr="00630726" w:rsidRDefault="002604B3" w:rsidP="00630726">
      <w:pPr>
        <w:rPr>
          <w:rFonts w:eastAsia="Calibri"/>
        </w:rPr>
      </w:pPr>
    </w:p>
    <w:p w:rsidR="002604B3" w:rsidRPr="00630726" w:rsidRDefault="002604B3" w:rsidP="00630726">
      <w:pPr>
        <w:rPr>
          <w:rFonts w:eastAsia="Calibri"/>
        </w:rPr>
      </w:pPr>
      <w:r w:rsidRPr="00630726">
        <w:rPr>
          <w:rFonts w:eastAsia="Calibri"/>
        </w:rPr>
        <w:t xml:space="preserve">1.1. Настоящая Политика по обработке персональных данных в администрации Ленинск-Кузнецкого муниципального округа (далее – Политика) определяет основные принципы получения, хранения, обработки, передачи и любого другого использования персональных данных в администрации Ленинск-Кузнецкого муниципального округа (далее – Администрация или Оператор) в соответствии с законодательством Российской Федерации. </w:t>
      </w:r>
    </w:p>
    <w:p w:rsidR="002604B3" w:rsidRPr="00630726" w:rsidRDefault="002604B3" w:rsidP="00630726">
      <w:pPr>
        <w:rPr>
          <w:rFonts w:eastAsia="Calibri"/>
        </w:rPr>
      </w:pPr>
      <w:r w:rsidRPr="00630726">
        <w:rPr>
          <w:rFonts w:eastAsia="Calibri"/>
        </w:rPr>
        <w:t xml:space="preserve">1.2. Настоящая Политика разработана в соответствии с Федеральным законом </w:t>
      </w:r>
      <w:hyperlink r:id="rId10" w:tooltip="О персональных данных" w:history="1">
        <w:r w:rsidRPr="00505009">
          <w:rPr>
            <w:rStyle w:val="af0"/>
            <w:rFonts w:eastAsia="Calibri"/>
          </w:rPr>
          <w:t>от 27.07.2006 № 152-ФЗ</w:t>
        </w:r>
      </w:hyperlink>
      <w:r w:rsidRPr="00630726">
        <w:rPr>
          <w:rFonts w:eastAsia="Calibri"/>
        </w:rPr>
        <w:t xml:space="preserve"> «О персональных данных». </w:t>
      </w:r>
    </w:p>
    <w:p w:rsidR="002604B3" w:rsidRPr="00630726" w:rsidRDefault="002604B3" w:rsidP="00630726">
      <w:pPr>
        <w:rPr>
          <w:rFonts w:eastAsia="Calibri"/>
        </w:rPr>
      </w:pPr>
      <w:r w:rsidRPr="00630726">
        <w:rPr>
          <w:rFonts w:eastAsia="Calibri"/>
        </w:rPr>
        <w:lastRenderedPageBreak/>
        <w:t xml:space="preserve">1.3. Для целей настоящей Политики используются следующие основные понятия: </w:t>
      </w:r>
    </w:p>
    <w:p w:rsidR="002604B3" w:rsidRPr="00630726" w:rsidRDefault="002604B3" w:rsidP="00630726">
      <w:pPr>
        <w:rPr>
          <w:rFonts w:eastAsia="Calibri"/>
        </w:rPr>
      </w:pPr>
      <w:r w:rsidRPr="00630726">
        <w:rPr>
          <w:rFonts w:eastAsia="Calibri"/>
        </w:rPr>
        <w:t xml:space="preserve">персональные данные (ПДн) – любая информация, относящаяся к прямо или косвенно определённому, или определяемому физическому лицу (субъекту персональных данных); </w:t>
      </w:r>
    </w:p>
    <w:p w:rsidR="002604B3" w:rsidRPr="00630726" w:rsidRDefault="002604B3" w:rsidP="00630726">
      <w:pPr>
        <w:rPr>
          <w:rFonts w:eastAsia="Calibri"/>
        </w:rPr>
      </w:pPr>
      <w:r w:rsidRPr="00630726">
        <w:rPr>
          <w:rFonts w:eastAsia="Calibri"/>
        </w:rPr>
        <w:t xml:space="preserve">оператор персональных данных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w:t>
      </w:r>
    </w:p>
    <w:p w:rsidR="002604B3" w:rsidRPr="00630726" w:rsidRDefault="002604B3" w:rsidP="00630726">
      <w:pPr>
        <w:rPr>
          <w:rFonts w:eastAsia="Calibri"/>
        </w:rPr>
      </w:pPr>
      <w:r w:rsidRPr="00630726">
        <w:rPr>
          <w:rFonts w:eastAsia="Calibri"/>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2604B3" w:rsidRPr="00630726" w:rsidRDefault="002604B3" w:rsidP="00630726">
      <w:pPr>
        <w:rPr>
          <w:rFonts w:eastAsia="Calibri"/>
        </w:rPr>
      </w:pPr>
      <w:r w:rsidRPr="00630726">
        <w:rPr>
          <w:rFonts w:eastAsia="Calibri"/>
        </w:rPr>
        <w:t xml:space="preserve">автоматизированная обработка персональных данных – обработка персональных данных с помощью средств вычислительной техники; </w:t>
      </w:r>
    </w:p>
    <w:p w:rsidR="002604B3" w:rsidRPr="00630726" w:rsidRDefault="002604B3" w:rsidP="00630726">
      <w:pPr>
        <w:rPr>
          <w:rFonts w:eastAsia="Calibri"/>
        </w:rPr>
      </w:pPr>
      <w:r w:rsidRPr="00630726">
        <w:rPr>
          <w:rFonts w:eastAsia="Calibri"/>
        </w:rPr>
        <w:t xml:space="preserve">распространение персональных данных – действия, направленные на раскрытие персональных данных неопределенному кругу лиц; </w:t>
      </w:r>
    </w:p>
    <w:p w:rsidR="002604B3" w:rsidRPr="00630726" w:rsidRDefault="002604B3" w:rsidP="00630726">
      <w:pPr>
        <w:rPr>
          <w:rFonts w:eastAsia="Calibri"/>
        </w:rPr>
      </w:pPr>
      <w:r w:rsidRPr="00630726">
        <w:rPr>
          <w:rFonts w:eastAsia="Calibri"/>
        </w:rPr>
        <w:t xml:space="preserve">предоставление персональных данных – действия, направленные на раскрытие персональных данных определенному лицу или определенному кругу лиц; </w:t>
      </w:r>
    </w:p>
    <w:p w:rsidR="002604B3" w:rsidRPr="00630726" w:rsidRDefault="002604B3" w:rsidP="00630726">
      <w:pPr>
        <w:rPr>
          <w:rFonts w:eastAsia="Calibri"/>
        </w:rPr>
      </w:pPr>
      <w:r w:rsidRPr="00630726">
        <w:rPr>
          <w:rFonts w:eastAsia="Calibri"/>
        </w:rPr>
        <w:t xml:space="preserve">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w:t>
      </w:r>
    </w:p>
    <w:p w:rsidR="002604B3" w:rsidRPr="00630726" w:rsidRDefault="002604B3" w:rsidP="00630726">
      <w:pPr>
        <w:rPr>
          <w:rFonts w:eastAsia="Calibri"/>
        </w:rPr>
      </w:pPr>
      <w:r w:rsidRPr="00630726">
        <w:rPr>
          <w:rFonts w:eastAsia="Calibri"/>
        </w:rPr>
        <w:t xml:space="preserve">уничтожение персональных данных – действия,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 </w:t>
      </w:r>
    </w:p>
    <w:p w:rsidR="002604B3" w:rsidRPr="00630726" w:rsidRDefault="002604B3" w:rsidP="00630726">
      <w:pPr>
        <w:rPr>
          <w:rFonts w:eastAsia="Calibri"/>
        </w:rPr>
      </w:pPr>
      <w:r w:rsidRPr="00630726">
        <w:rPr>
          <w:rFonts w:eastAsia="Calibri"/>
        </w:rPr>
        <w:t xml:space="preserve">обезличивание персональных данных – действия, в результате которых невозможно определить принадлежность персональных данных конкретному субъекту персональных данных. </w:t>
      </w:r>
    </w:p>
    <w:p w:rsidR="002604B3" w:rsidRPr="00630726" w:rsidRDefault="002604B3" w:rsidP="00630726">
      <w:pPr>
        <w:rPr>
          <w:rFonts w:eastAsia="Calibri"/>
        </w:rPr>
      </w:pPr>
      <w:r w:rsidRPr="00630726">
        <w:rPr>
          <w:rFonts w:eastAsia="Calibri"/>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 </w:t>
      </w:r>
    </w:p>
    <w:p w:rsidR="002604B3" w:rsidRPr="00630726" w:rsidRDefault="002604B3" w:rsidP="00630726">
      <w:pPr>
        <w:rPr>
          <w:rFonts w:eastAsia="Calibri"/>
        </w:rPr>
      </w:pPr>
      <w:r w:rsidRPr="00630726">
        <w:rPr>
          <w:rFonts w:eastAsia="Calibri"/>
        </w:rPr>
        <w:t xml:space="preserve">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 </w:t>
      </w:r>
    </w:p>
    <w:p w:rsidR="002604B3" w:rsidRPr="00630726" w:rsidRDefault="002604B3" w:rsidP="00630726">
      <w:pPr>
        <w:rPr>
          <w:rFonts w:eastAsia="Calibri"/>
        </w:rPr>
      </w:pPr>
      <w:r w:rsidRPr="00630726">
        <w:rPr>
          <w:rFonts w:eastAsia="Calibri"/>
        </w:rPr>
        <w:t xml:space="preserve">субъект персональных данных – физическое лицо, которое прямо или косвенно определено или определяемо с помощью персональных данных. </w:t>
      </w:r>
    </w:p>
    <w:p w:rsidR="002604B3" w:rsidRPr="00630726" w:rsidRDefault="002604B3" w:rsidP="00630726">
      <w:pPr>
        <w:rPr>
          <w:rFonts w:eastAsia="Calibri"/>
        </w:rPr>
      </w:pPr>
      <w:r w:rsidRPr="00630726">
        <w:rPr>
          <w:rFonts w:eastAsia="Calibri"/>
        </w:rPr>
        <w:t>1.4. К субъектам персональных данных, персональные данные которых обрабатываются в администрации Ленинск-Кузнецкого муниципального округа (далее – Администрация) относятся:</w:t>
      </w:r>
    </w:p>
    <w:p w:rsidR="002604B3" w:rsidRPr="00630726" w:rsidRDefault="002604B3" w:rsidP="00630726">
      <w:pPr>
        <w:rPr>
          <w:rFonts w:eastAsia="Calibri"/>
        </w:rPr>
      </w:pPr>
      <w:r w:rsidRPr="00630726">
        <w:rPr>
          <w:rFonts w:eastAsia="Calibri"/>
        </w:rPr>
        <w:t xml:space="preserve">1) гражданин, претендующий на замещение должности муниципальной службы или должности (профессию), не относящейся к должностям муниципальной службы в Администрации, ее структурных подразделениях; </w:t>
      </w:r>
    </w:p>
    <w:p w:rsidR="002604B3" w:rsidRPr="00630726" w:rsidRDefault="002604B3" w:rsidP="00630726">
      <w:pPr>
        <w:rPr>
          <w:rFonts w:eastAsia="Calibri"/>
        </w:rPr>
      </w:pPr>
      <w:r w:rsidRPr="00630726">
        <w:rPr>
          <w:rFonts w:eastAsia="Calibri"/>
        </w:rPr>
        <w:t xml:space="preserve">2) гражданин, замещающий (замещавший) должность муниципальной службы или должность (профессию), не относящуюся к должностям муниципальной службы в Администрации; </w:t>
      </w:r>
    </w:p>
    <w:p w:rsidR="002604B3" w:rsidRPr="00630726" w:rsidRDefault="002604B3" w:rsidP="00630726">
      <w:pPr>
        <w:rPr>
          <w:rFonts w:eastAsia="Calibri"/>
        </w:rPr>
      </w:pPr>
      <w:r w:rsidRPr="00630726">
        <w:rPr>
          <w:rFonts w:eastAsia="Calibri"/>
        </w:rPr>
        <w:lastRenderedPageBreak/>
        <w:t xml:space="preserve">3) гражданин, претендующий на замещение должности руководителя муниципального учреждения, муниципального унитарного предприятия муниципального образования Ленинск-Кузнецкий муниципальный округ Кемеровской области – Кузбасса, а также должность руководителя общества с ограниченной ответственностью, единственным участником которого является Администрация; </w:t>
      </w:r>
    </w:p>
    <w:p w:rsidR="002604B3" w:rsidRPr="00630726" w:rsidRDefault="002604B3" w:rsidP="00630726">
      <w:pPr>
        <w:rPr>
          <w:rFonts w:eastAsia="Calibri"/>
        </w:rPr>
      </w:pPr>
      <w:r w:rsidRPr="00630726">
        <w:rPr>
          <w:rFonts w:eastAsia="Calibri"/>
        </w:rPr>
        <w:t xml:space="preserve">4) гражданин, замещающий (замещавший) должность руководителя муниципального учреждения, муниципального унитарного предприятия муниципального образования Ленинск-Кузнецкий муниципальный округ Кузбасса, а также должность руководителя общества с ограниченной ответственностью, единственным участником которого является Администрация; </w:t>
      </w:r>
    </w:p>
    <w:p w:rsidR="002604B3" w:rsidRPr="00630726" w:rsidRDefault="002604B3" w:rsidP="00630726">
      <w:pPr>
        <w:rPr>
          <w:rFonts w:eastAsia="Calibri"/>
        </w:rPr>
      </w:pPr>
      <w:r w:rsidRPr="00630726">
        <w:rPr>
          <w:rFonts w:eastAsia="Calibri"/>
        </w:rPr>
        <w:t>5) лица, состоящие в родстве (свойстве) с субъектами персональных данных, указанными в подпунктах 1 – 4 настоящего пункта Политики;</w:t>
      </w:r>
    </w:p>
    <w:p w:rsidR="002604B3" w:rsidRPr="00630726" w:rsidRDefault="002604B3" w:rsidP="00630726">
      <w:pPr>
        <w:rPr>
          <w:rFonts w:eastAsia="Calibri"/>
        </w:rPr>
      </w:pPr>
      <w:r w:rsidRPr="00630726">
        <w:rPr>
          <w:rFonts w:eastAsia="Calibri"/>
        </w:rPr>
        <w:t>6) лица, представляемые к награждению, наградные материалы по которым представлены в Администрации;</w:t>
      </w:r>
    </w:p>
    <w:p w:rsidR="002604B3" w:rsidRPr="00630726" w:rsidRDefault="002604B3" w:rsidP="00630726">
      <w:pPr>
        <w:rPr>
          <w:rFonts w:eastAsia="Calibri"/>
        </w:rPr>
      </w:pPr>
      <w:r w:rsidRPr="00630726">
        <w:rPr>
          <w:rFonts w:eastAsia="Calibri"/>
        </w:rPr>
        <w:t>7) физические лица и представители организаций, обратившиеся в Администрацию:</w:t>
      </w:r>
    </w:p>
    <w:p w:rsidR="002604B3" w:rsidRPr="00630726" w:rsidRDefault="002604B3" w:rsidP="00630726">
      <w:pPr>
        <w:rPr>
          <w:rFonts w:eastAsia="Calibri"/>
        </w:rPr>
      </w:pPr>
      <w:r w:rsidRPr="00630726">
        <w:rPr>
          <w:rFonts w:eastAsia="Calibri"/>
        </w:rPr>
        <w:t>в связи с предоставлением муниципальной услуги;</w:t>
      </w:r>
    </w:p>
    <w:p w:rsidR="002604B3" w:rsidRPr="00630726" w:rsidRDefault="002604B3" w:rsidP="00630726">
      <w:pPr>
        <w:rPr>
          <w:rFonts w:eastAsia="Calibri"/>
        </w:rPr>
      </w:pPr>
      <w:r w:rsidRPr="00630726">
        <w:rPr>
          <w:rFonts w:eastAsia="Calibri"/>
        </w:rPr>
        <w:t>в связи с исполнением функций администрации;</w:t>
      </w:r>
    </w:p>
    <w:p w:rsidR="002604B3" w:rsidRPr="00630726" w:rsidRDefault="002604B3" w:rsidP="00630726">
      <w:pPr>
        <w:rPr>
          <w:rFonts w:eastAsia="Calibri"/>
        </w:rPr>
      </w:pPr>
      <w:r w:rsidRPr="00630726">
        <w:rPr>
          <w:rFonts w:eastAsia="Calibri"/>
        </w:rPr>
        <w:t>8) граждане, обратившиеся в Администрацию в соответствии с Федеральным законом «О порядке рассмотрения обращений граждан Российской Федерации»;</w:t>
      </w:r>
    </w:p>
    <w:p w:rsidR="002604B3" w:rsidRPr="00630726" w:rsidRDefault="002604B3" w:rsidP="00630726">
      <w:pPr>
        <w:rPr>
          <w:rFonts w:eastAsia="Calibri"/>
        </w:rPr>
      </w:pPr>
      <w:r w:rsidRPr="00630726">
        <w:rPr>
          <w:rFonts w:eastAsia="Calibri"/>
        </w:rPr>
        <w:t>9) граждане, проходящие практику в Администрации по договорам с образовательными учреждениями.</w:t>
      </w:r>
    </w:p>
    <w:p w:rsidR="002604B3" w:rsidRPr="00630726" w:rsidRDefault="002604B3" w:rsidP="00630726">
      <w:pPr>
        <w:rPr>
          <w:rFonts w:eastAsia="Calibri"/>
        </w:rPr>
      </w:pPr>
      <w:r w:rsidRPr="00630726">
        <w:rPr>
          <w:rFonts w:eastAsia="Calibri"/>
        </w:rPr>
        <w:t xml:space="preserve">1.5. Обязанности субъекта персональных данных и </w:t>
      </w:r>
      <w:r w:rsidR="00897742" w:rsidRPr="00630726">
        <w:rPr>
          <w:rFonts w:eastAsia="Calibri"/>
        </w:rPr>
        <w:t>о</w:t>
      </w:r>
      <w:r w:rsidRPr="00630726">
        <w:rPr>
          <w:rFonts w:eastAsia="Calibri"/>
        </w:rPr>
        <w:t xml:space="preserve">ператора. </w:t>
      </w:r>
    </w:p>
    <w:p w:rsidR="002604B3" w:rsidRPr="00630726" w:rsidRDefault="002604B3" w:rsidP="00630726">
      <w:pPr>
        <w:rPr>
          <w:rFonts w:eastAsia="Calibri"/>
        </w:rPr>
      </w:pPr>
      <w:r w:rsidRPr="00630726">
        <w:rPr>
          <w:rFonts w:eastAsia="Calibri"/>
        </w:rPr>
        <w:t xml:space="preserve">1.5.1. В целях обеспечения достоверности персональных данных субъект персональных данных обязан: </w:t>
      </w:r>
    </w:p>
    <w:p w:rsidR="002604B3" w:rsidRPr="00630726" w:rsidRDefault="002604B3" w:rsidP="00630726">
      <w:pPr>
        <w:rPr>
          <w:rFonts w:eastAsia="Calibri"/>
        </w:rPr>
      </w:pPr>
      <w:r w:rsidRPr="00630726">
        <w:rPr>
          <w:rFonts w:eastAsia="Calibri"/>
        </w:rPr>
        <w:t xml:space="preserve">предоставлять Администрации полные и достоверные данные о себе; </w:t>
      </w:r>
    </w:p>
    <w:p w:rsidR="002604B3" w:rsidRPr="00630726" w:rsidRDefault="002604B3" w:rsidP="00630726">
      <w:pPr>
        <w:rPr>
          <w:rFonts w:eastAsia="Calibri"/>
        </w:rPr>
      </w:pPr>
      <w:r w:rsidRPr="00630726">
        <w:rPr>
          <w:rFonts w:eastAsia="Calibri"/>
        </w:rPr>
        <w:t xml:space="preserve">в случае изменения своих персональных данных сообщать данную информацию Администрации в течение 15 календарных дней. </w:t>
      </w:r>
    </w:p>
    <w:p w:rsidR="002604B3" w:rsidRPr="00630726" w:rsidRDefault="002604B3" w:rsidP="00630726">
      <w:pPr>
        <w:rPr>
          <w:rFonts w:eastAsia="Calibri"/>
        </w:rPr>
      </w:pPr>
      <w:r w:rsidRPr="00630726">
        <w:rPr>
          <w:rFonts w:eastAsia="Calibri"/>
        </w:rPr>
        <w:t xml:space="preserve">1.5.2. Оператор обязан: </w:t>
      </w:r>
    </w:p>
    <w:p w:rsidR="002604B3" w:rsidRPr="00630726" w:rsidRDefault="002604B3" w:rsidP="00630726">
      <w:pPr>
        <w:rPr>
          <w:rFonts w:eastAsia="Calibri"/>
        </w:rPr>
      </w:pPr>
      <w:r w:rsidRPr="00630726">
        <w:rPr>
          <w:rFonts w:eastAsia="Calibri"/>
        </w:rPr>
        <w:t xml:space="preserve">осуществлять защиту персональных данных субъекта персональных данных; </w:t>
      </w:r>
    </w:p>
    <w:p w:rsidR="002604B3" w:rsidRPr="00630726" w:rsidRDefault="002604B3" w:rsidP="00630726">
      <w:pPr>
        <w:rPr>
          <w:rFonts w:eastAsia="Calibri"/>
        </w:rPr>
      </w:pPr>
      <w:r w:rsidRPr="00630726">
        <w:rPr>
          <w:rFonts w:eastAsia="Calibri"/>
        </w:rPr>
        <w:t xml:space="preserve">вести журнал учета обращений субъектов персональных данных по вопросам обработки их персональных данных в Администрации; </w:t>
      </w:r>
    </w:p>
    <w:p w:rsidR="002604B3" w:rsidRPr="00630726" w:rsidRDefault="002604B3" w:rsidP="00630726">
      <w:pPr>
        <w:rPr>
          <w:rFonts w:eastAsia="Calibri"/>
        </w:rPr>
      </w:pPr>
      <w:r w:rsidRPr="00630726">
        <w:rPr>
          <w:rFonts w:eastAsia="Calibri"/>
        </w:rPr>
        <w:t>ограничить доступ к журналу учета обращений субъектов персональных данных по вопросам обработки их персональных данных в Администрации (в электронной и бумажной форме) кругом должностных лиц (сотрудников), которым сведения, содержащиеся в указанном журнале, необходимы для выполнения служебных (трудовых) обязанностей;</w:t>
      </w:r>
    </w:p>
    <w:p w:rsidR="002604B3" w:rsidRPr="00630726" w:rsidRDefault="002604B3" w:rsidP="00630726">
      <w:pPr>
        <w:rPr>
          <w:rFonts w:eastAsia="Calibri"/>
        </w:rPr>
      </w:pPr>
      <w:r w:rsidRPr="00630726">
        <w:rPr>
          <w:rFonts w:eastAsia="Calibri"/>
        </w:rPr>
        <w:t xml:space="preserve">обеспечивать хранение документации, содержащей персональные данные субъектов персональных данных, при этом персональные данные не должны храниться дольше, чем это оправдано выполнением задач, для которых они собирались, или дольше, чем это требуется в интересах лиц, о которых собраны данные. </w:t>
      </w:r>
    </w:p>
    <w:p w:rsidR="002604B3" w:rsidRPr="00630726" w:rsidRDefault="002604B3" w:rsidP="00630726">
      <w:pPr>
        <w:rPr>
          <w:rFonts w:eastAsia="Calibri"/>
        </w:rPr>
      </w:pPr>
      <w:r w:rsidRPr="00630726">
        <w:rPr>
          <w:rFonts w:eastAsia="Calibri"/>
        </w:rPr>
        <w:t xml:space="preserve">1.6. Права субъекта ПДн: </w:t>
      </w:r>
    </w:p>
    <w:p w:rsidR="002604B3" w:rsidRPr="00630726" w:rsidRDefault="002604B3" w:rsidP="00630726">
      <w:pPr>
        <w:rPr>
          <w:rFonts w:eastAsia="Calibri"/>
        </w:rPr>
      </w:pPr>
      <w:r w:rsidRPr="00630726">
        <w:rPr>
          <w:rFonts w:eastAsia="Calibri"/>
        </w:rPr>
        <w:t>1.6.1. Субъект персональ</w:t>
      </w:r>
      <w:r w:rsidR="00897742" w:rsidRPr="00630726">
        <w:rPr>
          <w:rFonts w:eastAsia="Calibri"/>
        </w:rPr>
        <w:t>ных данных вправе требовать от о</w:t>
      </w:r>
      <w:r w:rsidRPr="00630726">
        <w:rPr>
          <w:rFonts w:eastAsia="Calibri"/>
        </w:rPr>
        <w:t xml:space="preserve">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2604B3" w:rsidRPr="00630726" w:rsidRDefault="002604B3" w:rsidP="00630726">
      <w:pPr>
        <w:rPr>
          <w:rFonts w:eastAsia="Calibri"/>
        </w:rPr>
      </w:pPr>
      <w:r w:rsidRPr="00630726">
        <w:rPr>
          <w:rFonts w:eastAsia="Calibri"/>
        </w:rPr>
        <w:t xml:space="preserve">1.6.2. Субъект персональных данных имеет право на получение информации, касающейся обработки его персональных данных, в том числе содержащей: </w:t>
      </w:r>
    </w:p>
    <w:p w:rsidR="002604B3" w:rsidRPr="00630726" w:rsidRDefault="002604B3" w:rsidP="00630726">
      <w:pPr>
        <w:rPr>
          <w:rFonts w:eastAsia="Calibri"/>
        </w:rPr>
      </w:pPr>
      <w:r w:rsidRPr="00630726">
        <w:rPr>
          <w:rFonts w:eastAsia="Calibri"/>
        </w:rPr>
        <w:t>подтверждение факта</w:t>
      </w:r>
      <w:r w:rsidR="00897742" w:rsidRPr="00630726">
        <w:rPr>
          <w:rFonts w:eastAsia="Calibri"/>
        </w:rPr>
        <w:t xml:space="preserve"> обработки персональных данных о</w:t>
      </w:r>
      <w:r w:rsidRPr="00630726">
        <w:rPr>
          <w:rFonts w:eastAsia="Calibri"/>
        </w:rPr>
        <w:t xml:space="preserve">ператором; </w:t>
      </w:r>
    </w:p>
    <w:p w:rsidR="002604B3" w:rsidRPr="00630726" w:rsidRDefault="002604B3" w:rsidP="00630726">
      <w:pPr>
        <w:rPr>
          <w:rFonts w:eastAsia="Calibri"/>
        </w:rPr>
      </w:pPr>
      <w:r w:rsidRPr="00630726">
        <w:rPr>
          <w:rFonts w:eastAsia="Calibri"/>
        </w:rPr>
        <w:t xml:space="preserve">правовые основания и цели обработки персональных данных; </w:t>
      </w:r>
    </w:p>
    <w:p w:rsidR="002604B3" w:rsidRPr="00630726" w:rsidRDefault="00897742" w:rsidP="00630726">
      <w:pPr>
        <w:rPr>
          <w:rFonts w:eastAsia="Calibri"/>
        </w:rPr>
      </w:pPr>
      <w:r w:rsidRPr="00630726">
        <w:rPr>
          <w:rFonts w:eastAsia="Calibri"/>
        </w:rPr>
        <w:lastRenderedPageBreak/>
        <w:t>цели и применяемые о</w:t>
      </w:r>
      <w:r w:rsidR="002604B3" w:rsidRPr="00630726">
        <w:rPr>
          <w:rFonts w:eastAsia="Calibri"/>
        </w:rPr>
        <w:t xml:space="preserve">ператором способы обработки персональных данных; </w:t>
      </w:r>
    </w:p>
    <w:p w:rsidR="002604B3" w:rsidRPr="00630726" w:rsidRDefault="002604B3" w:rsidP="00630726">
      <w:pPr>
        <w:rPr>
          <w:rFonts w:eastAsia="Calibri"/>
        </w:rPr>
      </w:pPr>
      <w:r w:rsidRPr="00630726">
        <w:rPr>
          <w:rFonts w:eastAsia="Calibri"/>
        </w:rPr>
        <w:t>наимен</w:t>
      </w:r>
      <w:r w:rsidR="00897742" w:rsidRPr="00630726">
        <w:rPr>
          <w:rFonts w:eastAsia="Calibri"/>
        </w:rPr>
        <w:t>ование и место нахождения о</w:t>
      </w:r>
      <w:r w:rsidRPr="00630726">
        <w:rPr>
          <w:rFonts w:eastAsia="Calibri"/>
        </w:rPr>
        <w:t xml:space="preserve">ператора, сведения о лицах (за исключением работников Оператора), которые имеют доступ к ПДн или которым могут быть раскрыты ПДн на основании договора с Оператором или на основании федерального закона; </w:t>
      </w:r>
    </w:p>
    <w:p w:rsidR="002604B3" w:rsidRPr="00630726" w:rsidRDefault="002604B3" w:rsidP="00630726">
      <w:pPr>
        <w:rPr>
          <w:rFonts w:eastAsia="Calibri"/>
        </w:rPr>
      </w:pPr>
      <w:r w:rsidRPr="00630726">
        <w:rPr>
          <w:rFonts w:eastAsia="Calibri"/>
        </w:rPr>
        <w:t xml:space="preserve">обрабатываемые ПДн, относящиеся к соответствующему субъекту ПДн, источник их получения, если иной порядок представления таких данных не предусмотрен федеральным законом; </w:t>
      </w:r>
    </w:p>
    <w:p w:rsidR="002604B3" w:rsidRPr="00630726" w:rsidRDefault="002604B3" w:rsidP="00630726">
      <w:pPr>
        <w:rPr>
          <w:rFonts w:eastAsia="Calibri"/>
        </w:rPr>
      </w:pPr>
      <w:r w:rsidRPr="00630726">
        <w:rPr>
          <w:rFonts w:eastAsia="Calibri"/>
        </w:rPr>
        <w:t xml:space="preserve">сроки обработки персональных данных, в том числе сроки их хранения; </w:t>
      </w:r>
    </w:p>
    <w:p w:rsidR="002604B3" w:rsidRPr="00630726" w:rsidRDefault="002604B3" w:rsidP="00630726">
      <w:pPr>
        <w:rPr>
          <w:rFonts w:eastAsia="Calibri"/>
        </w:rPr>
      </w:pPr>
      <w:r w:rsidRPr="00630726">
        <w:rPr>
          <w:rFonts w:eastAsia="Calibri"/>
        </w:rPr>
        <w:t xml:space="preserve">порядок осуществления субъектом ПДн прав, предусмотренных Федеральным законом от 27.07.2020 </w:t>
      </w:r>
      <w:hyperlink r:id="rId11" w:tooltip="О персональных данных" w:history="1">
        <w:r w:rsidRPr="00505009">
          <w:rPr>
            <w:rStyle w:val="af0"/>
            <w:rFonts w:eastAsia="Calibri"/>
          </w:rPr>
          <w:t>№ 152-ФЗ</w:t>
        </w:r>
      </w:hyperlink>
      <w:r w:rsidRPr="00630726">
        <w:rPr>
          <w:rFonts w:eastAsia="Calibri"/>
        </w:rPr>
        <w:t xml:space="preserve"> «О персональных данных»; </w:t>
      </w:r>
    </w:p>
    <w:p w:rsidR="002604B3" w:rsidRPr="00630726" w:rsidRDefault="002604B3" w:rsidP="00630726">
      <w:pPr>
        <w:rPr>
          <w:rFonts w:eastAsia="Calibri"/>
        </w:rPr>
      </w:pPr>
      <w:r w:rsidRPr="00630726">
        <w:rPr>
          <w:rFonts w:eastAsia="Calibri"/>
        </w:rPr>
        <w:t xml:space="preserve">информацию об осуществленной или о предполагаемой трансграничной передаче данных; </w:t>
      </w:r>
    </w:p>
    <w:p w:rsidR="002604B3" w:rsidRPr="00630726" w:rsidRDefault="002604B3" w:rsidP="00630726">
      <w:pPr>
        <w:rPr>
          <w:rFonts w:eastAsia="Calibri"/>
        </w:rPr>
      </w:pPr>
      <w:r w:rsidRPr="00630726">
        <w:rPr>
          <w:rFonts w:eastAsia="Calibri"/>
        </w:rPr>
        <w:t xml:space="preserve">наименование или фамилию, имя, отчество и адрес лица, осуществляющего обработку ПДн </w:t>
      </w:r>
      <w:r w:rsidR="00897742" w:rsidRPr="00630726">
        <w:rPr>
          <w:rFonts w:eastAsia="Calibri"/>
        </w:rPr>
        <w:t>по поручению о</w:t>
      </w:r>
      <w:r w:rsidRPr="00630726">
        <w:rPr>
          <w:rFonts w:eastAsia="Calibri"/>
        </w:rPr>
        <w:t xml:space="preserve">ператора, если обработка поручена или будет поручена такому лицу; </w:t>
      </w:r>
    </w:p>
    <w:p w:rsidR="002604B3" w:rsidRPr="00630726" w:rsidRDefault="002604B3" w:rsidP="00630726">
      <w:pPr>
        <w:rPr>
          <w:rFonts w:eastAsia="Calibri"/>
        </w:rPr>
      </w:pPr>
      <w:r w:rsidRPr="00630726">
        <w:rPr>
          <w:rFonts w:eastAsia="Calibri"/>
        </w:rPr>
        <w:t xml:space="preserve">информацию о способах исполнения оператором обязанностей, установленных ст. 18.1 Федерального закона от 27.07.2020 </w:t>
      </w:r>
      <w:hyperlink r:id="rId12" w:tooltip="О персональных данных" w:history="1">
        <w:r w:rsidRPr="00505009">
          <w:rPr>
            <w:rStyle w:val="af0"/>
            <w:rFonts w:eastAsia="Calibri"/>
          </w:rPr>
          <w:t>№ 152-ФЗ</w:t>
        </w:r>
      </w:hyperlink>
      <w:r w:rsidRPr="00630726">
        <w:rPr>
          <w:rFonts w:eastAsia="Calibri"/>
        </w:rPr>
        <w:t xml:space="preserve"> «О персональных данных»;</w:t>
      </w:r>
    </w:p>
    <w:p w:rsidR="002604B3" w:rsidRPr="00630726" w:rsidRDefault="002604B3" w:rsidP="00630726">
      <w:pPr>
        <w:rPr>
          <w:rFonts w:eastAsia="Calibri"/>
        </w:rPr>
      </w:pPr>
      <w:r w:rsidRPr="00630726">
        <w:rPr>
          <w:rFonts w:eastAsia="Calibri"/>
        </w:rPr>
        <w:t xml:space="preserve">иные сведения, предусмотренные Федеральным законом от 27.07.2020 </w:t>
      </w:r>
      <w:hyperlink r:id="rId13" w:tooltip="О персональных данных" w:history="1">
        <w:r w:rsidRPr="00505009">
          <w:rPr>
            <w:rStyle w:val="af0"/>
            <w:rFonts w:eastAsia="Calibri"/>
          </w:rPr>
          <w:t>№ 152-ФЗ</w:t>
        </w:r>
      </w:hyperlink>
      <w:r w:rsidRPr="00630726">
        <w:rPr>
          <w:rFonts w:eastAsia="Calibri"/>
        </w:rPr>
        <w:t xml:space="preserve"> «О персональных данных» или другими федеральными законами. </w:t>
      </w:r>
    </w:p>
    <w:p w:rsidR="002604B3" w:rsidRPr="00630726" w:rsidRDefault="002604B3" w:rsidP="00630726">
      <w:pPr>
        <w:rPr>
          <w:rFonts w:eastAsia="Calibri"/>
        </w:rPr>
      </w:pPr>
      <w:r w:rsidRPr="00630726">
        <w:rPr>
          <w:rFonts w:eastAsia="Calibri"/>
        </w:rPr>
        <w:t xml:space="preserve">1.6.3. Субъект персональных данных имеет право на определение представителей для защиты своих персональных данных. </w:t>
      </w:r>
    </w:p>
    <w:p w:rsidR="002604B3" w:rsidRPr="00630726" w:rsidRDefault="002604B3" w:rsidP="00630726">
      <w:pPr>
        <w:rPr>
          <w:rFonts w:eastAsia="Calibri"/>
        </w:rPr>
      </w:pPr>
      <w:r w:rsidRPr="00630726">
        <w:rPr>
          <w:rFonts w:eastAsia="Calibri"/>
        </w:rPr>
        <w:t xml:space="preserve">1.6.4. Субъект персональных данных имеет право требовать исключить или исправить неверные или неполные персональные данные, а также данные, обрабатываемые с нарушением требований Федерального закона </w:t>
      </w:r>
      <w:hyperlink r:id="rId14" w:tooltip="О персональных данных" w:history="1">
        <w:r w:rsidRPr="00505009">
          <w:rPr>
            <w:rStyle w:val="af0"/>
            <w:rFonts w:eastAsia="Calibri"/>
          </w:rPr>
          <w:t>от 27.07.2006 № 152-ФЗ</w:t>
        </w:r>
      </w:hyperlink>
      <w:r w:rsidRPr="00630726">
        <w:rPr>
          <w:rFonts w:eastAsia="Calibri"/>
        </w:rPr>
        <w:t xml:space="preserve"> «О персональных данных». </w:t>
      </w:r>
    </w:p>
    <w:p w:rsidR="002604B3" w:rsidRPr="00630726" w:rsidRDefault="002604B3" w:rsidP="00630726">
      <w:pPr>
        <w:rPr>
          <w:rFonts w:eastAsia="Calibri"/>
        </w:rPr>
      </w:pPr>
      <w:r w:rsidRPr="00630726">
        <w:rPr>
          <w:rFonts w:eastAsia="Calibri"/>
        </w:rPr>
        <w:t xml:space="preserve">1.6.5. Субъект персональных данных имеет право требовать об извещении всех лиц, которым ранее были сообщены неверные или неполные персональные данные субъекта ПДн, обо всех произведенных в них исключениях, исправлениях или дополнениях. </w:t>
      </w:r>
    </w:p>
    <w:p w:rsidR="002604B3" w:rsidRPr="00630726" w:rsidRDefault="002604B3" w:rsidP="00630726">
      <w:pPr>
        <w:rPr>
          <w:rFonts w:eastAsia="Calibri"/>
        </w:rPr>
      </w:pPr>
      <w:r w:rsidRPr="00630726">
        <w:rPr>
          <w:rFonts w:eastAsia="Calibri"/>
        </w:rPr>
        <w:t xml:space="preserve">1.6.6. Если субъект персональных данных считает, что </w:t>
      </w:r>
      <w:r w:rsidR="00897742" w:rsidRPr="00630726">
        <w:rPr>
          <w:rFonts w:eastAsia="Calibri"/>
        </w:rPr>
        <w:t>А</w:t>
      </w:r>
      <w:r w:rsidRPr="00630726">
        <w:rPr>
          <w:rFonts w:eastAsia="Calibri"/>
        </w:rPr>
        <w:t xml:space="preserve">дминистрация осуществляет обработку его персональных данных с нарушением требований Федерального закона </w:t>
      </w:r>
      <w:hyperlink r:id="rId15" w:tooltip="О персональных данных" w:history="1">
        <w:r w:rsidRPr="00505009">
          <w:rPr>
            <w:rStyle w:val="af0"/>
            <w:rFonts w:eastAsia="Calibri"/>
          </w:rPr>
          <w:t>от 27.07.2006 № 152-ФЗ</w:t>
        </w:r>
      </w:hyperlink>
      <w:r w:rsidRPr="00630726">
        <w:rPr>
          <w:rFonts w:eastAsia="Calibri"/>
        </w:rPr>
        <w:t xml:space="preserve"> «О персональных данных» или иным образом нарушает его права и свободы, субъект персональных данных вправе обжаловать действия или бездействие администрации в уполномоченном органе по защите прав субъектов персональных данных или в судебном порядке. </w:t>
      </w:r>
    </w:p>
    <w:p w:rsidR="002604B3" w:rsidRPr="00630726" w:rsidRDefault="002604B3" w:rsidP="00630726">
      <w:pPr>
        <w:rPr>
          <w:rFonts w:eastAsia="Calibri"/>
        </w:rPr>
      </w:pPr>
      <w:r w:rsidRPr="00630726">
        <w:rPr>
          <w:rFonts w:eastAsia="Calibri"/>
        </w:rPr>
        <w:t xml:space="preserve">1.6.7.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 </w:t>
      </w:r>
    </w:p>
    <w:p w:rsidR="002604B3" w:rsidRPr="00630726" w:rsidRDefault="002604B3" w:rsidP="00630726">
      <w:pPr>
        <w:rPr>
          <w:rFonts w:eastAsia="Calibri"/>
        </w:rPr>
      </w:pPr>
      <w:r w:rsidRPr="00630726">
        <w:rPr>
          <w:rFonts w:eastAsia="Calibri"/>
        </w:rPr>
        <w:t xml:space="preserve">2. Основания и цели обработки персональных данных: </w:t>
      </w:r>
    </w:p>
    <w:p w:rsidR="002604B3" w:rsidRPr="00630726" w:rsidRDefault="002604B3" w:rsidP="00630726">
      <w:pPr>
        <w:rPr>
          <w:rFonts w:eastAsia="Calibri"/>
        </w:rPr>
      </w:pPr>
      <w:r w:rsidRPr="00630726">
        <w:rPr>
          <w:rFonts w:eastAsia="Calibri"/>
        </w:rPr>
        <w:t xml:space="preserve">2.1. Обработка ПДн осуществляется на законной и справедливой основе. </w:t>
      </w:r>
    </w:p>
    <w:p w:rsidR="002604B3" w:rsidRPr="00630726" w:rsidRDefault="002604B3" w:rsidP="00630726">
      <w:pPr>
        <w:rPr>
          <w:rFonts w:eastAsia="Calibri"/>
        </w:rPr>
      </w:pPr>
      <w:r w:rsidRPr="00630726">
        <w:rPr>
          <w:rFonts w:eastAsia="Calibri"/>
        </w:rPr>
        <w:t xml:space="preserve">2.2. Правовые основания для сбора и обработки персональных данных в Администрации: </w:t>
      </w:r>
    </w:p>
    <w:p w:rsidR="002604B3" w:rsidRPr="00630726" w:rsidRDefault="00A656EF" w:rsidP="00630726">
      <w:pPr>
        <w:rPr>
          <w:rFonts w:eastAsia="Calibri"/>
        </w:rPr>
      </w:pPr>
      <w:hyperlink r:id="rId16" w:tooltip="Конституция Российской Федерации;" w:history="1">
        <w:r w:rsidR="002604B3" w:rsidRPr="00505009">
          <w:rPr>
            <w:rStyle w:val="af0"/>
            <w:rFonts w:eastAsia="Calibri"/>
          </w:rPr>
          <w:t>Конституция</w:t>
        </w:r>
      </w:hyperlink>
      <w:r w:rsidR="002604B3" w:rsidRPr="00630726">
        <w:rPr>
          <w:rFonts w:eastAsia="Calibri"/>
        </w:rPr>
        <w:t xml:space="preserve"> Российской Федерации; </w:t>
      </w:r>
    </w:p>
    <w:p w:rsidR="002604B3" w:rsidRPr="00630726" w:rsidRDefault="002604B3" w:rsidP="00630726">
      <w:pPr>
        <w:rPr>
          <w:rFonts w:eastAsia="Calibri"/>
        </w:rPr>
      </w:pPr>
      <w:r w:rsidRPr="00630726">
        <w:rPr>
          <w:rFonts w:eastAsia="Calibri"/>
        </w:rPr>
        <w:t xml:space="preserve">Федеральный закон </w:t>
      </w:r>
      <w:hyperlink r:id="rId17" w:tooltip="Об информации, информационных технологиях и о защите информации" w:history="1">
        <w:r w:rsidRPr="00505009">
          <w:rPr>
            <w:rStyle w:val="af0"/>
            <w:rFonts w:eastAsia="Calibri"/>
          </w:rPr>
          <w:t>от 27.07.2006 № 149-ФЗ</w:t>
        </w:r>
      </w:hyperlink>
      <w:r w:rsidRPr="00630726">
        <w:rPr>
          <w:rFonts w:eastAsia="Calibri"/>
        </w:rPr>
        <w:t xml:space="preserve"> «Об информации, информационных технологиях и о защите информации»; </w:t>
      </w:r>
    </w:p>
    <w:p w:rsidR="002604B3" w:rsidRPr="00630726" w:rsidRDefault="002604B3" w:rsidP="00630726">
      <w:pPr>
        <w:rPr>
          <w:rFonts w:eastAsia="Calibri"/>
        </w:rPr>
      </w:pPr>
      <w:r w:rsidRPr="00630726">
        <w:rPr>
          <w:rFonts w:eastAsia="Calibri"/>
        </w:rPr>
        <w:t xml:space="preserve">Федеральный закон от </w:t>
      </w:r>
      <w:hyperlink r:id="rId18" w:tooltip="О муниципальной службе в Российской Федерации" w:history="1">
        <w:r w:rsidRPr="00505009">
          <w:rPr>
            <w:rStyle w:val="af0"/>
            <w:rFonts w:eastAsia="Calibri"/>
          </w:rPr>
          <w:t>02.03.2007 № 25-ФЗ</w:t>
        </w:r>
      </w:hyperlink>
      <w:r w:rsidRPr="00630726">
        <w:rPr>
          <w:rFonts w:eastAsia="Calibri"/>
        </w:rPr>
        <w:t xml:space="preserve"> «О муниципальной службе в Российской Федерации»; </w:t>
      </w:r>
    </w:p>
    <w:p w:rsidR="002604B3" w:rsidRPr="00630726" w:rsidRDefault="002604B3" w:rsidP="00630726">
      <w:pPr>
        <w:rPr>
          <w:rFonts w:eastAsia="Calibri"/>
        </w:rPr>
      </w:pPr>
      <w:r w:rsidRPr="00630726">
        <w:rPr>
          <w:rFonts w:eastAsia="Calibri"/>
        </w:rPr>
        <w:t xml:space="preserve">Федеральный закон </w:t>
      </w:r>
      <w:hyperlink r:id="rId19" w:tooltip="от 06.10.2003 № 131-ФЗ" w:history="1">
        <w:r w:rsidRPr="00505009">
          <w:rPr>
            <w:rStyle w:val="af0"/>
            <w:rFonts w:eastAsia="Calibri"/>
          </w:rPr>
          <w:t>от 06.10.2003 № 131</w:t>
        </w:r>
      </w:hyperlink>
      <w:r w:rsidRPr="00630726">
        <w:rPr>
          <w:rFonts w:eastAsia="Calibri"/>
        </w:rPr>
        <w:t>-ФЗ «Об общих принципах организации местного самоуправления в Российской Федерации»;</w:t>
      </w:r>
    </w:p>
    <w:p w:rsidR="002604B3" w:rsidRPr="00630726" w:rsidRDefault="00A656EF" w:rsidP="00630726">
      <w:pPr>
        <w:rPr>
          <w:rFonts w:eastAsia="Calibri"/>
        </w:rPr>
      </w:pPr>
      <w:hyperlink r:id="rId20" w:tooltip="ФЕДЕРАЛЬНЫЙ ЗАКОН от 30.12.2001 № 197-ФЗ ГОСУДАРСТВЕННАЯ ДУМА ФЕДЕРАЛЬНОГО СОБРАНИЯ РФ" w:history="1">
        <w:r w:rsidR="002604B3" w:rsidRPr="00505009">
          <w:rPr>
            <w:rStyle w:val="af0"/>
            <w:rFonts w:eastAsia="Calibri"/>
          </w:rPr>
          <w:t>Трудовой кодекс Российской Федерации</w:t>
        </w:r>
      </w:hyperlink>
      <w:r w:rsidR="002604B3" w:rsidRPr="00630726">
        <w:rPr>
          <w:rFonts w:eastAsia="Calibri"/>
        </w:rPr>
        <w:t xml:space="preserve">; </w:t>
      </w:r>
    </w:p>
    <w:p w:rsidR="002604B3" w:rsidRPr="00630726" w:rsidRDefault="002604B3" w:rsidP="00630726">
      <w:pPr>
        <w:rPr>
          <w:rFonts w:eastAsia="Calibri"/>
        </w:rPr>
      </w:pPr>
      <w:r w:rsidRPr="00630726">
        <w:rPr>
          <w:rFonts w:eastAsia="Calibri"/>
        </w:rPr>
        <w:lastRenderedPageBreak/>
        <w:t xml:space="preserve">Федеральный закон от 02.05.2006 </w:t>
      </w:r>
      <w:hyperlink r:id="rId21" w:tooltip="О порядке рассмотрения обращений граждан Российской Федерации" w:history="1">
        <w:r w:rsidRPr="00505009">
          <w:rPr>
            <w:rStyle w:val="af0"/>
            <w:rFonts w:eastAsia="Calibri"/>
          </w:rPr>
          <w:t>№ 59-ФЗ</w:t>
        </w:r>
      </w:hyperlink>
      <w:r w:rsidRPr="00630726">
        <w:rPr>
          <w:rFonts w:eastAsia="Calibri"/>
        </w:rPr>
        <w:t xml:space="preserve"> «О порядке рассмотрения обращений граждан Российской Федерации»; </w:t>
      </w:r>
    </w:p>
    <w:p w:rsidR="002604B3" w:rsidRPr="00630726" w:rsidRDefault="002604B3" w:rsidP="00630726">
      <w:pPr>
        <w:rPr>
          <w:rFonts w:eastAsia="Calibri"/>
        </w:rPr>
      </w:pPr>
      <w:r w:rsidRPr="00630726">
        <w:rPr>
          <w:rFonts w:eastAsia="Calibri"/>
        </w:rPr>
        <w:t xml:space="preserve">Положение о персональных данных государственного гражданского служащего Российской Федерации и ведении его личного дела, утвержденное Указом Президента Российской Федерации от 30.05.2005 № 609; </w:t>
      </w:r>
    </w:p>
    <w:p w:rsidR="002604B3" w:rsidRPr="00630726" w:rsidRDefault="002604B3" w:rsidP="00630726">
      <w:pPr>
        <w:rPr>
          <w:rFonts w:eastAsia="Calibri"/>
        </w:rPr>
      </w:pPr>
      <w:r w:rsidRPr="00630726">
        <w:rPr>
          <w:rFonts w:eastAsia="Calibri"/>
        </w:rPr>
        <w:t xml:space="preserve">Указ Президента Российской Федерации </w:t>
      </w:r>
      <w:hyperlink r:id="rId22" w:tooltip="ОБ УТВЕРЖДЕНИИ ПЕРЕЧНЯ СВЕДЕНИЙ КОНФИДЕНЦИАЛЬНОГО ХАРАКТЕРА" w:history="1">
        <w:r w:rsidRPr="00505009">
          <w:rPr>
            <w:rStyle w:val="af0"/>
            <w:rFonts w:eastAsia="Calibri"/>
          </w:rPr>
          <w:t>от 06.03.1997 № 188</w:t>
        </w:r>
      </w:hyperlink>
      <w:r w:rsidRPr="00630726">
        <w:rPr>
          <w:rFonts w:eastAsia="Calibri"/>
        </w:rPr>
        <w:t xml:space="preserve"> «Об утверждении Перечня сведений конфиденциального характера»; </w:t>
      </w:r>
    </w:p>
    <w:p w:rsidR="002604B3" w:rsidRPr="00630726" w:rsidRDefault="002604B3" w:rsidP="00630726">
      <w:pPr>
        <w:rPr>
          <w:rFonts w:eastAsia="Calibri"/>
        </w:rPr>
      </w:pPr>
      <w:r w:rsidRPr="00630726">
        <w:rPr>
          <w:rFonts w:eastAsia="Calibri"/>
        </w:rPr>
        <w:t>Федеральный закон от 04.07.1991 № 1541-1 «О приватизации жилищного фонда в Российской Федерации»;</w:t>
      </w:r>
    </w:p>
    <w:p w:rsidR="002604B3" w:rsidRPr="00630726" w:rsidRDefault="002604B3" w:rsidP="00630726">
      <w:pPr>
        <w:rPr>
          <w:rFonts w:eastAsia="Calibri"/>
        </w:rPr>
      </w:pPr>
      <w:r w:rsidRPr="00630726">
        <w:rPr>
          <w:rFonts w:eastAsia="Calibri"/>
        </w:rPr>
        <w:t xml:space="preserve">Федеральный закон </w:t>
      </w:r>
      <w:hyperlink r:id="rId23" w:tooltip="от 12.01.1995 № 5-ФЗ" w:history="1">
        <w:r w:rsidRPr="00505009">
          <w:rPr>
            <w:rStyle w:val="af0"/>
            <w:rFonts w:eastAsia="Calibri"/>
          </w:rPr>
          <w:t>от 12.01.1995 № 5-ФЗ</w:t>
        </w:r>
      </w:hyperlink>
      <w:r w:rsidRPr="00630726">
        <w:rPr>
          <w:rFonts w:eastAsia="Calibri"/>
        </w:rPr>
        <w:t xml:space="preserve"> «О ветеранах»; </w:t>
      </w:r>
    </w:p>
    <w:p w:rsidR="002604B3" w:rsidRPr="00630726" w:rsidRDefault="002604B3" w:rsidP="00630726">
      <w:pPr>
        <w:rPr>
          <w:rFonts w:eastAsia="Calibri"/>
        </w:rPr>
      </w:pPr>
      <w:r w:rsidRPr="00630726">
        <w:rPr>
          <w:rFonts w:eastAsia="Calibri"/>
        </w:rPr>
        <w:t xml:space="preserve">Федеральный закон от 09.01.1997 № 5-ФЗ «О предоставлении социальных гарантий Героям Социалистического Труда и полным кавалерам ордена Трудовой славы»; </w:t>
      </w:r>
    </w:p>
    <w:p w:rsidR="002604B3" w:rsidRPr="00630726" w:rsidRDefault="002604B3" w:rsidP="00630726">
      <w:pPr>
        <w:rPr>
          <w:rFonts w:eastAsia="Calibri"/>
        </w:rPr>
      </w:pPr>
      <w:r w:rsidRPr="00630726">
        <w:rPr>
          <w:rFonts w:eastAsia="Calibri"/>
        </w:rPr>
        <w:t xml:space="preserve">Федеральный закон </w:t>
      </w:r>
      <w:hyperlink r:id="rId24" w:tooltip="О бухгалтерском учете" w:history="1">
        <w:r w:rsidRPr="00505009">
          <w:rPr>
            <w:rStyle w:val="af0"/>
            <w:rFonts w:eastAsia="Calibri"/>
          </w:rPr>
          <w:t>от 06.12.2011 № 402-ФЗ</w:t>
        </w:r>
      </w:hyperlink>
      <w:r w:rsidRPr="00630726">
        <w:rPr>
          <w:rFonts w:eastAsia="Calibri"/>
        </w:rPr>
        <w:t xml:space="preserve"> «О бухгалтерском учете»; </w:t>
      </w:r>
    </w:p>
    <w:p w:rsidR="002604B3" w:rsidRPr="00630726" w:rsidRDefault="002604B3" w:rsidP="00630726">
      <w:pPr>
        <w:rPr>
          <w:rFonts w:eastAsia="Calibri"/>
        </w:rPr>
      </w:pPr>
      <w:r w:rsidRPr="00630726">
        <w:rPr>
          <w:rFonts w:eastAsia="Calibri"/>
        </w:rPr>
        <w:t xml:space="preserve">Федеральный закон </w:t>
      </w:r>
      <w:hyperlink r:id="rId25" w:tooltip="О контрактной системе в сфере закупок товаров, работ, услуг для обеспечения государственных и муниципальных нужд" w:history="1">
        <w:r w:rsidRPr="00505009">
          <w:rPr>
            <w:rStyle w:val="af0"/>
            <w:rFonts w:eastAsia="Calibri"/>
          </w:rPr>
          <w:t>от 05.04.2013 № 44-ФЗ</w:t>
        </w:r>
      </w:hyperlink>
      <w:r w:rsidRPr="00630726">
        <w:rPr>
          <w:rFonts w:eastAsia="Calibri"/>
        </w:rPr>
        <w:t xml:space="preserve"> «О контрактной системе в сфере закупок товаров, работ, услуг для обеспечения государственных и муниципальных нужд»; </w:t>
      </w:r>
    </w:p>
    <w:p w:rsidR="002604B3" w:rsidRPr="00630726" w:rsidRDefault="002604B3" w:rsidP="00630726">
      <w:pPr>
        <w:rPr>
          <w:rFonts w:eastAsia="Calibri"/>
        </w:rPr>
      </w:pPr>
      <w:r w:rsidRPr="00630726">
        <w:rPr>
          <w:rFonts w:eastAsia="Calibri"/>
        </w:rPr>
        <w:t xml:space="preserve">постановление Правительства Российской Федерации </w:t>
      </w:r>
      <w:hyperlink r:id="rId26" w:tooltip="О предоставлении субсидий на оплату жилого помещения и коммунальных услуг" w:history="1">
        <w:r w:rsidRPr="00505009">
          <w:rPr>
            <w:rStyle w:val="af0"/>
            <w:rFonts w:eastAsia="Calibri"/>
          </w:rPr>
          <w:t>от 14.12.2005</w:t>
        </w:r>
        <w:r w:rsidR="00630726" w:rsidRPr="00505009">
          <w:rPr>
            <w:rStyle w:val="af0"/>
            <w:rFonts w:eastAsia="Calibri"/>
          </w:rPr>
          <w:t xml:space="preserve"> </w:t>
        </w:r>
        <w:r w:rsidRPr="00505009">
          <w:rPr>
            <w:rStyle w:val="af0"/>
            <w:rFonts w:eastAsia="Calibri"/>
          </w:rPr>
          <w:t>№ 761</w:t>
        </w:r>
      </w:hyperlink>
      <w:r w:rsidRPr="00630726">
        <w:rPr>
          <w:rFonts w:eastAsia="Calibri"/>
        </w:rPr>
        <w:t xml:space="preserve"> «О предоставлении субсидий на оплату жилого помещения и коммунальных услуг»; </w:t>
      </w:r>
    </w:p>
    <w:p w:rsidR="002604B3" w:rsidRPr="00630726" w:rsidRDefault="002604B3" w:rsidP="00630726">
      <w:pPr>
        <w:rPr>
          <w:rFonts w:eastAsia="Calibri"/>
        </w:rPr>
      </w:pPr>
      <w:r w:rsidRPr="00630726">
        <w:rPr>
          <w:rFonts w:eastAsia="Calibri"/>
        </w:rPr>
        <w:t xml:space="preserve">закон Кемеровской области </w:t>
      </w:r>
      <w:hyperlink r:id="rId27" w:tooltip="О мерах социальной поддержки отдельных категорий граждан по оплате жилья и (или) коммунальных услуг " w:history="1">
        <w:r w:rsidRPr="00505009">
          <w:rPr>
            <w:rStyle w:val="af0"/>
            <w:rFonts w:eastAsia="Calibri"/>
          </w:rPr>
          <w:t>от 17.01.2005 № 2-ОЗ</w:t>
        </w:r>
      </w:hyperlink>
      <w:r w:rsidRPr="00630726">
        <w:rPr>
          <w:rFonts w:eastAsia="Calibri"/>
        </w:rPr>
        <w:t xml:space="preserve"> «О мерах социальной поддержки отдельных категорий граждан по оплате жилья и коммунальных услуг»; </w:t>
      </w:r>
    </w:p>
    <w:p w:rsidR="002604B3" w:rsidRPr="00630726" w:rsidRDefault="002604B3" w:rsidP="00630726">
      <w:pPr>
        <w:rPr>
          <w:rFonts w:eastAsia="Calibri"/>
        </w:rPr>
      </w:pPr>
      <w:r w:rsidRPr="00630726">
        <w:rPr>
          <w:rFonts w:eastAsia="Calibri"/>
        </w:rPr>
        <w:t xml:space="preserve">закон Кемеровской области </w:t>
      </w:r>
      <w:hyperlink r:id="rId28" w:tooltip="О МЕРАХ СОЦИАЛЬНОЙ ПОДДЕРЖКИ МНОГОДЕТНЫХ СЕМЕЙ В КЕМЕРОВСКОЙ ОБЛАСТИ" w:history="1">
        <w:r w:rsidRPr="00505009">
          <w:rPr>
            <w:rStyle w:val="af0"/>
            <w:rFonts w:eastAsia="Calibri"/>
          </w:rPr>
          <w:t>от 14.11.2005 № 123-ОЗ</w:t>
        </w:r>
      </w:hyperlink>
      <w:r w:rsidRPr="00630726">
        <w:rPr>
          <w:rFonts w:eastAsia="Calibri"/>
        </w:rPr>
        <w:t xml:space="preserve"> «О мерах социальной поддержки многодетных семей в Кемеровской области»; </w:t>
      </w:r>
    </w:p>
    <w:p w:rsidR="002604B3" w:rsidRPr="00630726" w:rsidRDefault="002604B3" w:rsidP="00630726">
      <w:pPr>
        <w:rPr>
          <w:rFonts w:eastAsia="Calibri"/>
        </w:rPr>
      </w:pPr>
      <w:r w:rsidRPr="00630726">
        <w:rPr>
          <w:rFonts w:eastAsia="Calibri"/>
        </w:rPr>
        <w:t xml:space="preserve">закон Кемеровской области </w:t>
      </w:r>
      <w:hyperlink r:id="rId29" w:tooltip="О мерах социальной поддержки отдельных категорий многодетных матерей" w:history="1">
        <w:r w:rsidRPr="00505009">
          <w:rPr>
            <w:rStyle w:val="af0"/>
            <w:rFonts w:eastAsia="Calibri"/>
          </w:rPr>
          <w:t>от 08.04.2008 № 14-ОЗ</w:t>
        </w:r>
      </w:hyperlink>
      <w:r w:rsidRPr="00630726">
        <w:rPr>
          <w:rFonts w:eastAsia="Calibri"/>
        </w:rPr>
        <w:t xml:space="preserve"> «О мерах социальной поддержки отдельных категорий многодетных матерей»; </w:t>
      </w:r>
    </w:p>
    <w:p w:rsidR="002604B3" w:rsidRPr="00630726" w:rsidRDefault="002604B3" w:rsidP="00630726">
      <w:pPr>
        <w:rPr>
          <w:rFonts w:eastAsia="Calibri"/>
        </w:rPr>
      </w:pPr>
      <w:r w:rsidRPr="00630726">
        <w:rPr>
          <w:rFonts w:eastAsia="Calibri"/>
        </w:rPr>
        <w:t xml:space="preserve">закон Кемеровской области </w:t>
      </w:r>
      <w:hyperlink r:id="rId30" w:tooltip="О пенсиях Кемеровской области" w:history="1">
        <w:r w:rsidRPr="00505009">
          <w:rPr>
            <w:rStyle w:val="af0"/>
            <w:rFonts w:eastAsia="Calibri"/>
          </w:rPr>
          <w:t>от 14.01.1999 № 8-ОЗ</w:t>
        </w:r>
      </w:hyperlink>
      <w:r w:rsidRPr="00630726">
        <w:rPr>
          <w:rFonts w:eastAsia="Calibri"/>
        </w:rPr>
        <w:t xml:space="preserve"> «О пенсиях Кузбасса». </w:t>
      </w:r>
    </w:p>
    <w:p w:rsidR="002604B3" w:rsidRPr="00630726" w:rsidRDefault="002604B3" w:rsidP="00630726">
      <w:pPr>
        <w:rPr>
          <w:rFonts w:eastAsia="Calibri"/>
        </w:rPr>
      </w:pPr>
      <w:r w:rsidRPr="00630726">
        <w:rPr>
          <w:rFonts w:eastAsia="Calibri"/>
        </w:rPr>
        <w:t xml:space="preserve">2.4. Обработка персональных данных в Администрации осуществляется в соответствии с требованиями законодательства Российской Федерации в области персональных данных: </w:t>
      </w:r>
    </w:p>
    <w:p w:rsidR="002604B3" w:rsidRPr="00630726" w:rsidRDefault="002604B3" w:rsidP="00630726">
      <w:pPr>
        <w:rPr>
          <w:rFonts w:eastAsia="Calibri"/>
        </w:rPr>
      </w:pPr>
      <w:r w:rsidRPr="00630726">
        <w:rPr>
          <w:rFonts w:eastAsia="Calibri"/>
        </w:rPr>
        <w:t xml:space="preserve">постановление Правительства Российской Федерации </w:t>
      </w:r>
      <w:hyperlink r:id="rId31" w:tooltip="Об утверждении требований к защите персональных данных при их обработке в информационных системах персональных данных" w:history="1">
        <w:r w:rsidRPr="00505009">
          <w:rPr>
            <w:rStyle w:val="af0"/>
            <w:rFonts w:eastAsia="Calibri"/>
          </w:rPr>
          <w:t>от 01.11.2012 № 1119</w:t>
        </w:r>
      </w:hyperlink>
      <w:r w:rsidRPr="00630726">
        <w:rPr>
          <w:rFonts w:eastAsia="Calibri"/>
        </w:rPr>
        <w:t xml:space="preserve"> «Об утверждении требований к защите персональных данных при их обработке в информационных системах персональных данных»; информационных системах персональных данных»; </w:t>
      </w:r>
    </w:p>
    <w:p w:rsidR="002604B3" w:rsidRPr="00630726" w:rsidRDefault="002604B3" w:rsidP="00630726">
      <w:pPr>
        <w:rPr>
          <w:rFonts w:eastAsia="Calibri"/>
        </w:rPr>
      </w:pPr>
      <w:r w:rsidRPr="00630726">
        <w:rPr>
          <w:rFonts w:eastAsia="Calibri"/>
        </w:rPr>
        <w:t xml:space="preserve">постановление Правительства Российской Федерации </w:t>
      </w:r>
      <w:hyperlink r:id="rId32" w:tooltip="Об утверждении Положения об особенностях обработки персональных данных, осуществляемой без использования средств автоматизации" w:history="1">
        <w:r w:rsidRPr="00505009">
          <w:rPr>
            <w:rStyle w:val="af0"/>
            <w:rFonts w:eastAsia="Calibri"/>
          </w:rPr>
          <w:t>от 15.09.2008 № 687</w:t>
        </w:r>
      </w:hyperlink>
      <w:r w:rsidRPr="00630726">
        <w:rPr>
          <w:rFonts w:eastAsia="Calibri"/>
        </w:rPr>
        <w:t xml:space="preserve"> «Об утверждении Положения об особенностях обработки персональных данных, осуществляемой без использования средств автоматизации»; </w:t>
      </w:r>
    </w:p>
    <w:p w:rsidR="002604B3" w:rsidRPr="00630726" w:rsidRDefault="002604B3" w:rsidP="00630726">
      <w:pPr>
        <w:rPr>
          <w:rFonts w:eastAsia="Calibri"/>
        </w:rPr>
      </w:pPr>
      <w:r w:rsidRPr="00630726">
        <w:rPr>
          <w:rFonts w:eastAsia="Calibri"/>
        </w:rPr>
        <w:t xml:space="preserve">постановление Правительства Российской Федерации </w:t>
      </w:r>
      <w:hyperlink r:id="rId33" w:tooltip="Об утверждении Перечня мер, направленных на обеспечение выполнения обязанностей, предусмотренных Федеральным законом " w:history="1">
        <w:r w:rsidRPr="00505009">
          <w:rPr>
            <w:rStyle w:val="af0"/>
            <w:rFonts w:eastAsia="Calibri"/>
          </w:rPr>
          <w:t>от 21.03.2012 № 211</w:t>
        </w:r>
      </w:hyperlink>
      <w:r w:rsidRPr="00630726">
        <w:rPr>
          <w:rFonts w:eastAsia="Calibri"/>
        </w:rPr>
        <w:t xml:space="preserve">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w:t>
      </w:r>
    </w:p>
    <w:p w:rsidR="002604B3" w:rsidRPr="00630726" w:rsidRDefault="002604B3" w:rsidP="00630726">
      <w:pPr>
        <w:rPr>
          <w:rFonts w:eastAsia="Calibri"/>
        </w:rPr>
      </w:pPr>
      <w:r w:rsidRPr="00630726">
        <w:rPr>
          <w:rFonts w:eastAsia="Calibri"/>
        </w:rPr>
        <w:t xml:space="preserve">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w:t>
      </w:r>
    </w:p>
    <w:p w:rsidR="002604B3" w:rsidRPr="00630726" w:rsidRDefault="002604B3" w:rsidP="00630726">
      <w:pPr>
        <w:rPr>
          <w:rFonts w:eastAsia="Calibri"/>
        </w:rPr>
      </w:pPr>
      <w:r w:rsidRPr="00630726">
        <w:rPr>
          <w:rFonts w:eastAsia="Calibri"/>
        </w:rPr>
        <w:t xml:space="preserve">2.4. Обработка ПДн должна ограничиваться достижением конкретных, заранее определенных и законных целей. Не допускается обработка ПДн, несовместимая с целями сбора ПДн. Обработка персональных данных работника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обеспечения личной безопасности </w:t>
      </w:r>
      <w:r w:rsidRPr="00630726">
        <w:rPr>
          <w:rFonts w:eastAsia="Calibri"/>
        </w:rPr>
        <w:lastRenderedPageBreak/>
        <w:t>работников, контроля количества и качества выполняемой работы и обеспечения сохранности имущества.</w:t>
      </w:r>
    </w:p>
    <w:p w:rsidR="002604B3" w:rsidRPr="00630726" w:rsidRDefault="002604B3" w:rsidP="00630726">
      <w:pPr>
        <w:rPr>
          <w:rFonts w:eastAsia="Calibri"/>
        </w:rPr>
      </w:pPr>
      <w:r w:rsidRPr="00630726">
        <w:rPr>
          <w:rFonts w:eastAsia="Calibri"/>
        </w:rPr>
        <w:t xml:space="preserve">2.5. Не допускается обработка ПДн, несовместимая с целями сбора ПДн. Обработке подлежат только ПДн, которые отвечают целям их обработки. Обрабатываемые ПДн не должны быть избыточными по отношению к заявленным целям их обработки. Состав обрабатываемых ПДн определен в п. 3 настоящей Политики и соответствуют заявленным целям обработки. Не допускается объединение баз данных, содержащих ПДн, обработка которых осуществляется в целях, несовместимых между собой. </w:t>
      </w:r>
    </w:p>
    <w:p w:rsidR="002604B3" w:rsidRPr="00630726" w:rsidRDefault="002604B3" w:rsidP="00630726">
      <w:pPr>
        <w:rPr>
          <w:rFonts w:eastAsia="Calibri"/>
        </w:rPr>
      </w:pPr>
      <w:r w:rsidRPr="00630726">
        <w:rPr>
          <w:rFonts w:eastAsia="Calibri"/>
        </w:rPr>
        <w:t>3. Перечень персональных данных субъектов персональные данных, которые обрабатываются в Администрации.</w:t>
      </w:r>
    </w:p>
    <w:p w:rsidR="002604B3" w:rsidRPr="00630726" w:rsidRDefault="002604B3" w:rsidP="00630726">
      <w:pPr>
        <w:rPr>
          <w:rFonts w:eastAsia="Calibri"/>
        </w:rPr>
      </w:pPr>
      <w:r w:rsidRPr="00630726">
        <w:rPr>
          <w:rFonts w:eastAsia="Calibri"/>
        </w:rPr>
        <w:t xml:space="preserve">3.1. Перечень персональных данных субъектов персональные данных, указанных в пп. 1-4 п. 1.4 настоящей Политики, которые обрабатываются в Администрации: </w:t>
      </w:r>
      <w:bookmarkStart w:id="1" w:name="_Hlk126930870"/>
    </w:p>
    <w:p w:rsidR="002604B3" w:rsidRPr="00630726" w:rsidRDefault="002604B3" w:rsidP="00630726">
      <w:pPr>
        <w:rPr>
          <w:rFonts w:eastAsia="Calibri"/>
        </w:rPr>
      </w:pPr>
      <w:r w:rsidRPr="00630726">
        <w:rPr>
          <w:rFonts w:eastAsia="Calibri"/>
        </w:rPr>
        <w:t xml:space="preserve">фамилия, имя, отчество (при наличии) (в том числе прежние с указанием даты, места и причины изменения); </w:t>
      </w:r>
    </w:p>
    <w:p w:rsidR="002604B3" w:rsidRPr="00630726" w:rsidRDefault="002604B3" w:rsidP="00630726">
      <w:pPr>
        <w:rPr>
          <w:rFonts w:eastAsia="Calibri"/>
        </w:rPr>
      </w:pPr>
      <w:r w:rsidRPr="00630726">
        <w:rPr>
          <w:rFonts w:eastAsia="Calibri"/>
        </w:rPr>
        <w:t xml:space="preserve">число, месяц, год и место рождения; </w:t>
      </w:r>
    </w:p>
    <w:p w:rsidR="002604B3" w:rsidRPr="00630726" w:rsidRDefault="002604B3" w:rsidP="00630726">
      <w:pPr>
        <w:rPr>
          <w:rFonts w:eastAsia="Calibri"/>
        </w:rPr>
      </w:pPr>
      <w:r w:rsidRPr="00630726">
        <w:rPr>
          <w:rFonts w:eastAsia="Calibri"/>
        </w:rPr>
        <w:t xml:space="preserve">адрес места регистрации и места жительства, места пребывания, номер контактного телефона или сведения о других способах связи; </w:t>
      </w:r>
    </w:p>
    <w:p w:rsidR="002604B3" w:rsidRPr="00630726" w:rsidRDefault="002604B3" w:rsidP="00630726">
      <w:pPr>
        <w:rPr>
          <w:rFonts w:eastAsia="Calibri"/>
        </w:rPr>
      </w:pPr>
      <w:r w:rsidRPr="00630726">
        <w:rPr>
          <w:rFonts w:eastAsia="Calibri"/>
        </w:rPr>
        <w:t xml:space="preserve">паспортные данные или данные иного документа, удостоверяющего личность и гражданство, включая серию, номер, дату выдачи, наименование органа, выдавшего документ и гражданство (в том числе прежнее с указанием даты, места и причины изменения), данные заграничного паспорта; </w:t>
      </w:r>
    </w:p>
    <w:p w:rsidR="002604B3" w:rsidRPr="00630726" w:rsidRDefault="002604B3" w:rsidP="00630726">
      <w:pPr>
        <w:rPr>
          <w:rFonts w:eastAsia="Calibri"/>
        </w:rPr>
      </w:pPr>
      <w:r w:rsidRPr="00630726">
        <w:rPr>
          <w:rFonts w:eastAsia="Calibri"/>
        </w:rPr>
        <w:t xml:space="preserve">сведения об образовании (наименование и год окончания образовательной организации, наименование и реквизиты документа об образовании, направление подготовки или специальность, квалификация по документу об образовании); </w:t>
      </w:r>
    </w:p>
    <w:p w:rsidR="002604B3" w:rsidRPr="00630726" w:rsidRDefault="002604B3" w:rsidP="00630726">
      <w:pPr>
        <w:rPr>
          <w:rFonts w:eastAsia="Calibri"/>
        </w:rPr>
      </w:pPr>
      <w:r w:rsidRPr="00630726">
        <w:rPr>
          <w:rFonts w:eastAsia="Calibri"/>
        </w:rPr>
        <w:t xml:space="preserve">сведения о послевузовском профессиональном образовании (наименование и год окончания образовательной или научной организации), ученой степени, ученого звании (дата присвоения, номера дипломов, аттестатов); </w:t>
      </w:r>
    </w:p>
    <w:p w:rsidR="002604B3" w:rsidRPr="00630726" w:rsidRDefault="002604B3" w:rsidP="00630726">
      <w:pPr>
        <w:rPr>
          <w:rFonts w:eastAsia="Calibri"/>
        </w:rPr>
      </w:pPr>
      <w:r w:rsidRPr="00630726">
        <w:rPr>
          <w:rFonts w:eastAsia="Calibri"/>
        </w:rPr>
        <w:t xml:space="preserve">сведения о владении иностранными языками, степень владения; </w:t>
      </w:r>
    </w:p>
    <w:p w:rsidR="002604B3" w:rsidRPr="00630726" w:rsidRDefault="002604B3" w:rsidP="00630726">
      <w:pPr>
        <w:rPr>
          <w:rFonts w:eastAsia="Calibri"/>
        </w:rPr>
      </w:pPr>
      <w:r w:rsidRPr="00630726">
        <w:rPr>
          <w:rFonts w:eastAsia="Calibri"/>
        </w:rPr>
        <w:t xml:space="preserve">сведения о выполняемой работе с начала трудовой деятельности (включая военную службу, работу по совместительству, предпринимательскую деятельность и т.п.); </w:t>
      </w:r>
    </w:p>
    <w:p w:rsidR="002604B3" w:rsidRPr="00630726" w:rsidRDefault="002604B3" w:rsidP="00630726">
      <w:pPr>
        <w:rPr>
          <w:rFonts w:eastAsia="Calibri"/>
        </w:rPr>
      </w:pPr>
      <w:r w:rsidRPr="00630726">
        <w:rPr>
          <w:rFonts w:eastAsia="Calibri"/>
        </w:rPr>
        <w:t xml:space="preserve">данные трудовой книжки, сведения об опыте работе, занимаемой должности, трудовом стаже; </w:t>
      </w:r>
    </w:p>
    <w:p w:rsidR="002604B3" w:rsidRPr="00630726" w:rsidRDefault="002604B3" w:rsidP="00630726">
      <w:pPr>
        <w:rPr>
          <w:rFonts w:eastAsia="Calibri"/>
        </w:rPr>
      </w:pPr>
      <w:r w:rsidRPr="00630726">
        <w:rPr>
          <w:rFonts w:eastAsia="Calibri"/>
        </w:rPr>
        <w:t xml:space="preserve">сведения о воинской обязанности и воинском звании; </w:t>
      </w:r>
    </w:p>
    <w:p w:rsidR="002604B3" w:rsidRPr="00630726" w:rsidRDefault="002604B3" w:rsidP="00630726">
      <w:pPr>
        <w:rPr>
          <w:rFonts w:eastAsia="Calibri"/>
        </w:rPr>
      </w:pPr>
      <w:r w:rsidRPr="00630726">
        <w:rPr>
          <w:rFonts w:eastAsia="Calibri"/>
        </w:rPr>
        <w:t xml:space="preserve">сведения о допуске к государственной тайне с указанием периода работы, службы, учебы, оформления, его формы, номера и даты; </w:t>
      </w:r>
    </w:p>
    <w:p w:rsidR="002604B3" w:rsidRPr="00630726" w:rsidRDefault="002604B3" w:rsidP="00630726">
      <w:pPr>
        <w:rPr>
          <w:rFonts w:eastAsia="Calibri"/>
        </w:rPr>
      </w:pPr>
      <w:r w:rsidRPr="00630726">
        <w:rPr>
          <w:rFonts w:eastAsia="Calibri"/>
        </w:rPr>
        <w:t xml:space="preserve">сведения о пребывании за границей (страна, год и цель пребывания); </w:t>
      </w:r>
    </w:p>
    <w:p w:rsidR="002604B3" w:rsidRPr="00630726" w:rsidRDefault="002604B3" w:rsidP="00630726">
      <w:pPr>
        <w:rPr>
          <w:rFonts w:eastAsia="Calibri"/>
        </w:rPr>
      </w:pPr>
      <w:r w:rsidRPr="00630726">
        <w:rPr>
          <w:rFonts w:eastAsia="Calibri"/>
        </w:rPr>
        <w:t xml:space="preserve">сведения о присвоенных классных чинах федеральной гражданской службы, дипломатических рангах, воинских или специальных званиях, классных чинах правоохранительной службы, классных чинах гражданской службы субъекта Российской Федерации, квалификационных разрядах государственной службы, квалификационных разрядах или классных чинах муниципальной службы (кем и когда присвоены); муниципальной службы (кем и когда присвоены); </w:t>
      </w:r>
    </w:p>
    <w:p w:rsidR="002604B3" w:rsidRPr="00630726" w:rsidRDefault="002604B3" w:rsidP="00630726">
      <w:pPr>
        <w:rPr>
          <w:rFonts w:eastAsia="Calibri"/>
        </w:rPr>
      </w:pPr>
      <w:r w:rsidRPr="00630726">
        <w:rPr>
          <w:rFonts w:eastAsia="Calibri"/>
        </w:rPr>
        <w:t xml:space="preserve">сведения о близких родственниках (отец, мать, братья, сестры и дети, супруг (супруга)), в том числе бывших, постоянно проживающих за границей и (или) оформляющих документы для выезда на постоянное место жительства в другое государство: фамилия, имя, отчество, сведения об их изменении с указанием даты, места и причины изменения; </w:t>
      </w:r>
    </w:p>
    <w:p w:rsidR="002604B3" w:rsidRPr="00630726" w:rsidRDefault="002604B3" w:rsidP="00630726">
      <w:pPr>
        <w:rPr>
          <w:rFonts w:eastAsia="Calibri"/>
        </w:rPr>
      </w:pPr>
      <w:r w:rsidRPr="00630726">
        <w:rPr>
          <w:rFonts w:eastAsia="Calibri"/>
        </w:rPr>
        <w:lastRenderedPageBreak/>
        <w:t xml:space="preserve">сведения свидетельств о государственной регистрации актов гражданского состояния, сведения о составе семьи и наличии иждивенцев, сведения о месте работы или учебы членов семьи; </w:t>
      </w:r>
    </w:p>
    <w:p w:rsidR="002604B3" w:rsidRPr="00630726" w:rsidRDefault="002604B3" w:rsidP="00630726">
      <w:pPr>
        <w:rPr>
          <w:rFonts w:eastAsia="Calibri"/>
        </w:rPr>
      </w:pPr>
      <w:r w:rsidRPr="00630726">
        <w:rPr>
          <w:rFonts w:eastAsia="Calibri"/>
        </w:rPr>
        <w:t>сведения страхового свидетельства пенсионного страхования;</w:t>
      </w:r>
      <w:r w:rsidR="00630726">
        <w:rPr>
          <w:rFonts w:eastAsia="Calibri"/>
        </w:rPr>
        <w:t xml:space="preserve"> </w:t>
      </w:r>
    </w:p>
    <w:p w:rsidR="002604B3" w:rsidRPr="00630726" w:rsidRDefault="002604B3" w:rsidP="00630726">
      <w:pPr>
        <w:rPr>
          <w:rFonts w:eastAsia="Calibri"/>
        </w:rPr>
      </w:pPr>
      <w:r w:rsidRPr="00630726">
        <w:rPr>
          <w:rFonts w:eastAsia="Calibri"/>
        </w:rPr>
        <w:t xml:space="preserve">сведения об идентификационном номере налогоплательщика; </w:t>
      </w:r>
    </w:p>
    <w:p w:rsidR="002604B3" w:rsidRPr="00630726" w:rsidRDefault="002604B3" w:rsidP="00630726">
      <w:pPr>
        <w:rPr>
          <w:rFonts w:eastAsia="Calibri"/>
        </w:rPr>
      </w:pPr>
      <w:r w:rsidRPr="00630726">
        <w:rPr>
          <w:rFonts w:eastAsia="Calibri"/>
        </w:rPr>
        <w:t xml:space="preserve">сведения страхового медицинского полиса обязательного медицинского страхования граждан; </w:t>
      </w:r>
    </w:p>
    <w:p w:rsidR="002604B3" w:rsidRPr="00630726" w:rsidRDefault="002604B3" w:rsidP="00630726">
      <w:pPr>
        <w:rPr>
          <w:rFonts w:eastAsia="Calibri"/>
        </w:rPr>
      </w:pPr>
      <w:r w:rsidRPr="00630726">
        <w:rPr>
          <w:rFonts w:eastAsia="Calibri"/>
        </w:rPr>
        <w:t xml:space="preserve">сведения о состоянии здоровья, результаты обязательных медицинских осмотров (обследований); </w:t>
      </w:r>
    </w:p>
    <w:p w:rsidR="002604B3" w:rsidRPr="00630726" w:rsidRDefault="002604B3" w:rsidP="00630726">
      <w:pPr>
        <w:rPr>
          <w:rFonts w:eastAsia="Calibri"/>
        </w:rPr>
      </w:pPr>
      <w:r w:rsidRPr="00630726">
        <w:rPr>
          <w:rFonts w:eastAsia="Calibri"/>
        </w:rPr>
        <w:t xml:space="preserve">сведения, содержащиеся в справке о доходах, об имуществе и обязательствах имущественного характера субъектов персональных данных, а также их супруги (супруга) и несовершеннолетних детей; </w:t>
      </w:r>
    </w:p>
    <w:bookmarkEnd w:id="1"/>
    <w:p w:rsidR="002604B3" w:rsidRPr="00630726" w:rsidRDefault="002604B3" w:rsidP="00630726">
      <w:pPr>
        <w:rPr>
          <w:rFonts w:eastAsia="Calibri"/>
        </w:rPr>
      </w:pPr>
      <w:r w:rsidRPr="00630726">
        <w:rPr>
          <w:rFonts w:eastAsia="Calibri"/>
        </w:rPr>
        <w:t xml:space="preserve">сведения экзаменационного, аттестационного листа муниципального служащего и отзывы об исполнении им должностных обязанностей за аттестационный период и уровне его знаний, навыков, умений (профессиональном уровне); </w:t>
      </w:r>
    </w:p>
    <w:p w:rsidR="002604B3" w:rsidRPr="00630726" w:rsidRDefault="002604B3" w:rsidP="00630726">
      <w:pPr>
        <w:rPr>
          <w:rFonts w:eastAsia="Calibri"/>
        </w:rPr>
      </w:pPr>
      <w:r w:rsidRPr="00630726">
        <w:rPr>
          <w:rFonts w:eastAsia="Calibri"/>
        </w:rPr>
        <w:t xml:space="preserve">сведения документов о начале служебной проверки, ее результатах, об отстранении муниципального служащего от замещаемой должности муниципальной службы; </w:t>
      </w:r>
    </w:p>
    <w:p w:rsidR="002604B3" w:rsidRPr="00630726" w:rsidRDefault="002604B3" w:rsidP="00630726">
      <w:pPr>
        <w:rPr>
          <w:rFonts w:eastAsia="Calibri"/>
        </w:rPr>
      </w:pPr>
      <w:r w:rsidRPr="00630726">
        <w:rPr>
          <w:rFonts w:eastAsia="Calibri"/>
        </w:rPr>
        <w:t xml:space="preserve">сведения трудового договора, а также дополнений и изменений, внесенных в трудовой договор; </w:t>
      </w:r>
    </w:p>
    <w:p w:rsidR="002604B3" w:rsidRPr="00630726" w:rsidRDefault="002604B3" w:rsidP="00630726">
      <w:pPr>
        <w:rPr>
          <w:rFonts w:eastAsia="Calibri"/>
        </w:rPr>
      </w:pPr>
      <w:r w:rsidRPr="00630726">
        <w:rPr>
          <w:rFonts w:eastAsia="Calibri"/>
        </w:rPr>
        <w:t xml:space="preserve">сведения о результатах проверки достоверности и полноты представленных муниципальным служащим сведений о доходах, имуществе и обязательствах имущественного характера, а также сведений о соблюдении муниципальным служащим ограничений, установленных федеральными законами; </w:t>
      </w:r>
    </w:p>
    <w:p w:rsidR="002604B3" w:rsidRPr="00630726" w:rsidRDefault="002604B3" w:rsidP="00630726">
      <w:pPr>
        <w:rPr>
          <w:rFonts w:eastAsia="Calibri"/>
        </w:rPr>
      </w:pPr>
      <w:r w:rsidRPr="00630726">
        <w:rPr>
          <w:rFonts w:eastAsia="Calibri"/>
        </w:rPr>
        <w:t xml:space="preserve">сведения о социальных льготах и о социальном статусе (серия, номер, дата выдачи, наименование органа, выдавшего документ, являющийся основанием для предоставления льгот и статуса, и другие сведения; </w:t>
      </w:r>
    </w:p>
    <w:p w:rsidR="002604B3" w:rsidRPr="00630726" w:rsidRDefault="002604B3" w:rsidP="00630726">
      <w:pPr>
        <w:rPr>
          <w:rFonts w:eastAsia="Calibri"/>
        </w:rPr>
      </w:pPr>
      <w:r w:rsidRPr="00630726">
        <w:rPr>
          <w:rFonts w:eastAsia="Calibri"/>
        </w:rPr>
        <w:t xml:space="preserve">содержание подлинников и копий распоряжений, приказов по личному составу; </w:t>
      </w:r>
    </w:p>
    <w:p w:rsidR="002604B3" w:rsidRPr="00630726" w:rsidRDefault="002604B3" w:rsidP="00630726">
      <w:pPr>
        <w:rPr>
          <w:rFonts w:eastAsia="Calibri"/>
        </w:rPr>
      </w:pPr>
      <w:r w:rsidRPr="00630726">
        <w:rPr>
          <w:rFonts w:eastAsia="Calibri"/>
        </w:rPr>
        <w:t xml:space="preserve">содержание рекомендаций, характеристик в отношении субъекта персональных данных; </w:t>
      </w:r>
    </w:p>
    <w:p w:rsidR="002604B3" w:rsidRPr="00630726" w:rsidRDefault="002604B3" w:rsidP="00630726">
      <w:pPr>
        <w:rPr>
          <w:rFonts w:eastAsia="Calibri"/>
        </w:rPr>
      </w:pPr>
      <w:r w:rsidRPr="00630726">
        <w:rPr>
          <w:rFonts w:eastAsia="Calibri"/>
        </w:rPr>
        <w:t xml:space="preserve">фотографии субъекта персональных данных. </w:t>
      </w:r>
    </w:p>
    <w:p w:rsidR="002604B3" w:rsidRPr="00630726" w:rsidRDefault="002604B3" w:rsidP="00630726">
      <w:pPr>
        <w:rPr>
          <w:rFonts w:eastAsia="Calibri"/>
        </w:rPr>
      </w:pPr>
      <w:r w:rsidRPr="00630726">
        <w:rPr>
          <w:rFonts w:eastAsia="Calibri"/>
        </w:rPr>
        <w:t>3.2. Перечень персональных данных субъектов персональные данных, указанных в пп. 5 п. 1.4 настоящей Политики, которые обрабатываются в Администрации:</w:t>
      </w:r>
    </w:p>
    <w:p w:rsidR="002604B3" w:rsidRPr="00630726" w:rsidRDefault="002604B3" w:rsidP="00630726">
      <w:pPr>
        <w:rPr>
          <w:rFonts w:eastAsia="Calibri"/>
        </w:rPr>
      </w:pPr>
      <w:r w:rsidRPr="00630726">
        <w:rPr>
          <w:rFonts w:eastAsia="Calibri"/>
        </w:rPr>
        <w:t xml:space="preserve">фамилия, имя, отчество (при наличии) (в том числе прежние с указанием даты, места и причины изменения); </w:t>
      </w:r>
    </w:p>
    <w:p w:rsidR="002604B3" w:rsidRPr="00630726" w:rsidRDefault="002604B3" w:rsidP="00630726">
      <w:pPr>
        <w:rPr>
          <w:rFonts w:eastAsia="Calibri"/>
        </w:rPr>
      </w:pPr>
      <w:r w:rsidRPr="00630726">
        <w:rPr>
          <w:rFonts w:eastAsia="Calibri"/>
        </w:rPr>
        <w:t xml:space="preserve">число, месяц, год и место рождения; </w:t>
      </w:r>
    </w:p>
    <w:p w:rsidR="002604B3" w:rsidRPr="00630726" w:rsidRDefault="002604B3" w:rsidP="00630726">
      <w:pPr>
        <w:rPr>
          <w:rFonts w:eastAsia="Calibri"/>
        </w:rPr>
      </w:pPr>
      <w:r w:rsidRPr="00630726">
        <w:rPr>
          <w:rFonts w:eastAsia="Calibri"/>
        </w:rPr>
        <w:t xml:space="preserve">адрес места регистрации и места жительства, места пребывания, номер контактного телефона или сведения о других способах связи; </w:t>
      </w:r>
    </w:p>
    <w:p w:rsidR="002604B3" w:rsidRPr="00630726" w:rsidRDefault="002604B3" w:rsidP="00630726">
      <w:pPr>
        <w:rPr>
          <w:rFonts w:eastAsia="Calibri"/>
        </w:rPr>
      </w:pPr>
      <w:r w:rsidRPr="00630726">
        <w:rPr>
          <w:rFonts w:eastAsia="Calibri"/>
        </w:rPr>
        <w:t xml:space="preserve">паспортные данные или данные иного документа, удостоверяющего личность и гражданство, включая серию, номер, дату выдачи, наименование органа, выдавшего документ и гражданство (в том числе прежнее с указанием даты, места и причины изменения), данные заграничного паспорта; </w:t>
      </w:r>
    </w:p>
    <w:p w:rsidR="002604B3" w:rsidRPr="00630726" w:rsidRDefault="002604B3" w:rsidP="00630726">
      <w:pPr>
        <w:rPr>
          <w:rFonts w:eastAsia="Calibri"/>
        </w:rPr>
      </w:pPr>
      <w:r w:rsidRPr="00630726">
        <w:rPr>
          <w:rFonts w:eastAsia="Calibri"/>
        </w:rPr>
        <w:t xml:space="preserve">сведения о выполняемой работе с начала трудовой деятельности (включая военную службу, работу по совместительству, предпринимательскую деятельность и т.п.); </w:t>
      </w:r>
    </w:p>
    <w:p w:rsidR="002604B3" w:rsidRPr="00630726" w:rsidRDefault="002604B3" w:rsidP="00630726">
      <w:pPr>
        <w:rPr>
          <w:rFonts w:eastAsia="Calibri"/>
        </w:rPr>
      </w:pPr>
      <w:r w:rsidRPr="00630726">
        <w:rPr>
          <w:rFonts w:eastAsia="Calibri"/>
        </w:rPr>
        <w:t xml:space="preserve">данные трудовой книжки, сведения об опыте работе, занимаемой должности, трудовом стаже; </w:t>
      </w:r>
    </w:p>
    <w:p w:rsidR="002604B3" w:rsidRPr="00630726" w:rsidRDefault="002604B3" w:rsidP="00630726">
      <w:pPr>
        <w:rPr>
          <w:rFonts w:eastAsia="Calibri"/>
        </w:rPr>
      </w:pPr>
      <w:r w:rsidRPr="00630726">
        <w:rPr>
          <w:rFonts w:eastAsia="Calibri"/>
        </w:rPr>
        <w:t xml:space="preserve">сведения о воинской обязанности и воинском звании; </w:t>
      </w:r>
    </w:p>
    <w:p w:rsidR="002604B3" w:rsidRPr="00630726" w:rsidRDefault="002604B3" w:rsidP="00630726">
      <w:pPr>
        <w:rPr>
          <w:rFonts w:eastAsia="Calibri"/>
        </w:rPr>
      </w:pPr>
      <w:r w:rsidRPr="00630726">
        <w:rPr>
          <w:rFonts w:eastAsia="Calibri"/>
        </w:rPr>
        <w:t xml:space="preserve">сведения о допуске к государственной тайне с указанием периода работы, службы, учебы, оформления, его формы, номера и даты; </w:t>
      </w:r>
    </w:p>
    <w:p w:rsidR="002604B3" w:rsidRPr="00630726" w:rsidRDefault="002604B3" w:rsidP="00630726">
      <w:pPr>
        <w:rPr>
          <w:rFonts w:eastAsia="Calibri"/>
        </w:rPr>
      </w:pPr>
      <w:r w:rsidRPr="00630726">
        <w:rPr>
          <w:rFonts w:eastAsia="Calibri"/>
        </w:rPr>
        <w:lastRenderedPageBreak/>
        <w:t xml:space="preserve">сведения о пребывании за границей (страна, год и цель пребывания); </w:t>
      </w:r>
    </w:p>
    <w:p w:rsidR="002604B3" w:rsidRPr="00630726" w:rsidRDefault="002604B3" w:rsidP="00630726">
      <w:pPr>
        <w:rPr>
          <w:rFonts w:eastAsia="Calibri"/>
        </w:rPr>
      </w:pPr>
      <w:r w:rsidRPr="00630726">
        <w:rPr>
          <w:rFonts w:eastAsia="Calibri"/>
        </w:rPr>
        <w:t xml:space="preserve">сведения о присвоенных классных чинах федеральной гражданской службы, дипломатических рангах, воинских или специальных званиях, классных чинах правоохранительной службы, классных чинах гражданской службы субъекта Российской Федерации, квалификационных разрядах государственной службы, квалификационных разрядах или классных чинах муниципальной службы (кем и когда присвоены); муниципальной службы (кем и когда присвоены); </w:t>
      </w:r>
    </w:p>
    <w:p w:rsidR="002604B3" w:rsidRPr="00630726" w:rsidRDefault="002604B3" w:rsidP="00630726">
      <w:pPr>
        <w:rPr>
          <w:rFonts w:eastAsia="Calibri"/>
        </w:rPr>
      </w:pPr>
      <w:r w:rsidRPr="00630726">
        <w:rPr>
          <w:rFonts w:eastAsia="Calibri"/>
        </w:rPr>
        <w:t xml:space="preserve">сведения о близких родственниках (отец, мать, братья, сестры и дети, супруг (супруга)), в том числе бывших, постоянно проживающих за границей и (или) оформляющих документы для выезда на постоянное место жительства в другое государство: фамилия, имя, отчество, сведения об их изменении с указанием даты, места и причины изменения; </w:t>
      </w:r>
    </w:p>
    <w:p w:rsidR="002604B3" w:rsidRPr="00630726" w:rsidRDefault="002604B3" w:rsidP="00630726">
      <w:pPr>
        <w:rPr>
          <w:rFonts w:eastAsia="Calibri"/>
        </w:rPr>
      </w:pPr>
      <w:r w:rsidRPr="00630726">
        <w:rPr>
          <w:rFonts w:eastAsia="Calibri"/>
        </w:rPr>
        <w:t xml:space="preserve">сведения свидетельств о государственной регистрации актов гражданского состояния, сведения о составе семьи и наличии иждивенцев, сведения о месте работы или учебы членов семьи; </w:t>
      </w:r>
    </w:p>
    <w:p w:rsidR="002604B3" w:rsidRPr="00630726" w:rsidRDefault="002604B3" w:rsidP="00630726">
      <w:pPr>
        <w:rPr>
          <w:rFonts w:eastAsia="Calibri"/>
        </w:rPr>
      </w:pPr>
      <w:r w:rsidRPr="00630726">
        <w:rPr>
          <w:rFonts w:eastAsia="Calibri"/>
        </w:rPr>
        <w:t>сведения страхового свидетельства пенсионного страхования;</w:t>
      </w:r>
      <w:r w:rsidR="00630726">
        <w:rPr>
          <w:rFonts w:eastAsia="Calibri"/>
        </w:rPr>
        <w:t xml:space="preserve"> </w:t>
      </w:r>
    </w:p>
    <w:p w:rsidR="002604B3" w:rsidRPr="00630726" w:rsidRDefault="002604B3" w:rsidP="00630726">
      <w:pPr>
        <w:rPr>
          <w:rFonts w:eastAsia="Calibri"/>
          <w:highlight w:val="green"/>
        </w:rPr>
      </w:pPr>
      <w:r w:rsidRPr="00630726">
        <w:rPr>
          <w:rFonts w:eastAsia="Calibri"/>
        </w:rPr>
        <w:t>сведения об идентификационном номере налогоплательщика;</w:t>
      </w:r>
      <w:r w:rsidRPr="00630726">
        <w:rPr>
          <w:rFonts w:eastAsia="Calibri"/>
          <w:highlight w:val="green"/>
        </w:rPr>
        <w:t xml:space="preserve"> </w:t>
      </w:r>
    </w:p>
    <w:p w:rsidR="002604B3" w:rsidRPr="00630726" w:rsidRDefault="002604B3" w:rsidP="00630726">
      <w:pPr>
        <w:rPr>
          <w:rFonts w:eastAsia="Calibri"/>
        </w:rPr>
      </w:pPr>
      <w:r w:rsidRPr="00630726">
        <w:rPr>
          <w:rFonts w:eastAsia="Calibri"/>
        </w:rPr>
        <w:t xml:space="preserve">сведения, содержащиеся в справке о доходах, об имуществе и обязательствах имущественного характера субъектов персональных данных, а также их супруги (супруга) и несовершеннолетних детей. </w:t>
      </w:r>
    </w:p>
    <w:p w:rsidR="002604B3" w:rsidRPr="00630726" w:rsidRDefault="002604B3" w:rsidP="00630726">
      <w:pPr>
        <w:rPr>
          <w:rFonts w:eastAsia="Calibri"/>
        </w:rPr>
      </w:pPr>
      <w:r w:rsidRPr="00630726">
        <w:rPr>
          <w:rFonts w:eastAsia="Calibri"/>
        </w:rPr>
        <w:t>3.3. Перечень персональных данных субъектов персональные данных, указанных в пп. 6-9 п. 1.4 настоящей Политики, которые обрабатываются в Администрации:</w:t>
      </w:r>
    </w:p>
    <w:p w:rsidR="002604B3" w:rsidRPr="00630726" w:rsidRDefault="002604B3" w:rsidP="00630726">
      <w:pPr>
        <w:rPr>
          <w:rFonts w:eastAsia="Calibri"/>
        </w:rPr>
      </w:pPr>
      <w:r w:rsidRPr="00630726">
        <w:rPr>
          <w:rFonts w:eastAsia="Calibri"/>
        </w:rPr>
        <w:t xml:space="preserve">фамилия, имя, отчество (последнее – при наличии); </w:t>
      </w:r>
    </w:p>
    <w:p w:rsidR="002604B3" w:rsidRPr="00630726" w:rsidRDefault="002604B3" w:rsidP="00630726">
      <w:pPr>
        <w:rPr>
          <w:rFonts w:eastAsia="Calibri"/>
        </w:rPr>
      </w:pPr>
      <w:r w:rsidRPr="00630726">
        <w:rPr>
          <w:rFonts w:eastAsia="Calibri"/>
        </w:rPr>
        <w:t xml:space="preserve">данные документа, удостоверяющего личность; </w:t>
      </w:r>
    </w:p>
    <w:p w:rsidR="002604B3" w:rsidRPr="00630726" w:rsidRDefault="002604B3" w:rsidP="00630726">
      <w:pPr>
        <w:rPr>
          <w:rFonts w:eastAsia="Calibri"/>
        </w:rPr>
      </w:pPr>
      <w:r w:rsidRPr="00630726">
        <w:rPr>
          <w:rFonts w:eastAsia="Calibri"/>
        </w:rPr>
        <w:t xml:space="preserve">реквизиты страхового свидетельства государственного пенсионного страхования; </w:t>
      </w:r>
    </w:p>
    <w:p w:rsidR="002604B3" w:rsidRPr="00630726" w:rsidRDefault="002604B3" w:rsidP="00630726">
      <w:pPr>
        <w:rPr>
          <w:rFonts w:eastAsia="Calibri"/>
        </w:rPr>
      </w:pPr>
      <w:r w:rsidRPr="00630726">
        <w:rPr>
          <w:rFonts w:eastAsia="Calibri"/>
        </w:rPr>
        <w:t xml:space="preserve">идентификационный номер налогоплательщика; </w:t>
      </w:r>
    </w:p>
    <w:p w:rsidR="002604B3" w:rsidRPr="00630726" w:rsidRDefault="002604B3" w:rsidP="00630726">
      <w:pPr>
        <w:rPr>
          <w:rFonts w:eastAsia="Calibri"/>
        </w:rPr>
      </w:pPr>
      <w:r w:rsidRPr="00630726">
        <w:rPr>
          <w:rFonts w:eastAsia="Calibri"/>
        </w:rPr>
        <w:t xml:space="preserve">адрес места жительства (адрес регистрации, фактического проживания); </w:t>
      </w:r>
    </w:p>
    <w:p w:rsidR="002604B3" w:rsidRPr="00630726" w:rsidRDefault="002604B3" w:rsidP="00630726">
      <w:pPr>
        <w:rPr>
          <w:rFonts w:eastAsia="Calibri"/>
        </w:rPr>
      </w:pPr>
      <w:r w:rsidRPr="00630726">
        <w:rPr>
          <w:rFonts w:eastAsia="Calibri"/>
        </w:rPr>
        <w:t xml:space="preserve">почтовый адрес; адрес электронной почты; указанный в обращении контактный телефон; </w:t>
      </w:r>
    </w:p>
    <w:p w:rsidR="002604B3" w:rsidRPr="00630726" w:rsidRDefault="002604B3" w:rsidP="00630726">
      <w:pPr>
        <w:rPr>
          <w:rFonts w:eastAsia="Calibri"/>
        </w:rPr>
      </w:pPr>
      <w:r w:rsidRPr="00630726">
        <w:rPr>
          <w:rFonts w:eastAsia="Calibri"/>
        </w:rPr>
        <w:t xml:space="preserve">иные ПДн, указанные заявителем в обращении (жалобе) или ставшие известными в ходе рассмотрения такого обращения, а также ПДн, содержащиеся в документах, представленных гражданином. </w:t>
      </w:r>
    </w:p>
    <w:p w:rsidR="002604B3" w:rsidRPr="00630726" w:rsidRDefault="002604B3" w:rsidP="00630726">
      <w:pPr>
        <w:rPr>
          <w:rFonts w:eastAsia="Calibri"/>
        </w:rPr>
      </w:pPr>
      <w:r w:rsidRPr="00630726">
        <w:rPr>
          <w:rFonts w:eastAsia="Calibri"/>
        </w:rPr>
        <w:t xml:space="preserve">3.4. Допустимые операции с ПДн субъектов, указанных в пунктах 3.1, 3.2 и 3.3 настоящей политики: </w:t>
      </w:r>
    </w:p>
    <w:p w:rsidR="002604B3" w:rsidRPr="00630726" w:rsidRDefault="002604B3" w:rsidP="00630726">
      <w:pPr>
        <w:rPr>
          <w:rFonts w:eastAsia="Calibri"/>
        </w:rPr>
      </w:pPr>
      <w:r w:rsidRPr="00630726">
        <w:rPr>
          <w:rFonts w:eastAsia="Calibri"/>
        </w:rPr>
        <w:t xml:space="preserve">сбор; </w:t>
      </w:r>
    </w:p>
    <w:p w:rsidR="002604B3" w:rsidRPr="00630726" w:rsidRDefault="002604B3" w:rsidP="00630726">
      <w:pPr>
        <w:rPr>
          <w:rFonts w:eastAsia="Calibri"/>
        </w:rPr>
      </w:pPr>
      <w:r w:rsidRPr="00630726">
        <w:rPr>
          <w:rFonts w:eastAsia="Calibri"/>
        </w:rPr>
        <w:t xml:space="preserve">запись; </w:t>
      </w:r>
    </w:p>
    <w:p w:rsidR="002604B3" w:rsidRPr="00630726" w:rsidRDefault="002604B3" w:rsidP="00630726">
      <w:pPr>
        <w:rPr>
          <w:rFonts w:eastAsia="Calibri"/>
        </w:rPr>
      </w:pPr>
      <w:r w:rsidRPr="00630726">
        <w:rPr>
          <w:rFonts w:eastAsia="Calibri"/>
        </w:rPr>
        <w:t xml:space="preserve">систематизация; </w:t>
      </w:r>
    </w:p>
    <w:p w:rsidR="002604B3" w:rsidRPr="00630726" w:rsidRDefault="002604B3" w:rsidP="00630726">
      <w:pPr>
        <w:rPr>
          <w:rFonts w:eastAsia="Calibri"/>
        </w:rPr>
      </w:pPr>
      <w:r w:rsidRPr="00630726">
        <w:rPr>
          <w:rFonts w:eastAsia="Calibri"/>
        </w:rPr>
        <w:t xml:space="preserve">накопление; </w:t>
      </w:r>
    </w:p>
    <w:p w:rsidR="002604B3" w:rsidRPr="00630726" w:rsidRDefault="002604B3" w:rsidP="00630726">
      <w:pPr>
        <w:rPr>
          <w:rFonts w:eastAsia="Calibri"/>
        </w:rPr>
      </w:pPr>
      <w:r w:rsidRPr="00630726">
        <w:rPr>
          <w:rFonts w:eastAsia="Calibri"/>
        </w:rPr>
        <w:t xml:space="preserve">хранение; </w:t>
      </w:r>
    </w:p>
    <w:p w:rsidR="002604B3" w:rsidRPr="00630726" w:rsidRDefault="002604B3" w:rsidP="00630726">
      <w:pPr>
        <w:rPr>
          <w:rFonts w:eastAsia="Calibri"/>
        </w:rPr>
      </w:pPr>
      <w:r w:rsidRPr="00630726">
        <w:rPr>
          <w:rFonts w:eastAsia="Calibri"/>
        </w:rPr>
        <w:t xml:space="preserve">уточнение (обновление, изменение); </w:t>
      </w:r>
    </w:p>
    <w:p w:rsidR="002604B3" w:rsidRPr="00630726" w:rsidRDefault="002604B3" w:rsidP="00630726">
      <w:pPr>
        <w:rPr>
          <w:rFonts w:eastAsia="Calibri"/>
        </w:rPr>
      </w:pPr>
      <w:r w:rsidRPr="00630726">
        <w:rPr>
          <w:rFonts w:eastAsia="Calibri"/>
        </w:rPr>
        <w:t xml:space="preserve">извлечение; </w:t>
      </w:r>
    </w:p>
    <w:p w:rsidR="002604B3" w:rsidRPr="00630726" w:rsidRDefault="002604B3" w:rsidP="00630726">
      <w:pPr>
        <w:rPr>
          <w:rFonts w:eastAsia="Calibri"/>
        </w:rPr>
      </w:pPr>
      <w:r w:rsidRPr="00630726">
        <w:rPr>
          <w:rFonts w:eastAsia="Calibri"/>
        </w:rPr>
        <w:t xml:space="preserve">использование; </w:t>
      </w:r>
    </w:p>
    <w:p w:rsidR="002604B3" w:rsidRPr="00630726" w:rsidRDefault="002604B3" w:rsidP="00630726">
      <w:pPr>
        <w:rPr>
          <w:rFonts w:eastAsia="Calibri"/>
        </w:rPr>
      </w:pPr>
      <w:r w:rsidRPr="00630726">
        <w:rPr>
          <w:rFonts w:eastAsia="Calibri"/>
        </w:rPr>
        <w:t xml:space="preserve">передача (распространение, предоставление, доступ); </w:t>
      </w:r>
    </w:p>
    <w:p w:rsidR="002604B3" w:rsidRPr="00630726" w:rsidRDefault="002604B3" w:rsidP="00630726">
      <w:pPr>
        <w:rPr>
          <w:rFonts w:eastAsia="Calibri"/>
        </w:rPr>
      </w:pPr>
      <w:r w:rsidRPr="00630726">
        <w:rPr>
          <w:rFonts w:eastAsia="Calibri"/>
        </w:rPr>
        <w:t>обезличивание;</w:t>
      </w:r>
    </w:p>
    <w:p w:rsidR="002604B3" w:rsidRPr="00630726" w:rsidRDefault="002604B3" w:rsidP="00630726">
      <w:pPr>
        <w:rPr>
          <w:rFonts w:eastAsia="Calibri"/>
        </w:rPr>
      </w:pPr>
      <w:r w:rsidRPr="00630726">
        <w:rPr>
          <w:rFonts w:eastAsia="Calibri"/>
        </w:rPr>
        <w:t>блокирование;</w:t>
      </w:r>
    </w:p>
    <w:p w:rsidR="002604B3" w:rsidRPr="00630726" w:rsidRDefault="002604B3" w:rsidP="00630726">
      <w:pPr>
        <w:rPr>
          <w:rFonts w:eastAsia="Calibri"/>
        </w:rPr>
      </w:pPr>
      <w:r w:rsidRPr="00630726">
        <w:rPr>
          <w:rFonts w:eastAsia="Calibri"/>
        </w:rPr>
        <w:t>удаление;</w:t>
      </w:r>
    </w:p>
    <w:p w:rsidR="002604B3" w:rsidRPr="00630726" w:rsidRDefault="002604B3" w:rsidP="00630726">
      <w:pPr>
        <w:rPr>
          <w:rFonts w:eastAsia="Calibri"/>
        </w:rPr>
      </w:pPr>
      <w:r w:rsidRPr="00630726">
        <w:rPr>
          <w:rFonts w:eastAsia="Calibri"/>
        </w:rPr>
        <w:t xml:space="preserve">уничтожение. </w:t>
      </w:r>
    </w:p>
    <w:p w:rsidR="002604B3" w:rsidRPr="00630726" w:rsidRDefault="002604B3" w:rsidP="00630726">
      <w:pPr>
        <w:rPr>
          <w:rFonts w:eastAsia="Calibri"/>
        </w:rPr>
      </w:pPr>
      <w:r w:rsidRPr="00630726">
        <w:rPr>
          <w:rFonts w:eastAsia="Calibri"/>
        </w:rPr>
        <w:t>3.5. Обработка персональных данных, разрешенных для распространения из числа специальных категорий персональных данных, указанных в ч. 1 ст. 10</w:t>
      </w:r>
      <w:r w:rsidRPr="00630726">
        <w:t xml:space="preserve"> </w:t>
      </w:r>
      <w:r w:rsidRPr="00630726">
        <w:lastRenderedPageBreak/>
        <w:t xml:space="preserve">Федерального закона </w:t>
      </w:r>
      <w:hyperlink r:id="rId34" w:tooltip="О персональных данных" w:history="1">
        <w:r w:rsidRPr="00505009">
          <w:rPr>
            <w:rStyle w:val="af0"/>
          </w:rPr>
          <w:t>от 27.07.2006 № 152-ФЗ</w:t>
        </w:r>
      </w:hyperlink>
      <w:r w:rsidRPr="00630726">
        <w:t>, допускается, если соблюдаются запреты и условия, предусмотренные</w:t>
      </w:r>
      <w:r w:rsidR="00630726">
        <w:t xml:space="preserve"> </w:t>
      </w:r>
      <w:r w:rsidRPr="00630726">
        <w:t>ст. 10.1 указанного закона.</w:t>
      </w:r>
    </w:p>
    <w:p w:rsidR="002604B3" w:rsidRPr="00630726" w:rsidRDefault="002604B3" w:rsidP="00630726">
      <w:pPr>
        <w:rPr>
          <w:rFonts w:eastAsia="Calibri"/>
        </w:rPr>
      </w:pPr>
      <w:r w:rsidRPr="00630726">
        <w:rPr>
          <w:rFonts w:eastAsia="Calibri"/>
        </w:rPr>
        <w:t>3.6. 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следующие общие требования:</w:t>
      </w:r>
    </w:p>
    <w:p w:rsidR="002604B3" w:rsidRPr="00630726" w:rsidRDefault="002604B3" w:rsidP="00630726">
      <w:pPr>
        <w:rPr>
          <w:rFonts w:eastAsia="Calibri"/>
        </w:rPr>
      </w:pPr>
      <w:r w:rsidRPr="00630726">
        <w:rPr>
          <w:rFonts w:eastAsia="Calibri"/>
        </w:rPr>
        <w:t>3.6.1. Обработка персональных данных работника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p>
    <w:p w:rsidR="002604B3" w:rsidRPr="00630726" w:rsidRDefault="002604B3" w:rsidP="00630726">
      <w:pPr>
        <w:rPr>
          <w:rFonts w:eastAsia="Calibri"/>
        </w:rPr>
      </w:pPr>
      <w:r w:rsidRPr="00630726">
        <w:rPr>
          <w:rFonts w:eastAsia="Calibri"/>
        </w:rPr>
        <w:t xml:space="preserve">3.6.2. При определении объема и содержания обрабатываемых персональных данных работника работодатель должен руководствоваться </w:t>
      </w:r>
      <w:hyperlink r:id="rId35" w:tooltip="Конституцией" w:history="1">
        <w:r w:rsidRPr="00505009">
          <w:rPr>
            <w:rStyle w:val="af0"/>
            <w:rFonts w:eastAsia="Calibri"/>
          </w:rPr>
          <w:t>Конституцией</w:t>
        </w:r>
      </w:hyperlink>
      <w:r w:rsidRPr="00630726">
        <w:rPr>
          <w:rFonts w:eastAsia="Calibri"/>
        </w:rPr>
        <w:t xml:space="preserve"> Российской Федерации, </w:t>
      </w:r>
      <w:hyperlink r:id="rId36" w:tooltip="Трудовым кодексом" w:history="1">
        <w:r w:rsidRPr="00505009">
          <w:rPr>
            <w:rStyle w:val="af0"/>
            <w:rFonts w:eastAsia="Calibri"/>
          </w:rPr>
          <w:t>Трудовым Кодексом</w:t>
        </w:r>
      </w:hyperlink>
      <w:r w:rsidRPr="00630726">
        <w:rPr>
          <w:rFonts w:eastAsia="Calibri"/>
        </w:rPr>
        <w:t xml:space="preserve"> и иными федеральными законами;</w:t>
      </w:r>
    </w:p>
    <w:p w:rsidR="002604B3" w:rsidRPr="00630726" w:rsidRDefault="002604B3" w:rsidP="00630726">
      <w:pPr>
        <w:rPr>
          <w:rFonts w:eastAsia="Calibri"/>
        </w:rPr>
      </w:pPr>
      <w:r w:rsidRPr="00630726">
        <w:rPr>
          <w:rFonts w:eastAsia="Calibri"/>
        </w:rPr>
        <w:t>3.6.3. Все персональные данные работника следует получать у него самого. Если персональные данные работника возможно получить только у третьей стороны, то работник должен быть уведомлен об этом заранее и от него должно быть получено письменное согласие. Работодатель должен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p>
    <w:p w:rsidR="002604B3" w:rsidRPr="00630726" w:rsidRDefault="002604B3" w:rsidP="00630726">
      <w:pPr>
        <w:rPr>
          <w:rFonts w:eastAsia="Calibri"/>
        </w:rPr>
      </w:pPr>
      <w:r w:rsidRPr="00630726">
        <w:rPr>
          <w:rFonts w:eastAsia="Calibri"/>
        </w:rPr>
        <w:t xml:space="preserve">3.6.4. Работодатель не имеет права получать и обрабатывать сведения о работнике, относящиеся в соответствии с законодательством Российской Федерации в области персональных данных к специальным категориям персональных данных, за исключением случаев, предусмотренных </w:t>
      </w:r>
      <w:hyperlink r:id="rId37" w:tooltip="Трудовым кодексом" w:history="1">
        <w:r w:rsidRPr="00505009">
          <w:rPr>
            <w:rStyle w:val="af0"/>
            <w:rFonts w:eastAsia="Calibri"/>
          </w:rPr>
          <w:t>Трудовым Кодексом</w:t>
        </w:r>
      </w:hyperlink>
      <w:r w:rsidRPr="00630726">
        <w:rPr>
          <w:rFonts w:eastAsia="Calibri"/>
        </w:rPr>
        <w:t xml:space="preserve"> и другими федеральными законами;</w:t>
      </w:r>
    </w:p>
    <w:p w:rsidR="002604B3" w:rsidRPr="00630726" w:rsidRDefault="002604B3" w:rsidP="00630726">
      <w:pPr>
        <w:rPr>
          <w:rFonts w:eastAsia="Calibri"/>
        </w:rPr>
      </w:pPr>
      <w:r w:rsidRPr="00630726">
        <w:rPr>
          <w:rFonts w:eastAsia="Calibri"/>
        </w:rPr>
        <w:t xml:space="preserve">3.6.5.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w:t>
      </w:r>
      <w:hyperlink r:id="rId38" w:tooltip="Трудовым кодексом" w:history="1">
        <w:r w:rsidRPr="00505009">
          <w:rPr>
            <w:rStyle w:val="af0"/>
            <w:rFonts w:eastAsia="Calibri"/>
          </w:rPr>
          <w:t>Трудовым Кодексом</w:t>
        </w:r>
      </w:hyperlink>
      <w:r w:rsidRPr="00630726">
        <w:rPr>
          <w:rFonts w:eastAsia="Calibri"/>
        </w:rPr>
        <w:t xml:space="preserve"> или иными федеральными законами;</w:t>
      </w:r>
    </w:p>
    <w:p w:rsidR="002604B3" w:rsidRPr="00630726" w:rsidRDefault="002604B3" w:rsidP="00630726">
      <w:pPr>
        <w:rPr>
          <w:rFonts w:eastAsia="Calibri"/>
        </w:rPr>
      </w:pPr>
      <w:r w:rsidRPr="00630726">
        <w:rPr>
          <w:rFonts w:eastAsia="Calibri"/>
        </w:rPr>
        <w:t>3.6.6.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p>
    <w:p w:rsidR="002604B3" w:rsidRPr="00630726" w:rsidRDefault="002604B3" w:rsidP="00630726">
      <w:pPr>
        <w:rPr>
          <w:rFonts w:eastAsia="Calibri"/>
        </w:rPr>
      </w:pPr>
      <w:r w:rsidRPr="00630726">
        <w:rPr>
          <w:rFonts w:eastAsia="Calibri"/>
        </w:rPr>
        <w:t xml:space="preserve">3.6.7. Защита персональных данных работника от неправомерного их использования или утраты должна быть обеспечена работодателем за счет его средств в порядке, установленном </w:t>
      </w:r>
      <w:hyperlink r:id="rId39" w:tooltip="Трудовым кодексом" w:history="1">
        <w:r w:rsidRPr="00505009">
          <w:rPr>
            <w:rStyle w:val="af0"/>
            <w:rFonts w:eastAsia="Calibri"/>
          </w:rPr>
          <w:t>Трудовым кодексом</w:t>
        </w:r>
      </w:hyperlink>
      <w:r w:rsidRPr="00630726">
        <w:rPr>
          <w:rFonts w:eastAsia="Calibri"/>
        </w:rPr>
        <w:t xml:space="preserve"> и иными федеральными законами;</w:t>
      </w:r>
    </w:p>
    <w:p w:rsidR="002604B3" w:rsidRPr="00630726" w:rsidRDefault="002604B3" w:rsidP="00630726">
      <w:pPr>
        <w:rPr>
          <w:rFonts w:eastAsia="Calibri"/>
        </w:rPr>
      </w:pPr>
      <w:r w:rsidRPr="00630726">
        <w:rPr>
          <w:rFonts w:eastAsia="Calibri"/>
        </w:rPr>
        <w:t>3.6.8. Работники и их представители должны быть ознакомлены под роспись с документами работодателя, устанавливающими порядок обработки персональных данных работников, а также об их правах и обязанностях в этой области;</w:t>
      </w:r>
    </w:p>
    <w:p w:rsidR="002604B3" w:rsidRPr="00630726" w:rsidRDefault="002604B3" w:rsidP="00630726">
      <w:pPr>
        <w:rPr>
          <w:rFonts w:eastAsia="Calibri"/>
        </w:rPr>
      </w:pPr>
      <w:r w:rsidRPr="00630726">
        <w:rPr>
          <w:rFonts w:eastAsia="Calibri"/>
        </w:rPr>
        <w:t>3.6.9. Работники не должны отказываться от своих прав на сохранение и защиту тайны;</w:t>
      </w:r>
    </w:p>
    <w:p w:rsidR="002604B3" w:rsidRPr="00630726" w:rsidRDefault="002604B3" w:rsidP="00630726">
      <w:pPr>
        <w:rPr>
          <w:rFonts w:eastAsia="Calibri"/>
        </w:rPr>
      </w:pPr>
      <w:r w:rsidRPr="00630726">
        <w:rPr>
          <w:rFonts w:eastAsia="Calibri"/>
        </w:rPr>
        <w:t>3.6.10. Работодатели, работники и их представители должны совместно вырабатывать меры защиты.</w:t>
      </w:r>
    </w:p>
    <w:p w:rsidR="002604B3" w:rsidRPr="00630726" w:rsidRDefault="002604B3" w:rsidP="00630726">
      <w:r w:rsidRPr="00630726">
        <w:t xml:space="preserve">3.7. Работодатель не имеет права получать и обрабатывать персональные данные работника о его расовой, национальной принадлежности, политических взглядах, религиозных и философских убеждениях, состоянии здоровья, интимной жизни, за исключением случаев, предусмотренных </w:t>
      </w:r>
      <w:hyperlink r:id="rId40" w:tooltip="Трудовым кодексом" w:history="1">
        <w:r w:rsidRPr="00505009">
          <w:rPr>
            <w:rStyle w:val="af0"/>
          </w:rPr>
          <w:t>Трудовым кодексом</w:t>
        </w:r>
      </w:hyperlink>
      <w:r w:rsidRPr="00630726">
        <w:t xml:space="preserve"> РФ и другими федеральными законами.</w:t>
      </w:r>
    </w:p>
    <w:p w:rsidR="002604B3" w:rsidRPr="00630726" w:rsidRDefault="002604B3" w:rsidP="00630726">
      <w:r w:rsidRPr="00630726">
        <w:t xml:space="preserve">3.8. Обработка персональных данных работников работодателем возможна только с их согласия. Исключение составляют случаи, предусмотренные законодательством </w:t>
      </w:r>
      <w:r w:rsidRPr="00630726">
        <w:rPr>
          <w:rFonts w:eastAsia="Calibri"/>
        </w:rPr>
        <w:t>Российской Федерации</w:t>
      </w:r>
      <w:r w:rsidRPr="00630726">
        <w:t xml:space="preserve"> (в частности, согласие не требуется при </w:t>
      </w:r>
      <w:r w:rsidRPr="00630726">
        <w:lastRenderedPageBreak/>
        <w:t xml:space="preserve">наличии оснований и соблюдении условий, перечисленных в </w:t>
      </w:r>
      <w:hyperlink r:id="rId41" w:history="1">
        <w:r w:rsidRPr="00630726">
          <w:rPr>
            <w:rStyle w:val="af0"/>
            <w:color w:val="auto"/>
          </w:rPr>
          <w:t>п. п. 2</w:t>
        </w:r>
      </w:hyperlink>
      <w:r w:rsidRPr="00630726">
        <w:t xml:space="preserve"> - </w:t>
      </w:r>
      <w:hyperlink r:id="rId42" w:history="1">
        <w:r w:rsidRPr="00630726">
          <w:rPr>
            <w:rStyle w:val="af0"/>
            <w:color w:val="auto"/>
          </w:rPr>
          <w:t>11 ч. 1 ст. 6</w:t>
        </w:r>
      </w:hyperlink>
      <w:r w:rsidRPr="00630726">
        <w:t xml:space="preserve">, </w:t>
      </w:r>
      <w:hyperlink r:id="rId43" w:history="1">
        <w:r w:rsidRPr="00630726">
          <w:rPr>
            <w:rStyle w:val="af0"/>
            <w:color w:val="auto"/>
          </w:rPr>
          <w:t>п. п. 2.1</w:t>
        </w:r>
      </w:hyperlink>
      <w:r w:rsidRPr="00630726">
        <w:t xml:space="preserve"> - </w:t>
      </w:r>
      <w:hyperlink r:id="rId44" w:history="1">
        <w:r w:rsidRPr="00630726">
          <w:rPr>
            <w:rStyle w:val="af0"/>
            <w:color w:val="auto"/>
          </w:rPr>
          <w:t>10 ч. 2 ст. 10</w:t>
        </w:r>
      </w:hyperlink>
      <w:r w:rsidRPr="00630726">
        <w:t xml:space="preserve">, </w:t>
      </w:r>
      <w:hyperlink r:id="rId45" w:history="1">
        <w:r w:rsidRPr="00630726">
          <w:rPr>
            <w:rStyle w:val="af0"/>
            <w:color w:val="auto"/>
          </w:rPr>
          <w:t>ч. 2 ст. 11</w:t>
        </w:r>
      </w:hyperlink>
      <w:r w:rsidRPr="00630726">
        <w:t xml:space="preserve"> </w:t>
      </w:r>
      <w:bookmarkStart w:id="2" w:name="_Hlk127195771"/>
      <w:r w:rsidRPr="00630726">
        <w:t xml:space="preserve">Федерального закона </w:t>
      </w:r>
      <w:hyperlink r:id="rId46" w:tooltip="О персональных данных" w:history="1">
        <w:r w:rsidRPr="00505009">
          <w:rPr>
            <w:rStyle w:val="af0"/>
          </w:rPr>
          <w:t>от 27.07.2006 № 152-ФЗ</w:t>
        </w:r>
        <w:bookmarkEnd w:id="2"/>
      </w:hyperlink>
      <w:r w:rsidRPr="00630726">
        <w:t>.</w:t>
      </w:r>
    </w:p>
    <w:p w:rsidR="002604B3" w:rsidRPr="00630726" w:rsidRDefault="002604B3" w:rsidP="00630726">
      <w:r w:rsidRPr="00630726">
        <w:t xml:space="preserve">3.9. Письменное согласие работника на обработку своих персональных данных должно включать в себя, в частности, сведения, указанные в п. п. 1 - 9 ч. 4 ст. 9 Федерального закона </w:t>
      </w:r>
      <w:hyperlink r:id="rId47" w:tooltip="О персональных данных" w:history="1">
        <w:r w:rsidRPr="00505009">
          <w:rPr>
            <w:rStyle w:val="af0"/>
          </w:rPr>
          <w:t>от 27.07.2006 № 152-ФЗ</w:t>
        </w:r>
      </w:hyperlink>
      <w:r w:rsidRPr="00630726">
        <w:t>.</w:t>
      </w:r>
    </w:p>
    <w:p w:rsidR="002604B3" w:rsidRPr="00630726" w:rsidRDefault="002604B3" w:rsidP="00630726">
      <w:r w:rsidRPr="00630726">
        <w:t xml:space="preserve">3.10. Письменное согласие работника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Федерального закона </w:t>
      </w:r>
      <w:hyperlink r:id="rId48" w:tooltip="О персональных данных" w:history="1">
        <w:r w:rsidRPr="00505009">
          <w:rPr>
            <w:rStyle w:val="af0"/>
          </w:rPr>
          <w:t>от 27.07.2006 № 152-ФЗ</w:t>
        </w:r>
      </w:hyperlink>
      <w:r w:rsidRPr="00630726">
        <w:t>. Требования к содержанию такого согласия устанавливаются уполномоченным органом по защите прав субъектов персональных данных.</w:t>
      </w:r>
    </w:p>
    <w:p w:rsidR="002604B3" w:rsidRPr="00630726" w:rsidRDefault="002604B3" w:rsidP="00630726">
      <w:r w:rsidRPr="00630726">
        <w:t>3.11. Письменное согласие на обработку персональных данных, разрешенных для распространения, работник предоставляет работодателю лично.</w:t>
      </w:r>
    </w:p>
    <w:p w:rsidR="002604B3" w:rsidRPr="00630726" w:rsidRDefault="002604B3" w:rsidP="00630726">
      <w:r w:rsidRPr="00630726">
        <w:t>3.12. Работодатель обязан не позднее трех рабочих дней с момента получения указанного согласия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p>
    <w:p w:rsidR="002604B3" w:rsidRPr="00630726" w:rsidRDefault="002604B3" w:rsidP="00630726">
      <w:r w:rsidRPr="00630726">
        <w:t>3.13. Согласие на обработку персональных данных, разрешенных для распространения, прекращает свое действие с момента поступления работодателю требования, указанного в п. 5.2. настоящего Политики.</w:t>
      </w:r>
    </w:p>
    <w:p w:rsidR="002604B3" w:rsidRPr="00630726" w:rsidRDefault="002604B3" w:rsidP="00630726">
      <w:r w:rsidRPr="00630726">
        <w:t>3.14. Работник Администрации представляет в отдел кадров достоверные сведения о себе. Отдел кадров проверяет достоверность сведений.</w:t>
      </w:r>
    </w:p>
    <w:p w:rsidR="002604B3" w:rsidRPr="00630726" w:rsidRDefault="002604B3" w:rsidP="00630726">
      <w:pPr>
        <w:rPr>
          <w:rFonts w:eastAsia="Calibri"/>
        </w:rPr>
      </w:pPr>
      <w:r w:rsidRPr="00630726">
        <w:rPr>
          <w:rFonts w:eastAsia="Calibri"/>
        </w:rPr>
        <w:t xml:space="preserve">4. Порядок и условия обработки персональных данных. </w:t>
      </w:r>
    </w:p>
    <w:p w:rsidR="002604B3" w:rsidRPr="00630726" w:rsidRDefault="002604B3" w:rsidP="00630726">
      <w:pPr>
        <w:rPr>
          <w:rFonts w:eastAsia="Calibri"/>
        </w:rPr>
      </w:pPr>
      <w:r w:rsidRPr="00630726">
        <w:rPr>
          <w:rFonts w:eastAsia="Calibri"/>
        </w:rPr>
        <w:t xml:space="preserve">4.1. Перечень действий, совершаемых оператором с ПДн субъектов: </w:t>
      </w:r>
    </w:p>
    <w:p w:rsidR="002604B3" w:rsidRPr="00630726" w:rsidRDefault="003F0042" w:rsidP="00630726">
      <w:pPr>
        <w:rPr>
          <w:rFonts w:eastAsia="Calibri"/>
        </w:rPr>
      </w:pPr>
      <w:r w:rsidRPr="00630726">
        <w:rPr>
          <w:rFonts w:eastAsia="Calibri"/>
        </w:rPr>
        <w:t>В ходе обработки ПДн о</w:t>
      </w:r>
      <w:r w:rsidR="002604B3" w:rsidRPr="00630726">
        <w:rPr>
          <w:rFonts w:eastAsia="Calibri"/>
        </w:rPr>
        <w:t xml:space="preserve">ператором возможно совершение указанных в п. 3.4 настоящей Политики действий с персональными данными субъектов. </w:t>
      </w:r>
    </w:p>
    <w:p w:rsidR="002604B3" w:rsidRPr="00630726" w:rsidRDefault="002604B3" w:rsidP="00630726">
      <w:pPr>
        <w:rPr>
          <w:rFonts w:eastAsia="Calibri"/>
        </w:rPr>
      </w:pPr>
      <w:r w:rsidRPr="00630726">
        <w:rPr>
          <w:rFonts w:eastAsia="Calibri"/>
        </w:rPr>
        <w:t xml:space="preserve">4.2. Используемые оператором способы обработки персональных данных. </w:t>
      </w:r>
    </w:p>
    <w:p w:rsidR="002604B3" w:rsidRPr="00630726" w:rsidRDefault="002604B3" w:rsidP="00630726">
      <w:pPr>
        <w:rPr>
          <w:rFonts w:eastAsia="Calibri"/>
        </w:rPr>
      </w:pPr>
      <w:r w:rsidRPr="00630726">
        <w:rPr>
          <w:rFonts w:eastAsia="Calibri"/>
        </w:rPr>
        <w:t>Обработка полученных персональных данных осуществляе</w:t>
      </w:r>
      <w:r w:rsidR="003F0042" w:rsidRPr="00630726">
        <w:rPr>
          <w:rFonts w:eastAsia="Calibri"/>
        </w:rPr>
        <w:t>тся о</w:t>
      </w:r>
      <w:r w:rsidRPr="00630726">
        <w:rPr>
          <w:rFonts w:eastAsia="Calibri"/>
        </w:rPr>
        <w:t xml:space="preserve">ператором как с использованием средств автоматизации, так и на бумажных носителях (без использования средств автоматизации). </w:t>
      </w:r>
    </w:p>
    <w:p w:rsidR="002604B3" w:rsidRPr="00630726" w:rsidRDefault="002604B3" w:rsidP="00630726">
      <w:pPr>
        <w:rPr>
          <w:rFonts w:eastAsia="Calibri"/>
        </w:rPr>
      </w:pPr>
      <w:r w:rsidRPr="00630726">
        <w:rPr>
          <w:rFonts w:eastAsia="Calibri"/>
        </w:rPr>
        <w:t xml:space="preserve">4.3. Порядок передачи персональных данных третьим лицам: </w:t>
      </w:r>
    </w:p>
    <w:p w:rsidR="002604B3" w:rsidRPr="00630726" w:rsidRDefault="002604B3" w:rsidP="00630726">
      <w:pPr>
        <w:rPr>
          <w:rFonts w:eastAsia="Calibri"/>
        </w:rPr>
      </w:pPr>
      <w:r w:rsidRPr="00630726">
        <w:rPr>
          <w:rFonts w:eastAsia="Calibri"/>
        </w:rPr>
        <w:t>В случае необходимости взаимодействия с третьими лицами в рамках достижения целей</w:t>
      </w:r>
      <w:r w:rsidR="003F0042" w:rsidRPr="00630726">
        <w:rPr>
          <w:rFonts w:eastAsia="Calibri"/>
        </w:rPr>
        <w:t xml:space="preserve"> обработки персональных данных о</w:t>
      </w:r>
      <w:r w:rsidRPr="00630726">
        <w:rPr>
          <w:rFonts w:eastAsia="Calibri"/>
        </w:rPr>
        <w:t xml:space="preserve">ператор обязуется не распространять персональные данные без согласия субъекта ПДн, если иное не предусмотрено федеральным законом. </w:t>
      </w:r>
    </w:p>
    <w:p w:rsidR="002604B3" w:rsidRPr="00630726" w:rsidRDefault="003F0042" w:rsidP="00630726">
      <w:pPr>
        <w:rPr>
          <w:rFonts w:eastAsia="Calibri"/>
        </w:rPr>
      </w:pPr>
      <w:r w:rsidRPr="00630726">
        <w:rPr>
          <w:rFonts w:eastAsia="Calibri"/>
        </w:rPr>
        <w:t>Трансграничная передача ПДн о</w:t>
      </w:r>
      <w:r w:rsidR="002604B3" w:rsidRPr="00630726">
        <w:rPr>
          <w:rFonts w:eastAsia="Calibri"/>
        </w:rPr>
        <w:t xml:space="preserve">ператором не осуществляется. </w:t>
      </w:r>
    </w:p>
    <w:p w:rsidR="002604B3" w:rsidRPr="00630726" w:rsidRDefault="002604B3" w:rsidP="00630726">
      <w:pPr>
        <w:rPr>
          <w:rFonts w:eastAsia="Calibri"/>
        </w:rPr>
      </w:pPr>
      <w:r w:rsidRPr="00630726">
        <w:rPr>
          <w:rFonts w:eastAsia="Calibri"/>
        </w:rPr>
        <w:t xml:space="preserve">4.4. Обеспечение конфиденциальности персональных данных: </w:t>
      </w:r>
    </w:p>
    <w:p w:rsidR="002604B3" w:rsidRPr="00630726" w:rsidRDefault="002604B3" w:rsidP="00630726">
      <w:pPr>
        <w:rPr>
          <w:rFonts w:eastAsia="Calibri"/>
        </w:rPr>
      </w:pPr>
      <w:r w:rsidRPr="00630726">
        <w:rPr>
          <w:rFonts w:eastAsia="Calibri"/>
        </w:rPr>
        <w:t xml:space="preserve">4.4.1. Оператор и иные лица, получившие доступ к персональным данным на законном основании (п. 4 ч. 1 ст. 15 Закона о полиции), с целью обеспечения конфиденциальности ПДн в соответствии со ст. 7 Федерального закона </w:t>
      </w:r>
      <w:hyperlink r:id="rId49" w:tooltip="О персональных данных" w:history="1">
        <w:r w:rsidRPr="00505009">
          <w:rPr>
            <w:rStyle w:val="af0"/>
            <w:rFonts w:eastAsia="Calibri"/>
          </w:rPr>
          <w:t>от 27.07.2006 № 152-ФЗ</w:t>
        </w:r>
      </w:hyperlink>
      <w:r w:rsidRPr="00630726">
        <w:rPr>
          <w:rFonts w:eastAsia="Calibri"/>
        </w:rPr>
        <w:t xml:space="preserve"> «О персональных данных» обязуются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w:t>
      </w:r>
    </w:p>
    <w:p w:rsidR="002604B3" w:rsidRPr="00630726" w:rsidRDefault="002604B3" w:rsidP="00630726">
      <w:pPr>
        <w:rPr>
          <w:rFonts w:eastAsia="Calibri"/>
        </w:rPr>
      </w:pPr>
      <w:r w:rsidRPr="00630726">
        <w:rPr>
          <w:rFonts w:eastAsia="Calibri"/>
        </w:rPr>
        <w:t xml:space="preserve">4.4.2.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 </w:t>
      </w:r>
    </w:p>
    <w:p w:rsidR="002604B3" w:rsidRPr="00630726" w:rsidRDefault="002604B3" w:rsidP="00630726">
      <w:pPr>
        <w:rPr>
          <w:rFonts w:eastAsia="Calibri"/>
        </w:rPr>
      </w:pPr>
      <w:r w:rsidRPr="00630726">
        <w:rPr>
          <w:rFonts w:eastAsia="Calibri"/>
        </w:rPr>
        <w:t>4.4.3. По</w:t>
      </w:r>
      <w:r w:rsidR="003F0042" w:rsidRPr="00630726">
        <w:rPr>
          <w:rFonts w:eastAsia="Calibri"/>
        </w:rPr>
        <w:t>рядок ознакомления с политикой о</w:t>
      </w:r>
      <w:r w:rsidRPr="00630726">
        <w:rPr>
          <w:rFonts w:eastAsia="Calibri"/>
        </w:rPr>
        <w:t xml:space="preserve">ператора в отношении обработки персональных данных и принятых мерах по обеспечению безопасности ПДн: в соответствии с требованиями ч. 2 ст. 18.1 Федерального закона </w:t>
      </w:r>
      <w:hyperlink r:id="rId50" w:tooltip="О персональных данных" w:history="1">
        <w:r w:rsidRPr="00505009">
          <w:rPr>
            <w:rStyle w:val="af0"/>
            <w:rFonts w:eastAsia="Calibri"/>
          </w:rPr>
          <w:t>от 27.07.2006 № 152-ФЗ</w:t>
        </w:r>
      </w:hyperlink>
      <w:r w:rsidRPr="00630726">
        <w:rPr>
          <w:rFonts w:eastAsia="Calibri"/>
        </w:rPr>
        <w:t xml:space="preserve"> «О персональных данных» настоящая политика открыто опубликована и доступна для ознакомления в информационно-телекоммуникационной сети </w:t>
      </w:r>
      <w:r w:rsidRPr="00630726">
        <w:rPr>
          <w:rFonts w:eastAsia="Calibri"/>
        </w:rPr>
        <w:lastRenderedPageBreak/>
        <w:t xml:space="preserve">«Интернет» на официальном сайте администрации Ленинск-Кузнецкого муниципального округа. </w:t>
      </w:r>
    </w:p>
    <w:p w:rsidR="002604B3" w:rsidRPr="00630726" w:rsidRDefault="002604B3" w:rsidP="00630726">
      <w:pPr>
        <w:rPr>
          <w:rFonts w:eastAsia="Calibri"/>
        </w:rPr>
      </w:pPr>
      <w:r w:rsidRPr="00630726">
        <w:rPr>
          <w:rFonts w:eastAsia="Calibri"/>
        </w:rPr>
        <w:t xml:space="preserve">Во исполнение требований ч. 1 ст. 19 Федерального закона </w:t>
      </w:r>
      <w:hyperlink r:id="rId51" w:tooltip="О персональных данных" w:history="1">
        <w:r w:rsidRPr="00505009">
          <w:rPr>
            <w:rStyle w:val="af0"/>
            <w:rFonts w:eastAsia="Calibri"/>
          </w:rPr>
          <w:t xml:space="preserve">от 27.07.2006 № </w:t>
        </w:r>
        <w:r w:rsidR="003F0042" w:rsidRPr="00505009">
          <w:rPr>
            <w:rStyle w:val="af0"/>
            <w:rFonts w:eastAsia="Calibri"/>
          </w:rPr>
          <w:t>152-ФЗ</w:t>
        </w:r>
      </w:hyperlink>
      <w:r w:rsidR="003F0042" w:rsidRPr="00630726">
        <w:rPr>
          <w:rFonts w:eastAsia="Calibri"/>
        </w:rPr>
        <w:t xml:space="preserve"> «О персональных данных» о</w:t>
      </w:r>
      <w:r w:rsidRPr="00630726">
        <w:rPr>
          <w:rFonts w:eastAsia="Calibri"/>
        </w:rPr>
        <w:t>ператором приняты необходимые правовые, организационные и технические меры для защиты персональных данных при их обработке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r w:rsidR="003F0042" w:rsidRPr="00630726">
        <w:rPr>
          <w:rFonts w:eastAsia="Calibri"/>
        </w:rPr>
        <w:t xml:space="preserve"> в соответствии с утвержденным о</w:t>
      </w:r>
      <w:r w:rsidRPr="00630726">
        <w:rPr>
          <w:rFonts w:eastAsia="Calibri"/>
        </w:rPr>
        <w:t xml:space="preserve">ператором комплектом организационно-распорядительной документации в области защиты персональных данных при их обработке в ИС Администрации. </w:t>
      </w:r>
    </w:p>
    <w:p w:rsidR="002604B3" w:rsidRPr="00630726" w:rsidRDefault="002604B3" w:rsidP="00630726">
      <w:pPr>
        <w:rPr>
          <w:rFonts w:eastAsia="Calibri"/>
        </w:rPr>
      </w:pPr>
      <w:r w:rsidRPr="00630726">
        <w:rPr>
          <w:rFonts w:eastAsia="Calibri"/>
        </w:rPr>
        <w:t xml:space="preserve">4.5. Условия прекращения обработки персональных данных: </w:t>
      </w:r>
    </w:p>
    <w:p w:rsidR="002604B3" w:rsidRPr="00630726" w:rsidRDefault="002604B3" w:rsidP="00630726">
      <w:pPr>
        <w:rPr>
          <w:rFonts w:eastAsia="Calibri"/>
        </w:rPr>
      </w:pPr>
      <w:r w:rsidRPr="00630726">
        <w:rPr>
          <w:rFonts w:eastAsia="Calibri"/>
        </w:rPr>
        <w:t xml:space="preserve">Условием прекращения обработки персональных данных является достижение целей обработки персональных данных или отзыв согласия субъекта персональных данных на обработку его персональных данных, а также выявление неправомерной обработки персональных данных. </w:t>
      </w:r>
    </w:p>
    <w:p w:rsidR="002604B3" w:rsidRPr="00630726" w:rsidRDefault="002604B3" w:rsidP="00630726">
      <w:pPr>
        <w:rPr>
          <w:rFonts w:eastAsia="Calibri"/>
        </w:rPr>
      </w:pPr>
      <w:r w:rsidRPr="00630726">
        <w:rPr>
          <w:rFonts w:eastAsia="Calibri"/>
        </w:rPr>
        <w:t>4.6. Организация хранения персональных данных.</w:t>
      </w:r>
    </w:p>
    <w:p w:rsidR="002604B3" w:rsidRPr="00630726" w:rsidRDefault="002604B3" w:rsidP="00630726">
      <w:pPr>
        <w:rPr>
          <w:rFonts w:eastAsia="Calibri"/>
        </w:rPr>
      </w:pPr>
      <w:r w:rsidRPr="00630726">
        <w:rPr>
          <w:rFonts w:eastAsia="Calibri"/>
        </w:rPr>
        <w:t xml:space="preserve">Хранение персональных данных осуществляется в форме, позволяющей определить субъекта ПДн, не дольше, чем этого требуют цели обработки персональных данных, если срок хранения персональных данных не установлен законодательством Российской Федерации и/или договором, стороной которого является субъект ПДн. </w:t>
      </w:r>
    </w:p>
    <w:p w:rsidR="002604B3" w:rsidRPr="00630726" w:rsidRDefault="002604B3" w:rsidP="00630726">
      <w:pPr>
        <w:rPr>
          <w:rFonts w:eastAsia="Calibri"/>
        </w:rPr>
      </w:pPr>
      <w:r w:rsidRPr="00630726">
        <w:rPr>
          <w:rFonts w:eastAsia="Calibri"/>
        </w:rPr>
        <w:t>Для организации хранения персональных данных в случа</w:t>
      </w:r>
      <w:r w:rsidR="00CF1C80" w:rsidRPr="00630726">
        <w:rPr>
          <w:rFonts w:eastAsia="Calibri"/>
        </w:rPr>
        <w:t>е автоматизированной обработки о</w:t>
      </w:r>
      <w:r w:rsidRPr="00630726">
        <w:rPr>
          <w:rFonts w:eastAsia="Calibri"/>
        </w:rPr>
        <w:t xml:space="preserve">ператор в соответствии с ч. 5 ст. 18 Федерального закона </w:t>
      </w:r>
      <w:hyperlink r:id="rId52" w:history="1">
        <w:r w:rsidRPr="00505009">
          <w:rPr>
            <w:rStyle w:val="af0"/>
            <w:rFonts w:eastAsia="Calibri"/>
          </w:rPr>
          <w:t>от 27.07.2006 № 152-ФЗ</w:t>
        </w:r>
      </w:hyperlink>
      <w:r w:rsidRPr="00630726">
        <w:rPr>
          <w:rFonts w:eastAsia="Calibri"/>
        </w:rPr>
        <w:t xml:space="preserve"> «О персональных данных» использует сервера, находящиеся на территории Российской Федерации. При обработке персональных данных без использования средств автоматизации хранение организовано в соответствии с требованиями Положения об особенностях обработки персональных данных, осуществляемой без использования средств автоматизации, утвержденного постановлением Правительства Российской Федерации </w:t>
      </w:r>
      <w:hyperlink r:id="rId53" w:tooltip="Об утверждении Положения об особенностях обработки персональных данных, осуществляемой без использования средств автоматизации" w:history="1">
        <w:r w:rsidRPr="00505009">
          <w:rPr>
            <w:rStyle w:val="af0"/>
            <w:rFonts w:eastAsia="Calibri"/>
          </w:rPr>
          <w:t>от 15.09.2008 № 687</w:t>
        </w:r>
      </w:hyperlink>
      <w:r w:rsidRPr="00630726">
        <w:rPr>
          <w:rFonts w:eastAsia="Calibri"/>
        </w:rPr>
        <w:t>, а именно:</w:t>
      </w:r>
    </w:p>
    <w:p w:rsidR="002604B3" w:rsidRPr="00630726" w:rsidRDefault="002604B3" w:rsidP="00630726">
      <w:pPr>
        <w:rPr>
          <w:rFonts w:eastAsia="Calibri"/>
        </w:rPr>
      </w:pPr>
      <w:r w:rsidRPr="00630726">
        <w:rPr>
          <w:rFonts w:eastAsia="Calibri"/>
        </w:rPr>
        <w:t xml:space="preserve">- оператором определены места хранения персональных данных (материальных носителей) и установлены перечни лиц, осуществляющих обработку персональных данных без использования средств автоматизации, либо имеющих к ним доступ; </w:t>
      </w:r>
    </w:p>
    <w:p w:rsidR="002604B3" w:rsidRPr="00630726" w:rsidRDefault="002604B3" w:rsidP="00630726">
      <w:pPr>
        <w:rPr>
          <w:rFonts w:eastAsia="Calibri"/>
        </w:rPr>
      </w:pPr>
      <w:r w:rsidRPr="00630726">
        <w:rPr>
          <w:rFonts w:eastAsia="Calibri"/>
        </w:rPr>
        <w:t xml:space="preserve">- обеспечено раздельное хранение персональных данных </w:t>
      </w:r>
    </w:p>
    <w:p w:rsidR="002604B3" w:rsidRPr="00630726" w:rsidRDefault="002604B3" w:rsidP="00630726">
      <w:pPr>
        <w:rPr>
          <w:rFonts w:eastAsia="Calibri"/>
        </w:rPr>
      </w:pPr>
      <w:r w:rsidRPr="00630726">
        <w:rPr>
          <w:rFonts w:eastAsia="Calibri"/>
        </w:rPr>
        <w:t xml:space="preserve">(материальных носителей), обработка которых осуществляется в различных целях; </w:t>
      </w:r>
    </w:p>
    <w:p w:rsidR="002604B3" w:rsidRPr="00630726" w:rsidRDefault="002604B3" w:rsidP="00630726">
      <w:pPr>
        <w:rPr>
          <w:rFonts w:eastAsia="Calibri"/>
        </w:rPr>
      </w:pPr>
      <w:r w:rsidRPr="00630726">
        <w:rPr>
          <w:rFonts w:eastAsia="Calibri"/>
        </w:rPr>
        <w:t xml:space="preserve">- оператором определен перечень лиц, ответственных за реализацию организационно-режимных мер, направленных на обеспечение сохранности персональных данных, обработка которых осуществляется без использования средств автоматизации, и исключающих несанкционированный к ним доступ, и обеспечен контроль за их соблюдением. </w:t>
      </w:r>
    </w:p>
    <w:p w:rsidR="002604B3" w:rsidRPr="00630726" w:rsidRDefault="002604B3" w:rsidP="00630726">
      <w:pPr>
        <w:rPr>
          <w:rFonts w:eastAsia="Calibri"/>
        </w:rPr>
      </w:pPr>
      <w:r w:rsidRPr="00630726">
        <w:rPr>
          <w:rFonts w:eastAsia="Calibri"/>
        </w:rPr>
        <w:t xml:space="preserve">5. Актуализация, исправление, удаление и уничтожение персональных данных, ответы на запросы субъектов на доступ к персональным данным. </w:t>
      </w:r>
    </w:p>
    <w:p w:rsidR="002604B3" w:rsidRPr="00630726" w:rsidRDefault="002604B3" w:rsidP="00630726">
      <w:pPr>
        <w:rPr>
          <w:rFonts w:eastAsia="Calibri"/>
        </w:rPr>
      </w:pPr>
      <w:r w:rsidRPr="00630726">
        <w:rPr>
          <w:rFonts w:eastAsia="Calibri"/>
        </w:rPr>
        <w:t xml:space="preserve">5.1. Актуализация, исправление, удаление персональных данных. При обработке ПДн должны быть обеспечены точность ПДн, их достаточность и актуальность по отношению к целям обработки ПДн. </w:t>
      </w:r>
    </w:p>
    <w:p w:rsidR="002604B3" w:rsidRPr="00630726" w:rsidRDefault="002604B3" w:rsidP="00630726">
      <w:pPr>
        <w:rPr>
          <w:rFonts w:eastAsia="Calibri"/>
        </w:rPr>
      </w:pPr>
      <w:r w:rsidRPr="00630726">
        <w:rPr>
          <w:rFonts w:eastAsia="Calibri"/>
        </w:rPr>
        <w:t>Оператор не проверяет достоверность персональных данных, предоставляемых субъектами персональных дан</w:t>
      </w:r>
      <w:r w:rsidR="00CF1C80" w:rsidRPr="00630726">
        <w:rPr>
          <w:rFonts w:eastAsia="Calibri"/>
        </w:rPr>
        <w:t>ных. При этом о</w:t>
      </w:r>
      <w:r w:rsidRPr="00630726">
        <w:rPr>
          <w:rFonts w:eastAsia="Calibri"/>
        </w:rPr>
        <w:t xml:space="preserve">ператор исходит из того, что субъект персональных данных предоставляет достоверную и достаточную для достижения целей обработки персональную информацию. </w:t>
      </w:r>
    </w:p>
    <w:p w:rsidR="002604B3" w:rsidRPr="00630726" w:rsidRDefault="002604B3" w:rsidP="00630726">
      <w:pPr>
        <w:rPr>
          <w:rFonts w:eastAsia="Calibri"/>
        </w:rPr>
      </w:pPr>
      <w:r w:rsidRPr="00630726">
        <w:rPr>
          <w:rFonts w:eastAsia="Calibri"/>
        </w:rPr>
        <w:lastRenderedPageBreak/>
        <w:t xml:space="preserve">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 осуществляются в соответствии со ст. 21 Федерального закона </w:t>
      </w:r>
      <w:hyperlink r:id="rId54" w:tooltip="О персональных данных" w:history="1">
        <w:r w:rsidRPr="00505009">
          <w:rPr>
            <w:rStyle w:val="af0"/>
            <w:rFonts w:eastAsia="Calibri"/>
          </w:rPr>
          <w:t>от 27.07.2006 № 152-ФЗ</w:t>
        </w:r>
      </w:hyperlink>
      <w:r w:rsidRPr="00630726">
        <w:rPr>
          <w:rFonts w:eastAsia="Calibri"/>
        </w:rPr>
        <w:t xml:space="preserve">. «О персональных данных». </w:t>
      </w:r>
    </w:p>
    <w:p w:rsidR="002604B3" w:rsidRPr="00630726" w:rsidRDefault="002604B3" w:rsidP="00630726">
      <w:pPr>
        <w:rPr>
          <w:rFonts w:eastAsia="Calibri"/>
        </w:rPr>
      </w:pPr>
      <w:r w:rsidRPr="00630726">
        <w:rPr>
          <w:rFonts w:eastAsia="Calibri"/>
        </w:rPr>
        <w:t xml:space="preserve">5.2. Уничтожение персональных данных. </w:t>
      </w:r>
    </w:p>
    <w:p w:rsidR="002604B3" w:rsidRPr="00630726" w:rsidRDefault="002604B3" w:rsidP="00630726">
      <w:pPr>
        <w:rPr>
          <w:rFonts w:eastAsia="Calibri"/>
        </w:rPr>
      </w:pPr>
      <w:r w:rsidRPr="00630726">
        <w:rPr>
          <w:rFonts w:eastAsia="Calibri"/>
        </w:rPr>
        <w:t>Обрабатываемые персональные данные подлежат уничтожению или обезличиванию по достижении целей обработки или в случае утраты необходимости в достижении этих целей, а также в случае отзыва согласия субъекта персональных данных на обработку его персональных данных, или в случае выявления неправомерной обработки персональных данных, если иное не предусмотрено договором, стороной которого является субъект персональных данных, или и</w:t>
      </w:r>
      <w:r w:rsidR="00CF1C80" w:rsidRPr="00630726">
        <w:rPr>
          <w:rFonts w:eastAsia="Calibri"/>
        </w:rPr>
        <w:t>ным соглашением между о</w:t>
      </w:r>
      <w:r w:rsidRPr="00630726">
        <w:rPr>
          <w:rFonts w:eastAsia="Calibri"/>
        </w:rPr>
        <w:t xml:space="preserve">ператором и субъектом персональных данных. </w:t>
      </w:r>
    </w:p>
    <w:p w:rsidR="002604B3" w:rsidRPr="00630726" w:rsidRDefault="002604B3" w:rsidP="00630726">
      <w:pPr>
        <w:rPr>
          <w:rFonts w:eastAsia="Calibri"/>
        </w:rPr>
      </w:pPr>
      <w:r w:rsidRPr="00630726">
        <w:rPr>
          <w:rFonts w:eastAsia="Calibri"/>
        </w:rPr>
        <w:t>Сроки уничтожения персональных данных</w:t>
      </w:r>
      <w:r w:rsidR="00CF1C80" w:rsidRPr="00630726">
        <w:rPr>
          <w:rFonts w:eastAsia="Calibri"/>
        </w:rPr>
        <w:t xml:space="preserve"> о</w:t>
      </w:r>
      <w:r w:rsidRPr="00630726">
        <w:rPr>
          <w:rFonts w:eastAsia="Calibri"/>
        </w:rPr>
        <w:t>ператором:</w:t>
      </w:r>
    </w:p>
    <w:p w:rsidR="002604B3" w:rsidRPr="00630726" w:rsidRDefault="002604B3" w:rsidP="00630726">
      <w:pPr>
        <w:rPr>
          <w:rFonts w:eastAsia="Calibri"/>
        </w:rPr>
      </w:pPr>
      <w:r w:rsidRPr="00630726">
        <w:rPr>
          <w:rFonts w:eastAsia="Calibri"/>
        </w:rPr>
        <w:t>- достижение цели обработки персональных данных либо утрата необходимости достигать эту цель - в течение 30 календарных дней;</w:t>
      </w:r>
    </w:p>
    <w:p w:rsidR="002604B3" w:rsidRPr="00630726" w:rsidRDefault="002604B3" w:rsidP="00630726">
      <w:pPr>
        <w:rPr>
          <w:rFonts w:eastAsia="Calibri"/>
        </w:rPr>
      </w:pPr>
      <w:r w:rsidRPr="00630726">
        <w:rPr>
          <w:rFonts w:eastAsia="Calibri"/>
        </w:rPr>
        <w:t>- достижение максимальных сроков хранения документов, содержащих персональные данные, - в течение 30 календарных дней;</w:t>
      </w:r>
    </w:p>
    <w:p w:rsidR="002604B3" w:rsidRPr="00630726" w:rsidRDefault="002604B3" w:rsidP="00630726">
      <w:pPr>
        <w:rPr>
          <w:rFonts w:eastAsia="Calibri"/>
        </w:rPr>
      </w:pPr>
      <w:r w:rsidRPr="00630726">
        <w:rPr>
          <w:rFonts w:eastAsia="Calibri"/>
        </w:rPr>
        <w:t>-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rsidR="002604B3" w:rsidRPr="00630726" w:rsidRDefault="002604B3" w:rsidP="00630726">
      <w:pPr>
        <w:rPr>
          <w:rFonts w:eastAsia="Calibri"/>
        </w:rPr>
      </w:pPr>
      <w:r w:rsidRPr="00630726">
        <w:rPr>
          <w:rFonts w:eastAsia="Calibri"/>
        </w:rPr>
        <w:t>- 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календарных дней.</w:t>
      </w:r>
    </w:p>
    <w:p w:rsidR="002604B3" w:rsidRPr="00630726" w:rsidRDefault="002604B3" w:rsidP="00630726">
      <w:r w:rsidRPr="00630726">
        <w:rPr>
          <w:rFonts w:eastAsia="Calibri"/>
        </w:rPr>
        <w:t xml:space="preserve">5.3. </w:t>
      </w:r>
      <w:r w:rsidRPr="00630726">
        <w:t xml:space="preserve">Оператор обязан сообщить в порядке, предусмотренном </w:t>
      </w:r>
      <w:hyperlink r:id="rId55" w:history="1">
        <w:r w:rsidRPr="00630726">
          <w:rPr>
            <w:rStyle w:val="af0"/>
            <w:color w:val="auto"/>
          </w:rPr>
          <w:t>ст. 14</w:t>
        </w:r>
      </w:hyperlink>
      <w:r w:rsidRPr="00630726">
        <w:t xml:space="preserve"> Федерального закона</w:t>
      </w:r>
      <w:r w:rsidRPr="00630726">
        <w:rPr>
          <w:rFonts w:eastAsia="Calibri"/>
        </w:rPr>
        <w:t xml:space="preserve"> </w:t>
      </w:r>
      <w:hyperlink r:id="rId56" w:tooltip="от 27.07.2006 №152-ФЗ" w:history="1">
        <w:r w:rsidRPr="00505009">
          <w:rPr>
            <w:rStyle w:val="af0"/>
            <w:rFonts w:eastAsia="Calibri"/>
          </w:rPr>
          <w:t>от 27.07.2006 №152-ФЗ</w:t>
        </w:r>
      </w:hyperlink>
      <w:r w:rsidRPr="00630726">
        <w:rPr>
          <w:rFonts w:eastAsia="Calibri"/>
        </w:rPr>
        <w:t xml:space="preserve"> «О персональных данных»</w:t>
      </w:r>
      <w:r w:rsidRPr="00630726">
        <w:t>,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2604B3" w:rsidRPr="00630726" w:rsidRDefault="002604B3" w:rsidP="00630726">
      <w:pPr>
        <w:rPr>
          <w:rFonts w:eastAsia="Calibri"/>
        </w:rPr>
      </w:pPr>
    </w:p>
    <w:p w:rsidR="00630726" w:rsidRPr="00630726" w:rsidRDefault="00630726" w:rsidP="00630726">
      <w:pPr>
        <w:jc w:val="right"/>
        <w:rPr>
          <w:rFonts w:cs="Arial"/>
          <w:b/>
          <w:bCs/>
          <w:kern w:val="28"/>
          <w:sz w:val="32"/>
          <w:szCs w:val="32"/>
        </w:rPr>
      </w:pPr>
      <w:r w:rsidRPr="00630726">
        <w:rPr>
          <w:rFonts w:cs="Arial"/>
          <w:b/>
          <w:bCs/>
          <w:kern w:val="28"/>
          <w:sz w:val="32"/>
          <w:szCs w:val="32"/>
        </w:rPr>
        <w:t>ПРИЛОЖЕНИЕ 2</w:t>
      </w:r>
    </w:p>
    <w:p w:rsidR="00630726" w:rsidRPr="00630726" w:rsidRDefault="00630726" w:rsidP="00630726">
      <w:pPr>
        <w:jc w:val="right"/>
        <w:rPr>
          <w:rFonts w:cs="Arial"/>
          <w:b/>
          <w:bCs/>
          <w:kern w:val="28"/>
          <w:sz w:val="32"/>
          <w:szCs w:val="32"/>
        </w:rPr>
      </w:pPr>
      <w:r w:rsidRPr="00630726">
        <w:rPr>
          <w:rFonts w:cs="Arial"/>
          <w:b/>
          <w:bCs/>
          <w:kern w:val="28"/>
          <w:sz w:val="32"/>
          <w:szCs w:val="32"/>
        </w:rPr>
        <w:t>к постановлению администрации</w:t>
      </w:r>
    </w:p>
    <w:p w:rsidR="00630726" w:rsidRPr="00630726" w:rsidRDefault="00630726" w:rsidP="00630726">
      <w:pPr>
        <w:jc w:val="right"/>
        <w:rPr>
          <w:rFonts w:cs="Arial"/>
          <w:b/>
          <w:bCs/>
          <w:kern w:val="28"/>
          <w:sz w:val="32"/>
          <w:szCs w:val="32"/>
        </w:rPr>
      </w:pPr>
      <w:r w:rsidRPr="00630726">
        <w:rPr>
          <w:rFonts w:cs="Arial"/>
          <w:b/>
          <w:bCs/>
          <w:kern w:val="28"/>
          <w:sz w:val="32"/>
          <w:szCs w:val="32"/>
        </w:rPr>
        <w:t>Ленинск-Кузнецкого</w:t>
      </w:r>
    </w:p>
    <w:p w:rsidR="00630726" w:rsidRPr="00630726" w:rsidRDefault="00630726" w:rsidP="00630726">
      <w:pPr>
        <w:jc w:val="right"/>
        <w:rPr>
          <w:rFonts w:cs="Arial"/>
          <w:b/>
          <w:bCs/>
          <w:kern w:val="28"/>
          <w:sz w:val="32"/>
          <w:szCs w:val="32"/>
        </w:rPr>
      </w:pPr>
      <w:r w:rsidRPr="00630726">
        <w:rPr>
          <w:rFonts w:cs="Arial"/>
          <w:b/>
          <w:bCs/>
          <w:kern w:val="28"/>
          <w:sz w:val="32"/>
          <w:szCs w:val="32"/>
        </w:rPr>
        <w:t xml:space="preserve">муниципального округа </w:t>
      </w:r>
    </w:p>
    <w:p w:rsidR="00630726" w:rsidRPr="00630726" w:rsidRDefault="00630726" w:rsidP="00630726">
      <w:pPr>
        <w:jc w:val="right"/>
        <w:rPr>
          <w:rFonts w:cs="Arial"/>
          <w:b/>
          <w:bCs/>
          <w:kern w:val="28"/>
          <w:sz w:val="32"/>
          <w:szCs w:val="32"/>
        </w:rPr>
      </w:pPr>
      <w:r w:rsidRPr="00630726">
        <w:rPr>
          <w:rFonts w:cs="Arial"/>
          <w:b/>
          <w:bCs/>
          <w:kern w:val="28"/>
          <w:sz w:val="32"/>
          <w:szCs w:val="32"/>
        </w:rPr>
        <w:t>от 30 июня 2023 г.</w:t>
      </w:r>
    </w:p>
    <w:p w:rsidR="002604B3" w:rsidRPr="00630726" w:rsidRDefault="00630726" w:rsidP="00630726">
      <w:pPr>
        <w:jc w:val="right"/>
        <w:rPr>
          <w:rFonts w:eastAsia="Calibri" w:cs="Arial"/>
          <w:b/>
          <w:bCs/>
          <w:kern w:val="28"/>
          <w:sz w:val="32"/>
          <w:szCs w:val="32"/>
        </w:rPr>
      </w:pPr>
      <w:r w:rsidRPr="00630726">
        <w:rPr>
          <w:rFonts w:cs="Arial"/>
          <w:b/>
          <w:bCs/>
          <w:kern w:val="28"/>
          <w:sz w:val="32"/>
          <w:szCs w:val="32"/>
        </w:rPr>
        <w:t>№ 581</w:t>
      </w:r>
    </w:p>
    <w:p w:rsidR="002604B3" w:rsidRPr="00630726" w:rsidRDefault="002604B3" w:rsidP="00630726">
      <w:pPr>
        <w:jc w:val="right"/>
        <w:rPr>
          <w:rFonts w:eastAsia="Calibri" w:cs="Arial"/>
          <w:b/>
          <w:bCs/>
          <w:kern w:val="28"/>
          <w:sz w:val="32"/>
          <w:szCs w:val="32"/>
        </w:rPr>
      </w:pPr>
    </w:p>
    <w:p w:rsidR="002604B3" w:rsidRPr="00630726" w:rsidRDefault="002604B3" w:rsidP="00630726">
      <w:pPr>
        <w:jc w:val="center"/>
        <w:rPr>
          <w:rFonts w:cs="Arial"/>
          <w:b/>
          <w:bCs/>
          <w:kern w:val="32"/>
          <w:sz w:val="32"/>
          <w:szCs w:val="32"/>
        </w:rPr>
      </w:pPr>
      <w:r w:rsidRPr="00630726">
        <w:rPr>
          <w:rFonts w:cs="Arial"/>
          <w:b/>
          <w:bCs/>
          <w:kern w:val="32"/>
          <w:sz w:val="32"/>
          <w:szCs w:val="32"/>
        </w:rPr>
        <w:t>ПРАВИЛА</w:t>
      </w:r>
    </w:p>
    <w:p w:rsidR="002604B3" w:rsidRPr="00630726" w:rsidRDefault="002604B3" w:rsidP="00630726">
      <w:pPr>
        <w:jc w:val="center"/>
        <w:rPr>
          <w:rFonts w:cs="Arial"/>
          <w:b/>
          <w:bCs/>
          <w:kern w:val="32"/>
          <w:sz w:val="32"/>
          <w:szCs w:val="32"/>
        </w:rPr>
      </w:pPr>
      <w:r w:rsidRPr="00630726">
        <w:rPr>
          <w:rFonts w:cs="Arial"/>
          <w:b/>
          <w:bCs/>
          <w:kern w:val="32"/>
          <w:sz w:val="32"/>
          <w:szCs w:val="32"/>
        </w:rPr>
        <w:t>рассмотрения запросов субъектов персональных данных или их</w:t>
      </w:r>
      <w:r w:rsidR="00630726" w:rsidRPr="00630726">
        <w:rPr>
          <w:rFonts w:cs="Arial"/>
          <w:b/>
          <w:bCs/>
          <w:kern w:val="32"/>
          <w:sz w:val="32"/>
          <w:szCs w:val="32"/>
        </w:rPr>
        <w:t xml:space="preserve"> </w:t>
      </w:r>
      <w:r w:rsidRPr="00630726">
        <w:rPr>
          <w:rFonts w:cs="Arial"/>
          <w:b/>
          <w:bCs/>
          <w:kern w:val="32"/>
          <w:sz w:val="32"/>
          <w:szCs w:val="32"/>
        </w:rPr>
        <w:t>представителей в администрации Ленинск-Кузнецкого муниципального округа, ее структурных подразделениях</w:t>
      </w:r>
    </w:p>
    <w:p w:rsidR="002604B3" w:rsidRPr="00630726" w:rsidRDefault="002604B3" w:rsidP="00630726">
      <w:pPr>
        <w:rPr>
          <w:rFonts w:eastAsia="Calibri"/>
        </w:rPr>
      </w:pPr>
    </w:p>
    <w:p w:rsidR="002604B3" w:rsidRPr="00630726" w:rsidRDefault="00D96B9E" w:rsidP="00630726">
      <w:pPr>
        <w:rPr>
          <w:rFonts w:eastAsia="Calibri"/>
        </w:rPr>
      </w:pPr>
      <w:r w:rsidRPr="00630726">
        <w:rPr>
          <w:rFonts w:eastAsia="Calibri"/>
        </w:rPr>
        <w:t>1. Общие положения</w:t>
      </w:r>
    </w:p>
    <w:p w:rsidR="00D96B9E" w:rsidRPr="00630726" w:rsidRDefault="00D96B9E" w:rsidP="00630726">
      <w:pPr>
        <w:rPr>
          <w:rFonts w:eastAsia="Calibri"/>
        </w:rPr>
      </w:pPr>
    </w:p>
    <w:p w:rsidR="002604B3" w:rsidRPr="00630726" w:rsidRDefault="002604B3" w:rsidP="00630726">
      <w:pPr>
        <w:rPr>
          <w:rFonts w:eastAsia="Calibri"/>
        </w:rPr>
      </w:pPr>
      <w:r w:rsidRPr="00630726">
        <w:rPr>
          <w:rFonts w:eastAsia="Calibri"/>
        </w:rPr>
        <w:t xml:space="preserve">1.1. Настоящие Правила рассмотрения запросов субъектов персональных данных или их представителей в администрации Ленинск-Кузнецкого муниципального округа, ее структурных подразделений (далее – Правила, Администрация) определяют порядок регистрации и рассмотрения запросов субъектов персональных данных или их представителей, в том числе уполномоченных органов по защите прав субъектов персональных данных. </w:t>
      </w:r>
    </w:p>
    <w:p w:rsidR="002604B3" w:rsidRPr="00630726" w:rsidRDefault="002604B3" w:rsidP="00630726">
      <w:pPr>
        <w:rPr>
          <w:rFonts w:eastAsia="Calibri"/>
        </w:rPr>
      </w:pPr>
    </w:p>
    <w:p w:rsidR="002604B3" w:rsidRPr="00630726" w:rsidRDefault="002604B3" w:rsidP="00630726">
      <w:pPr>
        <w:rPr>
          <w:rFonts w:eastAsia="Calibri"/>
        </w:rPr>
      </w:pPr>
      <w:r w:rsidRPr="00630726">
        <w:rPr>
          <w:rFonts w:eastAsia="Calibri"/>
        </w:rPr>
        <w:t>2</w:t>
      </w:r>
      <w:r w:rsidR="00D96B9E" w:rsidRPr="00630726">
        <w:rPr>
          <w:rFonts w:eastAsia="Calibri"/>
        </w:rPr>
        <w:t>. Основные понятия и сокращения</w:t>
      </w:r>
    </w:p>
    <w:p w:rsidR="00D96B9E" w:rsidRPr="00630726" w:rsidRDefault="00D96B9E" w:rsidP="00630726">
      <w:pPr>
        <w:rPr>
          <w:rFonts w:eastAsia="Calibri"/>
        </w:rPr>
      </w:pPr>
    </w:p>
    <w:p w:rsidR="002604B3" w:rsidRPr="00630726" w:rsidRDefault="002604B3" w:rsidP="00630726">
      <w:pPr>
        <w:rPr>
          <w:rFonts w:eastAsia="Calibri"/>
        </w:rPr>
      </w:pPr>
      <w:r w:rsidRPr="00630726">
        <w:rPr>
          <w:rFonts w:eastAsia="Calibri"/>
        </w:rPr>
        <w:t xml:space="preserve">2.1. В настоящих Правилах используются следующие понятия и сокращения: </w:t>
      </w:r>
    </w:p>
    <w:p w:rsidR="002604B3" w:rsidRPr="00630726" w:rsidRDefault="002604B3" w:rsidP="00630726">
      <w:pPr>
        <w:rPr>
          <w:rFonts w:eastAsia="Calibri"/>
        </w:rPr>
      </w:pPr>
      <w:r w:rsidRPr="00630726">
        <w:rPr>
          <w:rFonts w:eastAsia="Calibri"/>
        </w:rPr>
        <w:t xml:space="preserve">Оператор – </w:t>
      </w:r>
      <w:r w:rsidR="00CF1C80" w:rsidRPr="00630726">
        <w:rPr>
          <w:rFonts w:eastAsia="Calibri"/>
        </w:rPr>
        <w:t>А</w:t>
      </w:r>
      <w:r w:rsidRPr="00630726">
        <w:rPr>
          <w:rFonts w:eastAsia="Calibri"/>
        </w:rPr>
        <w:t xml:space="preserve">дминистрация Ленинск-Кузнецкого муниципального округа, организующая и (или) осуществляющая обработку персональных данных, а также определяющая цели обработки персональных данных, состав персональных данных, подлежащих обработке, действия (операции), совершаемые с персональными данными; </w:t>
      </w:r>
    </w:p>
    <w:p w:rsidR="002604B3" w:rsidRPr="00630726" w:rsidRDefault="002604B3" w:rsidP="00630726">
      <w:pPr>
        <w:rPr>
          <w:rFonts w:eastAsia="Calibri"/>
        </w:rPr>
      </w:pPr>
      <w:r w:rsidRPr="00630726">
        <w:rPr>
          <w:rFonts w:eastAsia="Calibri"/>
        </w:rPr>
        <w:t xml:space="preserve">Администрация – администрация Ленинск-Кузнецкого муниципального округа, ее структурные подразделения; </w:t>
      </w:r>
    </w:p>
    <w:p w:rsidR="002604B3" w:rsidRPr="00630726" w:rsidRDefault="002604B3" w:rsidP="00630726">
      <w:pPr>
        <w:rPr>
          <w:rFonts w:eastAsia="Calibri"/>
        </w:rPr>
      </w:pPr>
      <w:bookmarkStart w:id="3" w:name="_Hlk127351989"/>
      <w:r w:rsidRPr="00630726">
        <w:rPr>
          <w:rFonts w:eastAsia="Calibri"/>
        </w:rPr>
        <w:t>субъект персональных данных – физическое лицо, которое прямо или косвенно определено или определяемо с помощью персональных данных. К субъектам персональных данных, персональные данные которых обрабатываются в Администрации:</w:t>
      </w:r>
    </w:p>
    <w:p w:rsidR="002604B3" w:rsidRPr="00630726" w:rsidRDefault="002604B3" w:rsidP="00630726">
      <w:pPr>
        <w:rPr>
          <w:rFonts w:eastAsia="Calibri"/>
        </w:rPr>
      </w:pPr>
      <w:bookmarkStart w:id="4" w:name="_Hlk127351365"/>
      <w:r w:rsidRPr="00630726">
        <w:rPr>
          <w:rFonts w:eastAsia="Calibri"/>
        </w:rPr>
        <w:t xml:space="preserve">1) гражданин, претендующий на замещение должности муниципальной службы или должности (профессию), не относящейся к должностям муниципальной службы в Администрации, ее структурных подразделениях; </w:t>
      </w:r>
    </w:p>
    <w:p w:rsidR="002604B3" w:rsidRPr="00630726" w:rsidRDefault="002604B3" w:rsidP="00630726">
      <w:pPr>
        <w:rPr>
          <w:rFonts w:eastAsia="Calibri"/>
          <w:highlight w:val="yellow"/>
        </w:rPr>
      </w:pPr>
      <w:r w:rsidRPr="00630726">
        <w:rPr>
          <w:rFonts w:eastAsia="Calibri"/>
        </w:rPr>
        <w:t>2) гражданин, замещающий (замещавший) должность муниципальной службы или должность (профессию), не относящуюся к должностям муниципальной службы в Администрации;</w:t>
      </w:r>
      <w:r w:rsidRPr="00630726">
        <w:rPr>
          <w:rFonts w:eastAsia="Calibri"/>
          <w:highlight w:val="yellow"/>
        </w:rPr>
        <w:t xml:space="preserve"> </w:t>
      </w:r>
    </w:p>
    <w:p w:rsidR="002604B3" w:rsidRPr="00630726" w:rsidRDefault="002604B3" w:rsidP="00630726">
      <w:pPr>
        <w:rPr>
          <w:rFonts w:eastAsia="Calibri"/>
        </w:rPr>
      </w:pPr>
      <w:r w:rsidRPr="00630726">
        <w:rPr>
          <w:rFonts w:eastAsia="Calibri"/>
        </w:rPr>
        <w:t xml:space="preserve">3) гражданин, претендующий на замещение должности руководителя муниципального учреждения, муниципального унитарного предприятия муниципального образования Ленинск-Кузнецкий муниципальный округ Кемеровской области – Кузбасса, а также должность руководителя общества с ограниченной ответственностью, единственным участником которого является Администрация; </w:t>
      </w:r>
    </w:p>
    <w:p w:rsidR="002604B3" w:rsidRPr="00630726" w:rsidRDefault="002604B3" w:rsidP="00630726">
      <w:pPr>
        <w:rPr>
          <w:rFonts w:eastAsia="Calibri"/>
        </w:rPr>
      </w:pPr>
      <w:r w:rsidRPr="00630726">
        <w:rPr>
          <w:rFonts w:eastAsia="Calibri"/>
        </w:rPr>
        <w:t xml:space="preserve">4) гражданин, замещающий (замещавший) должность руководителя муниципального учреждения, муниципального унитарного предприятия муниципального образования Ленинск-Кузнецкий муниципальный округ Кузбасса, а также должность руководителя общества с ограниченной ответственностью, единственным участником которого является Администрация Ленинск-Кузнецкого муниципального округа; </w:t>
      </w:r>
    </w:p>
    <w:p w:rsidR="002604B3" w:rsidRPr="00630726" w:rsidRDefault="002604B3" w:rsidP="00630726">
      <w:pPr>
        <w:rPr>
          <w:rFonts w:eastAsia="Calibri"/>
        </w:rPr>
      </w:pPr>
      <w:r w:rsidRPr="00630726">
        <w:rPr>
          <w:rFonts w:eastAsia="Calibri"/>
        </w:rPr>
        <w:t>5) лица, состоящие в родстве (свойстве) с субъектами персональных данных, указанными в подпунктах 1 - 4 настоящего пункта Правил;</w:t>
      </w:r>
    </w:p>
    <w:p w:rsidR="002604B3" w:rsidRPr="00630726" w:rsidRDefault="002604B3" w:rsidP="00630726">
      <w:pPr>
        <w:rPr>
          <w:rFonts w:eastAsia="Calibri"/>
        </w:rPr>
      </w:pPr>
      <w:r w:rsidRPr="00630726">
        <w:rPr>
          <w:rFonts w:eastAsia="Calibri"/>
        </w:rPr>
        <w:t>6) лица, представляемые к награждению, наградные материалы по которым представлены в Администрации;</w:t>
      </w:r>
    </w:p>
    <w:p w:rsidR="002604B3" w:rsidRPr="00630726" w:rsidRDefault="002604B3" w:rsidP="00630726">
      <w:pPr>
        <w:rPr>
          <w:rFonts w:eastAsia="Calibri"/>
        </w:rPr>
      </w:pPr>
      <w:r w:rsidRPr="00630726">
        <w:rPr>
          <w:rFonts w:eastAsia="Calibri"/>
        </w:rPr>
        <w:t>7) физические лица и представители организаций, обратившиеся в Администрацию:</w:t>
      </w:r>
    </w:p>
    <w:p w:rsidR="002604B3" w:rsidRPr="00630726" w:rsidRDefault="002604B3" w:rsidP="00630726">
      <w:pPr>
        <w:rPr>
          <w:rFonts w:eastAsia="Calibri"/>
        </w:rPr>
      </w:pPr>
      <w:r w:rsidRPr="00630726">
        <w:rPr>
          <w:rFonts w:eastAsia="Calibri"/>
        </w:rPr>
        <w:t>в связи с предоставлением муниципальной услуги;</w:t>
      </w:r>
    </w:p>
    <w:p w:rsidR="002604B3" w:rsidRPr="00630726" w:rsidRDefault="002604B3" w:rsidP="00630726">
      <w:pPr>
        <w:rPr>
          <w:rFonts w:eastAsia="Calibri"/>
        </w:rPr>
      </w:pPr>
      <w:r w:rsidRPr="00630726">
        <w:rPr>
          <w:rFonts w:eastAsia="Calibri"/>
        </w:rPr>
        <w:t>в связи с исполнением функций администрации;</w:t>
      </w:r>
    </w:p>
    <w:p w:rsidR="002604B3" w:rsidRPr="00630726" w:rsidRDefault="002604B3" w:rsidP="00630726">
      <w:pPr>
        <w:rPr>
          <w:rFonts w:eastAsia="Calibri"/>
        </w:rPr>
      </w:pPr>
      <w:r w:rsidRPr="00630726">
        <w:rPr>
          <w:rFonts w:eastAsia="Calibri"/>
        </w:rPr>
        <w:t>8) граждане, обратившиеся в Администрацию в соответствии с Федеральным законом «О порядке рассмотрения обращений граждан Российской Федерации»;</w:t>
      </w:r>
    </w:p>
    <w:p w:rsidR="002604B3" w:rsidRPr="00630726" w:rsidRDefault="002604B3" w:rsidP="00630726">
      <w:pPr>
        <w:rPr>
          <w:rFonts w:eastAsia="Calibri"/>
        </w:rPr>
      </w:pPr>
      <w:r w:rsidRPr="00630726">
        <w:rPr>
          <w:rFonts w:eastAsia="Calibri"/>
        </w:rPr>
        <w:lastRenderedPageBreak/>
        <w:t>9) граждане, проходящие практику в Администрации по договорам с образовательными учреждениями</w:t>
      </w:r>
      <w:bookmarkEnd w:id="3"/>
      <w:bookmarkEnd w:id="4"/>
      <w:r w:rsidRPr="00630726">
        <w:rPr>
          <w:rFonts w:eastAsia="Calibri"/>
        </w:rPr>
        <w:t xml:space="preserve">. </w:t>
      </w:r>
    </w:p>
    <w:p w:rsidR="002604B3" w:rsidRPr="00630726" w:rsidRDefault="002604B3" w:rsidP="00630726">
      <w:pPr>
        <w:rPr>
          <w:rFonts w:eastAsia="Calibri"/>
        </w:rPr>
      </w:pPr>
      <w:r w:rsidRPr="00630726">
        <w:rPr>
          <w:rFonts w:eastAsia="Calibri"/>
        </w:rPr>
        <w:t xml:space="preserve">кадровая служба – отдел кадров и муниципальной службы Администрации; кадровая или иная служба структурного подразделения Администрации, уполномоченная (ый) на ведение кадрового делопроизводства; </w:t>
      </w:r>
    </w:p>
    <w:p w:rsidR="002604B3" w:rsidRPr="00630726" w:rsidRDefault="002604B3" w:rsidP="00630726">
      <w:pPr>
        <w:rPr>
          <w:rFonts w:eastAsia="Calibri"/>
        </w:rPr>
      </w:pPr>
      <w:r w:rsidRPr="00630726">
        <w:rPr>
          <w:rFonts w:eastAsia="Calibri"/>
        </w:rPr>
        <w:t xml:space="preserve">бухгалтерия – отдел бухгалтерского учета и отчетности Администрации; иная служба (работник) структурного подразделения Администрации, уполномоченная (ый) на ведение бухгалтерского учета; </w:t>
      </w:r>
    </w:p>
    <w:p w:rsidR="002604B3" w:rsidRPr="00630726" w:rsidRDefault="002604B3" w:rsidP="00630726">
      <w:pPr>
        <w:rPr>
          <w:rFonts w:eastAsia="Calibri"/>
        </w:rPr>
      </w:pPr>
      <w:r w:rsidRPr="00630726">
        <w:rPr>
          <w:rFonts w:eastAsia="Calibri"/>
        </w:rPr>
        <w:t xml:space="preserve">персональные данные – любая информация, относящаяся к прямо или косвенно определенному или определяемому физическому лицу (субъекту персональных данных); </w:t>
      </w:r>
    </w:p>
    <w:p w:rsidR="002604B3" w:rsidRPr="00630726" w:rsidRDefault="002604B3" w:rsidP="00630726">
      <w:pPr>
        <w:rPr>
          <w:rFonts w:eastAsia="Calibri"/>
        </w:rPr>
      </w:pPr>
      <w:r w:rsidRPr="00630726">
        <w:rPr>
          <w:rFonts w:eastAsia="Calibri"/>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2604B3" w:rsidRPr="00630726" w:rsidRDefault="002604B3" w:rsidP="00630726">
      <w:pPr>
        <w:rPr>
          <w:rFonts w:eastAsia="Calibri"/>
        </w:rPr>
      </w:pPr>
      <w:r w:rsidRPr="00630726">
        <w:rPr>
          <w:rFonts w:eastAsia="Calibri"/>
        </w:rPr>
        <w:t xml:space="preserve">автоматизированная обработка персональных данных – обработка персональных данных с помощью средств вычислительной техники; </w:t>
      </w:r>
    </w:p>
    <w:p w:rsidR="002604B3" w:rsidRPr="00630726" w:rsidRDefault="002604B3" w:rsidP="00630726">
      <w:pPr>
        <w:rPr>
          <w:rFonts w:eastAsia="Calibri"/>
        </w:rPr>
      </w:pPr>
      <w:r w:rsidRPr="00630726">
        <w:rPr>
          <w:rFonts w:eastAsia="Calibri"/>
        </w:rPr>
        <w:t xml:space="preserve">конфиденциальность персональных данных – порядок обработки персональных данных, который препятствует доступу к указанной информации третьим лицам без согласия субъекта персональных данных, а также ее передаче; </w:t>
      </w:r>
    </w:p>
    <w:p w:rsidR="002604B3" w:rsidRPr="00630726" w:rsidRDefault="002604B3" w:rsidP="00630726">
      <w:pPr>
        <w:rPr>
          <w:rFonts w:eastAsia="Calibri"/>
        </w:rPr>
      </w:pPr>
      <w:r w:rsidRPr="00630726">
        <w:rPr>
          <w:rFonts w:eastAsia="Calibri"/>
        </w:rPr>
        <w:t xml:space="preserve">доступ к персональным данным – возможность получения персональных данных и их использование; </w:t>
      </w:r>
    </w:p>
    <w:p w:rsidR="002604B3" w:rsidRPr="00630726" w:rsidRDefault="002604B3" w:rsidP="00630726">
      <w:pPr>
        <w:rPr>
          <w:rFonts w:eastAsia="Calibri"/>
        </w:rPr>
      </w:pPr>
      <w:r w:rsidRPr="00630726">
        <w:rPr>
          <w:rFonts w:eastAsia="Calibri"/>
        </w:rPr>
        <w:t xml:space="preserve">распространение персональных данных – действия, направленные на раскрытие персональных данных неопределенному кругу лиц; </w:t>
      </w:r>
    </w:p>
    <w:p w:rsidR="002604B3" w:rsidRPr="00630726" w:rsidRDefault="002604B3" w:rsidP="00630726">
      <w:pPr>
        <w:rPr>
          <w:rFonts w:eastAsia="Calibri"/>
        </w:rPr>
      </w:pPr>
      <w:r w:rsidRPr="00630726">
        <w:rPr>
          <w:rFonts w:eastAsia="Calibri"/>
        </w:rPr>
        <w:t xml:space="preserve">предоставление персональных данных – действия, направленные на раскрытие персональных данных определенному лицу или определенному кругу лиц; </w:t>
      </w:r>
    </w:p>
    <w:p w:rsidR="002604B3" w:rsidRPr="00630726" w:rsidRDefault="002604B3" w:rsidP="00630726">
      <w:pPr>
        <w:rPr>
          <w:rFonts w:eastAsia="Calibri"/>
        </w:rPr>
      </w:pPr>
      <w:r w:rsidRPr="00630726">
        <w:rPr>
          <w:rFonts w:eastAsia="Calibri"/>
        </w:rPr>
        <w:t xml:space="preserve">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w:t>
      </w:r>
    </w:p>
    <w:p w:rsidR="002604B3" w:rsidRPr="00630726" w:rsidRDefault="002604B3" w:rsidP="00630726">
      <w:pPr>
        <w:rPr>
          <w:rFonts w:eastAsia="Calibri"/>
        </w:rPr>
      </w:pPr>
      <w:r w:rsidRPr="00630726">
        <w:rPr>
          <w:rFonts w:eastAsia="Calibri"/>
        </w:rPr>
        <w:t xml:space="preserve">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w:t>
      </w:r>
    </w:p>
    <w:p w:rsidR="002604B3" w:rsidRPr="00630726" w:rsidRDefault="002604B3" w:rsidP="00630726">
      <w:pPr>
        <w:rPr>
          <w:rFonts w:eastAsia="Calibri"/>
        </w:rPr>
      </w:pPr>
    </w:p>
    <w:p w:rsidR="002604B3" w:rsidRPr="00630726" w:rsidRDefault="002604B3" w:rsidP="00630726">
      <w:pPr>
        <w:rPr>
          <w:rFonts w:eastAsia="Calibri"/>
        </w:rPr>
      </w:pPr>
      <w:r w:rsidRPr="00630726">
        <w:rPr>
          <w:rFonts w:eastAsia="Calibri"/>
        </w:rPr>
        <w:t>3. Рассмотрение запросов субъектов персональных данных или их представителей в Администрации</w:t>
      </w:r>
    </w:p>
    <w:p w:rsidR="00D96B9E" w:rsidRPr="00630726" w:rsidRDefault="00D96B9E" w:rsidP="00630726">
      <w:pPr>
        <w:rPr>
          <w:rFonts w:eastAsia="Calibri"/>
        </w:rPr>
      </w:pPr>
    </w:p>
    <w:p w:rsidR="002604B3" w:rsidRPr="00630726" w:rsidRDefault="002604B3" w:rsidP="00630726">
      <w:pPr>
        <w:rPr>
          <w:rFonts w:eastAsia="Calibri"/>
        </w:rPr>
      </w:pPr>
      <w:r w:rsidRPr="00630726">
        <w:rPr>
          <w:rFonts w:eastAsia="Calibri"/>
        </w:rPr>
        <w:t xml:space="preserve">3.1. Субъекты персональных данных имеют право на получение информации, касающейся обработки их персональных данных, в том числе содержащей: </w:t>
      </w:r>
    </w:p>
    <w:p w:rsidR="002604B3" w:rsidRPr="00630726" w:rsidRDefault="002604B3" w:rsidP="00630726">
      <w:pPr>
        <w:rPr>
          <w:rFonts w:eastAsia="Calibri"/>
        </w:rPr>
      </w:pPr>
      <w:r w:rsidRPr="00630726">
        <w:rPr>
          <w:rFonts w:eastAsia="Calibri"/>
        </w:rPr>
        <w:t xml:space="preserve">подтверждение факта обработки персональных данных в Администрации; </w:t>
      </w:r>
    </w:p>
    <w:p w:rsidR="002604B3" w:rsidRPr="00630726" w:rsidRDefault="002604B3" w:rsidP="00630726">
      <w:pPr>
        <w:rPr>
          <w:rFonts w:eastAsia="Calibri"/>
        </w:rPr>
      </w:pPr>
      <w:r w:rsidRPr="00630726">
        <w:rPr>
          <w:rFonts w:eastAsia="Calibri"/>
        </w:rPr>
        <w:t xml:space="preserve">правовые основания и цели обработки персональных данных; </w:t>
      </w:r>
    </w:p>
    <w:p w:rsidR="002604B3" w:rsidRPr="00630726" w:rsidRDefault="002604B3" w:rsidP="00630726">
      <w:pPr>
        <w:rPr>
          <w:rFonts w:eastAsia="Calibri"/>
        </w:rPr>
      </w:pPr>
      <w:r w:rsidRPr="00630726">
        <w:rPr>
          <w:rFonts w:eastAsia="Calibri"/>
        </w:rPr>
        <w:t xml:space="preserve">цели и применяемые в Администрации способы обработки персональных данных; </w:t>
      </w:r>
    </w:p>
    <w:p w:rsidR="002604B3" w:rsidRPr="00630726" w:rsidRDefault="002604B3" w:rsidP="00630726">
      <w:pPr>
        <w:rPr>
          <w:rFonts w:eastAsia="Calibri"/>
        </w:rPr>
      </w:pPr>
      <w:r w:rsidRPr="00630726">
        <w:rPr>
          <w:rFonts w:eastAsia="Calibri"/>
        </w:rPr>
        <w:t xml:space="preserve">наименование и место нахождения Администрации, сведения о лицах, которые имеют доступ к персональным данным или которым могут быть раскрыты персональные данные; </w:t>
      </w:r>
    </w:p>
    <w:p w:rsidR="002604B3" w:rsidRPr="00630726" w:rsidRDefault="002604B3" w:rsidP="00630726">
      <w:pPr>
        <w:rPr>
          <w:rFonts w:eastAsia="Calibri"/>
        </w:rPr>
      </w:pPr>
      <w:r w:rsidRPr="00630726">
        <w:rPr>
          <w:rFonts w:eastAsia="Calibri"/>
        </w:rPr>
        <w:t xml:space="preserve">обрабатываемые персональные данные, относящиеся к соответствующему субъекту персональных данных, источник их получения; </w:t>
      </w:r>
    </w:p>
    <w:p w:rsidR="002604B3" w:rsidRPr="00630726" w:rsidRDefault="002604B3" w:rsidP="00630726">
      <w:pPr>
        <w:rPr>
          <w:rFonts w:eastAsia="Calibri"/>
        </w:rPr>
      </w:pPr>
      <w:r w:rsidRPr="00630726">
        <w:rPr>
          <w:rFonts w:eastAsia="Calibri"/>
        </w:rPr>
        <w:lastRenderedPageBreak/>
        <w:t xml:space="preserve">сроки обработки персональных данных, в том числе сроки их хранения в Администрации; </w:t>
      </w:r>
    </w:p>
    <w:p w:rsidR="002604B3" w:rsidRPr="00630726" w:rsidRDefault="002604B3" w:rsidP="00630726">
      <w:pPr>
        <w:rPr>
          <w:rFonts w:eastAsia="Calibri"/>
        </w:rPr>
      </w:pPr>
      <w:r w:rsidRPr="00630726">
        <w:rPr>
          <w:rFonts w:eastAsia="Calibri"/>
        </w:rPr>
        <w:t xml:space="preserve">порядок осуществления субъектом персональных данных прав, предусмотренных законодательством Российской Федерации в области персональных данных; </w:t>
      </w:r>
    </w:p>
    <w:p w:rsidR="002604B3" w:rsidRPr="00630726" w:rsidRDefault="002604B3" w:rsidP="00630726">
      <w:pPr>
        <w:rPr>
          <w:rFonts w:eastAsia="Calibri"/>
        </w:rPr>
      </w:pPr>
      <w:r w:rsidRPr="00630726">
        <w:rPr>
          <w:rFonts w:eastAsia="Calibri"/>
        </w:rPr>
        <w:t xml:space="preserve">иные сведения, предусмотренные законодательством Российской Федерации в области персональных данных. </w:t>
      </w:r>
    </w:p>
    <w:p w:rsidR="002604B3" w:rsidRPr="00630726" w:rsidRDefault="002604B3" w:rsidP="00630726">
      <w:pPr>
        <w:rPr>
          <w:rFonts w:eastAsia="Calibri"/>
        </w:rPr>
      </w:pPr>
      <w:r w:rsidRPr="00630726">
        <w:rPr>
          <w:rFonts w:eastAsia="Calibri"/>
        </w:rPr>
        <w:t xml:space="preserve">3.2.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2604B3" w:rsidRPr="00630726" w:rsidRDefault="002604B3" w:rsidP="00630726">
      <w:pPr>
        <w:rPr>
          <w:rFonts w:eastAsia="Calibri"/>
        </w:rPr>
      </w:pPr>
      <w:r w:rsidRPr="00630726">
        <w:rPr>
          <w:rFonts w:eastAsia="Calibri"/>
        </w:rPr>
        <w:t xml:space="preserve">3.3. Сведения, указанные в пункте 3.1 настоящих Правил,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 </w:t>
      </w:r>
    </w:p>
    <w:p w:rsidR="002604B3" w:rsidRPr="00630726" w:rsidRDefault="002604B3" w:rsidP="00630726">
      <w:r w:rsidRPr="00630726">
        <w:rPr>
          <w:rFonts w:eastAsia="Calibri"/>
        </w:rPr>
        <w:t xml:space="preserve">3.4. Сведения, указанные в пункте 3.1 настоящих Правил, </w:t>
      </w:r>
      <w:r w:rsidRPr="00630726">
        <w:t xml:space="preserve">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w:t>
      </w:r>
    </w:p>
    <w:p w:rsidR="002604B3" w:rsidRPr="00630726" w:rsidRDefault="002604B3" w:rsidP="00630726">
      <w:r w:rsidRPr="00630726">
        <w:t xml:space="preserve">3.5.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w:t>
      </w:r>
    </w:p>
    <w:p w:rsidR="002604B3" w:rsidRPr="00630726" w:rsidRDefault="002604B3" w:rsidP="00630726">
      <w:r w:rsidRPr="00630726">
        <w:t>3.6. Запрос может быть направлен в форме электронного документа и подписан электронной подписью в соответствии с законодательством Российской Федерации. Оператор предоставляет сведения, указанные в п. 3.1 настоящих Правил,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2604B3" w:rsidRPr="00630726" w:rsidRDefault="002604B3" w:rsidP="00630726">
      <w:pPr>
        <w:rPr>
          <w:rFonts w:eastAsia="Calibri"/>
        </w:rPr>
      </w:pPr>
      <w:r w:rsidRPr="00630726">
        <w:rPr>
          <w:rFonts w:eastAsia="Calibri"/>
        </w:rPr>
        <w:t xml:space="preserve">3.7. В случае если сведения, указанные в пункте 3.1 настоящих Правил,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повторный запрос в целях получения указанных сведений и ознакомления с такими персональными данными не ранее чем через тридцать календарных дней после первоначального обращения или направления первоначального запроса. </w:t>
      </w:r>
    </w:p>
    <w:p w:rsidR="002604B3" w:rsidRPr="00630726" w:rsidRDefault="002604B3" w:rsidP="00630726">
      <w:pPr>
        <w:rPr>
          <w:rFonts w:eastAsia="Calibri"/>
        </w:rPr>
      </w:pPr>
      <w:r w:rsidRPr="00630726">
        <w:rPr>
          <w:rFonts w:eastAsia="Calibri"/>
        </w:rPr>
        <w:t xml:space="preserve">3.8. Субъект персональных данных вправе обратиться повторно к Оператору или направить повторный запрос в целях получения сведений, указанных в пункте 3.1 настоящих Правил, а также в целях ознакомления с обрабатываемыми персональными данными до истечения срока, указанного в пункте 3.7 настоящих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w:t>
      </w:r>
      <w:r w:rsidRPr="00630726">
        <w:rPr>
          <w:rFonts w:eastAsia="Calibri"/>
        </w:rPr>
        <w:lastRenderedPageBreak/>
        <w:t xml:space="preserve">со сведениями, указанными в пункте 3.4 настоящих Правил, должен содержать обоснование направления повторного запроса. </w:t>
      </w:r>
    </w:p>
    <w:p w:rsidR="002604B3" w:rsidRPr="00630726" w:rsidRDefault="002604B3" w:rsidP="00630726">
      <w:pPr>
        <w:rPr>
          <w:rFonts w:eastAsia="Calibri"/>
        </w:rPr>
      </w:pPr>
      <w:r w:rsidRPr="00630726">
        <w:rPr>
          <w:rFonts w:eastAsia="Calibri"/>
        </w:rPr>
        <w:t>3.9. Право субъекта персональных данных на доступ к своим персональным данным может быть ограничено в том числе, если:</w:t>
      </w:r>
    </w:p>
    <w:p w:rsidR="002604B3" w:rsidRPr="00630726" w:rsidRDefault="002604B3" w:rsidP="00630726">
      <w:pPr>
        <w:rPr>
          <w:rFonts w:eastAsia="Calibri"/>
        </w:rPr>
      </w:pPr>
      <w:r w:rsidRPr="00630726">
        <w:rPr>
          <w:rFonts w:eastAsia="Calibri"/>
        </w:rPr>
        <w:t>обработка персональных данных, включая персональные данные, полученные в результате оперативно</w:t>
      </w:r>
      <w:r w:rsidR="00D96B9E" w:rsidRPr="00630726">
        <w:rPr>
          <w:rFonts w:eastAsia="Calibri"/>
        </w:rPr>
        <w:t>-</w:t>
      </w:r>
      <w:r w:rsidRPr="00630726">
        <w:rPr>
          <w:rFonts w:eastAsia="Calibri"/>
        </w:rPr>
        <w:t xml:space="preserve">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 </w:t>
      </w:r>
    </w:p>
    <w:p w:rsidR="002604B3" w:rsidRPr="00630726" w:rsidRDefault="002604B3" w:rsidP="00630726">
      <w:pPr>
        <w:rPr>
          <w:rFonts w:eastAsia="Calibri"/>
        </w:rPr>
      </w:pPr>
      <w:r w:rsidRPr="00630726">
        <w:rPr>
          <w:rFonts w:eastAsia="Calibri"/>
        </w:rPr>
        <w:t xml:space="preserve">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 </w:t>
      </w:r>
    </w:p>
    <w:p w:rsidR="002604B3" w:rsidRPr="00630726" w:rsidRDefault="002604B3" w:rsidP="00630726">
      <w:pPr>
        <w:rPr>
          <w:rFonts w:eastAsia="Calibri"/>
        </w:rPr>
      </w:pPr>
      <w:r w:rsidRPr="00630726">
        <w:rPr>
          <w:rFonts w:eastAsia="Calibri"/>
        </w:rPr>
        <w:t xml:space="preserve">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 </w:t>
      </w:r>
    </w:p>
    <w:p w:rsidR="002604B3" w:rsidRPr="00630726" w:rsidRDefault="002604B3" w:rsidP="00630726">
      <w:pPr>
        <w:rPr>
          <w:rFonts w:eastAsia="Calibri"/>
        </w:rPr>
      </w:pPr>
      <w:r w:rsidRPr="00630726">
        <w:rPr>
          <w:rFonts w:eastAsia="Calibri"/>
        </w:rPr>
        <w:t xml:space="preserve">доступ субъекта персональных данных к его персональным данным нарушает права и законные интересы третьих лиц; </w:t>
      </w:r>
    </w:p>
    <w:p w:rsidR="002604B3" w:rsidRPr="00630726" w:rsidRDefault="002604B3" w:rsidP="00630726">
      <w:pPr>
        <w:rPr>
          <w:rFonts w:eastAsia="Calibri"/>
        </w:rPr>
      </w:pPr>
      <w:r w:rsidRPr="00630726">
        <w:rPr>
          <w:rFonts w:eastAsia="Calibri"/>
        </w:rPr>
        <w:t xml:space="preserve">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w:t>
      </w:r>
    </w:p>
    <w:p w:rsidR="002604B3" w:rsidRPr="00630726" w:rsidRDefault="002604B3" w:rsidP="00630726">
      <w:pPr>
        <w:rPr>
          <w:rFonts w:eastAsia="Calibri"/>
        </w:rPr>
      </w:pPr>
      <w:r w:rsidRPr="00630726">
        <w:rPr>
          <w:rFonts w:eastAsia="Calibri"/>
        </w:rPr>
        <w:t xml:space="preserve">общества и государства в сфере транспортного комплекса от актов незаконного вмешательства, а также, если доступ субъекта персональных данных к его персональным данным нарушает права и законные интересы третьих лиц. </w:t>
      </w:r>
    </w:p>
    <w:p w:rsidR="002604B3" w:rsidRPr="00630726" w:rsidRDefault="002604B3" w:rsidP="00630726">
      <w:pPr>
        <w:rPr>
          <w:rFonts w:eastAsia="Calibri"/>
        </w:rPr>
      </w:pPr>
      <w:r w:rsidRPr="00630726">
        <w:rPr>
          <w:rFonts w:eastAsia="Calibri"/>
        </w:rPr>
        <w:t xml:space="preserve">3.10. Оператор вправе отказать субъекту персональных данных в выполнении повторного запроса, не соответствующего условиям, предусмотренным пунктами 3.7 и 3.8 настоящих Правил.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 </w:t>
      </w:r>
    </w:p>
    <w:p w:rsidR="002604B3" w:rsidRPr="00630726" w:rsidRDefault="002604B3" w:rsidP="00630726">
      <w:r w:rsidRPr="00630726">
        <w:rPr>
          <w:rFonts w:eastAsia="Calibri"/>
        </w:rPr>
        <w:t xml:space="preserve">3.11. </w:t>
      </w:r>
      <w:r w:rsidRPr="00630726">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w:t>
      </w:r>
      <w:r w:rsidRPr="00630726">
        <w:rPr>
          <w:rFonts w:eastAsia="Calibri"/>
        </w:rPr>
        <w:t xml:space="preserve">положение части 8 статьи 14 Федерального закона </w:t>
      </w:r>
      <w:hyperlink r:id="rId57" w:tooltip="О персональных данных" w:history="1">
        <w:r w:rsidRPr="00505009">
          <w:rPr>
            <w:rStyle w:val="af0"/>
            <w:rFonts w:eastAsia="Calibri"/>
          </w:rPr>
          <w:t>от 27.07.2006 № 152-ФЗ</w:t>
        </w:r>
      </w:hyperlink>
      <w:r w:rsidRPr="00630726">
        <w:rPr>
          <w:rFonts w:eastAsia="Calibri"/>
        </w:rPr>
        <w:t xml:space="preserve"> «О персональных данных» </w:t>
      </w:r>
      <w:r w:rsidRPr="00630726">
        <w:t>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2604B3" w:rsidRPr="00630726" w:rsidRDefault="002604B3" w:rsidP="00630726">
      <w:pPr>
        <w:rPr>
          <w:rFonts w:eastAsia="Calibri"/>
        </w:rPr>
      </w:pPr>
      <w:r w:rsidRPr="00630726">
        <w:rPr>
          <w:rFonts w:eastAsia="Calibri"/>
        </w:rPr>
        <w:t xml:space="preserve">3.12.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w:t>
      </w:r>
      <w:r w:rsidRPr="00630726">
        <w:rPr>
          <w:rFonts w:eastAsia="Calibri"/>
        </w:rPr>
        <w:lastRenderedPageBreak/>
        <w:t xml:space="preserve">данные являются неполными, неточными или неактуальными, </w:t>
      </w:r>
      <w:r w:rsidR="00D96B9E" w:rsidRPr="00630726">
        <w:rPr>
          <w:rFonts w:eastAsia="Calibri"/>
        </w:rPr>
        <w:t>о</w:t>
      </w:r>
      <w:r w:rsidRPr="00630726">
        <w:rPr>
          <w:rFonts w:eastAsia="Calibri"/>
        </w:rPr>
        <w:t xml:space="preserve">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rsidR="00D96B9E" w:rsidRPr="00630726">
        <w:rPr>
          <w:rFonts w:eastAsia="Calibri"/>
        </w:rPr>
        <w:t>о</w:t>
      </w:r>
      <w:r w:rsidRPr="00630726">
        <w:rPr>
          <w:rFonts w:eastAsia="Calibri"/>
        </w:rPr>
        <w:t xml:space="preserve">ператор обязан уничтожить такие персональные данные. </w:t>
      </w:r>
    </w:p>
    <w:p w:rsidR="002604B3" w:rsidRPr="00630726" w:rsidRDefault="002604B3" w:rsidP="00630726">
      <w:pPr>
        <w:rPr>
          <w:rFonts w:eastAsia="Calibri"/>
        </w:rPr>
      </w:pPr>
      <w:r w:rsidRPr="00630726">
        <w:rPr>
          <w:rFonts w:eastAsia="Calibri"/>
        </w:rPr>
        <w:t xml:space="preserve">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 </w:t>
      </w:r>
    </w:p>
    <w:p w:rsidR="002604B3" w:rsidRPr="00630726" w:rsidRDefault="002604B3" w:rsidP="00630726">
      <w:r w:rsidRPr="00630726">
        <w:rPr>
          <w:rFonts w:eastAsia="Calibri"/>
        </w:rPr>
        <w:t xml:space="preserve">3.13. </w:t>
      </w:r>
      <w:r w:rsidRPr="00630726">
        <w:t xml:space="preserve">Оператор обязан сообщить в уполномоченный </w:t>
      </w:r>
      <w:hyperlink r:id="rId58" w:history="1">
        <w:r w:rsidRPr="00630726">
          <w:rPr>
            <w:rStyle w:val="af0"/>
            <w:color w:val="auto"/>
          </w:rPr>
          <w:t>орган</w:t>
        </w:r>
      </w:hyperlink>
      <w:r w:rsidRPr="00630726">
        <w:t xml:space="preserve">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2604B3" w:rsidRPr="00630726" w:rsidRDefault="002604B3" w:rsidP="00630726">
      <w:r w:rsidRPr="00630726">
        <w:rPr>
          <w:rFonts w:eastAsia="Calibri"/>
        </w:rPr>
        <w:t xml:space="preserve">3.14. Запрос считается исполненным, если рассмотрены все поставленные в нем вопросы, приняты необходимые меры и даны исчерпывающие ответы субъекту персональных данных или его представителю. </w:t>
      </w:r>
    </w:p>
    <w:sectPr w:rsidR="002604B3" w:rsidRPr="00630726" w:rsidSect="00630726">
      <w:headerReference w:type="even" r:id="rId59"/>
      <w:headerReference w:type="default" r:id="rId60"/>
      <w:pgSz w:w="11907" w:h="16840" w:code="9"/>
      <w:pgMar w:top="1134" w:right="851" w:bottom="1134" w:left="1418" w:header="720" w:footer="720" w:gutter="0"/>
      <w:pgNumType w:start="1"/>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BB7" w:rsidRDefault="00442BB7">
      <w:r>
        <w:separator/>
      </w:r>
    </w:p>
  </w:endnote>
  <w:endnote w:type="continuationSeparator" w:id="0">
    <w:p w:rsidR="00442BB7" w:rsidRDefault="00442B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cademy">
    <w:altName w:val="Times New Roman"/>
    <w:charset w:val="00"/>
    <w:family w:val="auto"/>
    <w:pitch w:val="variable"/>
    <w:sig w:usb0="00000207" w:usb1="00000000" w:usb2="00000000" w:usb3="00000000" w:csb0="00000017"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DL">
    <w:altName w:val="Times New Roman"/>
    <w:charset w:val="00"/>
    <w:family w:val="auto"/>
    <w:pitch w:val="variable"/>
    <w:sig w:usb0="00000203"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BB7" w:rsidRDefault="00442BB7">
      <w:r>
        <w:separator/>
      </w:r>
    </w:p>
  </w:footnote>
  <w:footnote w:type="continuationSeparator" w:id="0">
    <w:p w:rsidR="00442BB7" w:rsidRDefault="00442B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BAA" w:rsidRDefault="00A656EF">
    <w:pPr>
      <w:pStyle w:val="a4"/>
      <w:framePr w:wrap="around" w:vAnchor="text" w:hAnchor="margin" w:xAlign="center" w:y="1"/>
      <w:rPr>
        <w:rStyle w:val="a5"/>
      </w:rPr>
    </w:pPr>
    <w:r>
      <w:rPr>
        <w:rStyle w:val="a5"/>
      </w:rPr>
      <w:fldChar w:fldCharType="begin"/>
    </w:r>
    <w:r w:rsidR="00B04BAA">
      <w:rPr>
        <w:rStyle w:val="a5"/>
      </w:rPr>
      <w:instrText xml:space="preserve">PAGE  </w:instrText>
    </w:r>
    <w:r>
      <w:rPr>
        <w:rStyle w:val="a5"/>
      </w:rPr>
      <w:fldChar w:fldCharType="end"/>
    </w:r>
  </w:p>
  <w:p w:rsidR="00B04BAA" w:rsidRDefault="00B04BAA">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BAA" w:rsidRDefault="00A656EF">
    <w:pPr>
      <w:pStyle w:val="a4"/>
      <w:framePr w:wrap="around" w:vAnchor="text" w:hAnchor="margin" w:xAlign="center" w:y="1"/>
      <w:rPr>
        <w:rStyle w:val="a5"/>
      </w:rPr>
    </w:pPr>
    <w:r>
      <w:rPr>
        <w:rStyle w:val="a5"/>
      </w:rPr>
      <w:fldChar w:fldCharType="begin"/>
    </w:r>
    <w:r w:rsidR="00B04BAA">
      <w:rPr>
        <w:rStyle w:val="a5"/>
      </w:rPr>
      <w:instrText xml:space="preserve">PAGE  </w:instrText>
    </w:r>
    <w:r>
      <w:rPr>
        <w:rStyle w:val="a5"/>
      </w:rPr>
      <w:fldChar w:fldCharType="separate"/>
    </w:r>
    <w:r w:rsidR="00CA5BDF">
      <w:rPr>
        <w:rStyle w:val="a5"/>
        <w:noProof/>
      </w:rPr>
      <w:t>2</w:t>
    </w:r>
    <w:r>
      <w:rPr>
        <w:rStyle w:val="a5"/>
      </w:rPr>
      <w:fldChar w:fldCharType="end"/>
    </w:r>
  </w:p>
  <w:p w:rsidR="00B04BAA" w:rsidRPr="00A45A6E" w:rsidRDefault="00B04BAA">
    <w:pPr>
      <w:pStyle w:val="a4"/>
      <w:ind w:right="360"/>
      <w:rPr>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5463C"/>
    <w:multiLevelType w:val="hybridMultilevel"/>
    <w:tmpl w:val="448AD988"/>
    <w:lvl w:ilvl="0" w:tplc="DDA23EB6">
      <w:start w:val="1"/>
      <w:numFmt w:val="decimal"/>
      <w:lvlText w:val="%1."/>
      <w:lvlJc w:val="left"/>
      <w:pPr>
        <w:tabs>
          <w:tab w:val="num" w:pos="1440"/>
        </w:tabs>
        <w:ind w:left="1440" w:hanging="360"/>
      </w:pPr>
      <w:rPr>
        <w:rFonts w:ascii="Times New Roman" w:eastAsia="Times New Roman" w:hAnsi="Times New Roman" w:cs="Times New Roman"/>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nsid w:val="134854B6"/>
    <w:multiLevelType w:val="hybridMultilevel"/>
    <w:tmpl w:val="B8B20714"/>
    <w:lvl w:ilvl="0" w:tplc="B74ED472">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2">
    <w:nsid w:val="363C4C98"/>
    <w:multiLevelType w:val="hybridMultilevel"/>
    <w:tmpl w:val="3574FD0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9BE7964"/>
    <w:multiLevelType w:val="hybridMultilevel"/>
    <w:tmpl w:val="E33642D8"/>
    <w:lvl w:ilvl="0" w:tplc="59600BB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39DA251C"/>
    <w:multiLevelType w:val="multilevel"/>
    <w:tmpl w:val="005AF670"/>
    <w:lvl w:ilvl="0">
      <w:start w:val="1"/>
      <w:numFmt w:val="decimal"/>
      <w:lvlText w:val="%1."/>
      <w:lvlJc w:val="left"/>
      <w:pPr>
        <w:tabs>
          <w:tab w:val="num" w:pos="1065"/>
        </w:tabs>
        <w:ind w:left="1065"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55"/>
        </w:tabs>
        <w:ind w:left="1455" w:hanging="720"/>
      </w:pPr>
      <w:rPr>
        <w:rFonts w:hint="default"/>
      </w:rPr>
    </w:lvl>
    <w:lvl w:ilvl="3">
      <w:start w:val="1"/>
      <w:numFmt w:val="decimal"/>
      <w:isLgl/>
      <w:lvlText w:val="%1.%2.%3.%4."/>
      <w:lvlJc w:val="left"/>
      <w:pPr>
        <w:tabs>
          <w:tab w:val="num" w:pos="1470"/>
        </w:tabs>
        <w:ind w:left="1470" w:hanging="720"/>
      </w:pPr>
      <w:rPr>
        <w:rFonts w:hint="default"/>
      </w:rPr>
    </w:lvl>
    <w:lvl w:ilvl="4">
      <w:start w:val="1"/>
      <w:numFmt w:val="decimal"/>
      <w:isLgl/>
      <w:lvlText w:val="%1.%2.%3.%4.%5."/>
      <w:lvlJc w:val="left"/>
      <w:pPr>
        <w:tabs>
          <w:tab w:val="num" w:pos="1845"/>
        </w:tabs>
        <w:ind w:left="1845" w:hanging="1080"/>
      </w:pPr>
      <w:rPr>
        <w:rFonts w:hint="default"/>
      </w:rPr>
    </w:lvl>
    <w:lvl w:ilvl="5">
      <w:start w:val="1"/>
      <w:numFmt w:val="decimal"/>
      <w:isLgl/>
      <w:lvlText w:val="%1.%2.%3.%4.%5.%6."/>
      <w:lvlJc w:val="left"/>
      <w:pPr>
        <w:tabs>
          <w:tab w:val="num" w:pos="1860"/>
        </w:tabs>
        <w:ind w:left="1860" w:hanging="1080"/>
      </w:pPr>
      <w:rPr>
        <w:rFonts w:hint="default"/>
      </w:rPr>
    </w:lvl>
    <w:lvl w:ilvl="6">
      <w:start w:val="1"/>
      <w:numFmt w:val="decimal"/>
      <w:isLgl/>
      <w:lvlText w:val="%1.%2.%3.%4.%5.%6.%7."/>
      <w:lvlJc w:val="left"/>
      <w:pPr>
        <w:tabs>
          <w:tab w:val="num" w:pos="2235"/>
        </w:tabs>
        <w:ind w:left="2235" w:hanging="1440"/>
      </w:pPr>
      <w:rPr>
        <w:rFonts w:hint="default"/>
      </w:rPr>
    </w:lvl>
    <w:lvl w:ilvl="7">
      <w:start w:val="1"/>
      <w:numFmt w:val="decimal"/>
      <w:isLgl/>
      <w:lvlText w:val="%1.%2.%3.%4.%5.%6.%7.%8."/>
      <w:lvlJc w:val="left"/>
      <w:pPr>
        <w:tabs>
          <w:tab w:val="num" w:pos="2250"/>
        </w:tabs>
        <w:ind w:left="2250" w:hanging="1440"/>
      </w:pPr>
      <w:rPr>
        <w:rFonts w:hint="default"/>
      </w:rPr>
    </w:lvl>
    <w:lvl w:ilvl="8">
      <w:start w:val="1"/>
      <w:numFmt w:val="decimal"/>
      <w:isLgl/>
      <w:lvlText w:val="%1.%2.%3.%4.%5.%6.%7.%8.%9."/>
      <w:lvlJc w:val="left"/>
      <w:pPr>
        <w:tabs>
          <w:tab w:val="num" w:pos="2625"/>
        </w:tabs>
        <w:ind w:left="2625" w:hanging="1800"/>
      </w:pPr>
      <w:rPr>
        <w:rFonts w:hint="default"/>
      </w:rPr>
    </w:lvl>
  </w:abstractNum>
  <w:abstractNum w:abstractNumId="5">
    <w:nsid w:val="4A8F24E6"/>
    <w:multiLevelType w:val="multilevel"/>
    <w:tmpl w:val="D424EEC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6">
    <w:nsid w:val="59A85133"/>
    <w:multiLevelType w:val="hybridMultilevel"/>
    <w:tmpl w:val="C5C832C4"/>
    <w:lvl w:ilvl="0" w:tplc="3682A45C">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C7549FB"/>
    <w:multiLevelType w:val="singleLevel"/>
    <w:tmpl w:val="E242B5CE"/>
    <w:lvl w:ilvl="0">
      <w:start w:val="1"/>
      <w:numFmt w:val="decimal"/>
      <w:lvlText w:val="%1."/>
      <w:lvlJc w:val="left"/>
      <w:pPr>
        <w:tabs>
          <w:tab w:val="num" w:pos="1114"/>
        </w:tabs>
        <w:ind w:left="1114" w:hanging="405"/>
      </w:pPr>
      <w:rPr>
        <w:rFonts w:hint="default"/>
      </w:rPr>
    </w:lvl>
  </w:abstractNum>
  <w:abstractNum w:abstractNumId="8">
    <w:nsid w:val="5C893902"/>
    <w:multiLevelType w:val="hybridMultilevel"/>
    <w:tmpl w:val="6F7414BE"/>
    <w:lvl w:ilvl="0" w:tplc="159A3BEE">
      <w:start w:val="25"/>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5DAE1CF4"/>
    <w:multiLevelType w:val="hybridMultilevel"/>
    <w:tmpl w:val="1B166B40"/>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10">
    <w:nsid w:val="5F865C11"/>
    <w:multiLevelType w:val="singleLevel"/>
    <w:tmpl w:val="1FA6ABF2"/>
    <w:lvl w:ilvl="0">
      <w:start w:val="1"/>
      <w:numFmt w:val="decimal"/>
      <w:lvlText w:val="%1."/>
      <w:lvlJc w:val="left"/>
      <w:pPr>
        <w:tabs>
          <w:tab w:val="num" w:pos="1069"/>
        </w:tabs>
        <w:ind w:left="1069" w:hanging="360"/>
      </w:pPr>
      <w:rPr>
        <w:rFonts w:hint="default"/>
      </w:rPr>
    </w:lvl>
  </w:abstractNum>
  <w:abstractNum w:abstractNumId="11">
    <w:nsid w:val="7F610590"/>
    <w:multiLevelType w:val="singleLevel"/>
    <w:tmpl w:val="0419000F"/>
    <w:lvl w:ilvl="0">
      <w:start w:val="1"/>
      <w:numFmt w:val="decimal"/>
      <w:lvlText w:val="%1."/>
      <w:lvlJc w:val="left"/>
      <w:pPr>
        <w:tabs>
          <w:tab w:val="num" w:pos="360"/>
        </w:tabs>
        <w:ind w:left="360" w:hanging="360"/>
      </w:pPr>
    </w:lvl>
  </w:abstractNum>
  <w:num w:numId="1">
    <w:abstractNumId w:val="4"/>
  </w:num>
  <w:num w:numId="2">
    <w:abstractNumId w:val="7"/>
  </w:num>
  <w:num w:numId="3">
    <w:abstractNumId w:val="11"/>
  </w:num>
  <w:num w:numId="4">
    <w:abstractNumId w:val="10"/>
  </w:num>
  <w:num w:numId="5">
    <w:abstractNumId w:val="2"/>
  </w:num>
  <w:num w:numId="6">
    <w:abstractNumId w:val="6"/>
  </w:num>
  <w:num w:numId="7">
    <w:abstractNumId w:val="8"/>
  </w:num>
  <w:num w:numId="8">
    <w:abstractNumId w:val="0"/>
  </w:num>
  <w:num w:numId="9">
    <w:abstractNumId w:val="1"/>
  </w:num>
  <w:num w:numId="10">
    <w:abstractNumId w:val="5"/>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intFractionalCharacterWidth/>
  <w:activeWritingStyle w:appName="MSWord" w:lang="ru-RU" w:vendorID="1" w:dllVersion="512" w:checkStyle="1"/>
  <w:attachedTemplate r:id="rId1"/>
  <w:stylePaneFormatFilter w:val="3F01"/>
  <w:defaultTabStop w:val="720"/>
  <w:hyphenationZone w:val="357"/>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rsids>
    <w:rsidRoot w:val="004D4E01"/>
    <w:rsid w:val="000011AA"/>
    <w:rsid w:val="0000139D"/>
    <w:rsid w:val="00007B4E"/>
    <w:rsid w:val="000121DF"/>
    <w:rsid w:val="00020045"/>
    <w:rsid w:val="0003068D"/>
    <w:rsid w:val="00030F61"/>
    <w:rsid w:val="000332B6"/>
    <w:rsid w:val="00034C4E"/>
    <w:rsid w:val="000453E7"/>
    <w:rsid w:val="0005758A"/>
    <w:rsid w:val="00060FA3"/>
    <w:rsid w:val="0007108D"/>
    <w:rsid w:val="00074F2B"/>
    <w:rsid w:val="0007557C"/>
    <w:rsid w:val="00080F28"/>
    <w:rsid w:val="00083492"/>
    <w:rsid w:val="00084A98"/>
    <w:rsid w:val="0008543E"/>
    <w:rsid w:val="000861E5"/>
    <w:rsid w:val="00092CF4"/>
    <w:rsid w:val="00097364"/>
    <w:rsid w:val="000A2AE6"/>
    <w:rsid w:val="000B5317"/>
    <w:rsid w:val="000B7BC1"/>
    <w:rsid w:val="000B7E82"/>
    <w:rsid w:val="000C41E8"/>
    <w:rsid w:val="000C68EC"/>
    <w:rsid w:val="000E008D"/>
    <w:rsid w:val="000E2FB7"/>
    <w:rsid w:val="000F0043"/>
    <w:rsid w:val="000F00A4"/>
    <w:rsid w:val="000F1D62"/>
    <w:rsid w:val="000F4BD8"/>
    <w:rsid w:val="00104EE0"/>
    <w:rsid w:val="001142F9"/>
    <w:rsid w:val="00116351"/>
    <w:rsid w:val="00121357"/>
    <w:rsid w:val="001271EE"/>
    <w:rsid w:val="00134A42"/>
    <w:rsid w:val="00136524"/>
    <w:rsid w:val="00137292"/>
    <w:rsid w:val="00137979"/>
    <w:rsid w:val="00140F03"/>
    <w:rsid w:val="00144BAB"/>
    <w:rsid w:val="00144E1D"/>
    <w:rsid w:val="00154161"/>
    <w:rsid w:val="00160204"/>
    <w:rsid w:val="00162940"/>
    <w:rsid w:val="00164C78"/>
    <w:rsid w:val="001662CC"/>
    <w:rsid w:val="0018404D"/>
    <w:rsid w:val="00184FE7"/>
    <w:rsid w:val="001859FF"/>
    <w:rsid w:val="001872AC"/>
    <w:rsid w:val="00191075"/>
    <w:rsid w:val="00191572"/>
    <w:rsid w:val="001931CF"/>
    <w:rsid w:val="00193F04"/>
    <w:rsid w:val="00195AB9"/>
    <w:rsid w:val="001978C7"/>
    <w:rsid w:val="001A2C7E"/>
    <w:rsid w:val="001A38E5"/>
    <w:rsid w:val="001B4153"/>
    <w:rsid w:val="001B7FBC"/>
    <w:rsid w:val="001C58A5"/>
    <w:rsid w:val="001D008F"/>
    <w:rsid w:val="001D2E6C"/>
    <w:rsid w:val="001E10FA"/>
    <w:rsid w:val="001F0364"/>
    <w:rsid w:val="001F11CA"/>
    <w:rsid w:val="001F438F"/>
    <w:rsid w:val="001F605A"/>
    <w:rsid w:val="001F795D"/>
    <w:rsid w:val="00204C18"/>
    <w:rsid w:val="00205BED"/>
    <w:rsid w:val="00217480"/>
    <w:rsid w:val="00220038"/>
    <w:rsid w:val="00226C74"/>
    <w:rsid w:val="0023174E"/>
    <w:rsid w:val="0023682C"/>
    <w:rsid w:val="00240DA8"/>
    <w:rsid w:val="00241F3B"/>
    <w:rsid w:val="002428F5"/>
    <w:rsid w:val="002430D5"/>
    <w:rsid w:val="002448A6"/>
    <w:rsid w:val="002450BE"/>
    <w:rsid w:val="00253042"/>
    <w:rsid w:val="0025461A"/>
    <w:rsid w:val="002604B3"/>
    <w:rsid w:val="00264293"/>
    <w:rsid w:val="00265B97"/>
    <w:rsid w:val="0026655C"/>
    <w:rsid w:val="00280C76"/>
    <w:rsid w:val="00287D2F"/>
    <w:rsid w:val="00290244"/>
    <w:rsid w:val="00293EB4"/>
    <w:rsid w:val="00295205"/>
    <w:rsid w:val="002A3B85"/>
    <w:rsid w:val="002B53B1"/>
    <w:rsid w:val="002C23A0"/>
    <w:rsid w:val="002C2BFD"/>
    <w:rsid w:val="002C51DE"/>
    <w:rsid w:val="002D4480"/>
    <w:rsid w:val="002D5880"/>
    <w:rsid w:val="002E1294"/>
    <w:rsid w:val="002E134A"/>
    <w:rsid w:val="002E49D6"/>
    <w:rsid w:val="002E6552"/>
    <w:rsid w:val="002F08B3"/>
    <w:rsid w:val="002F1E91"/>
    <w:rsid w:val="002F5747"/>
    <w:rsid w:val="002F65D4"/>
    <w:rsid w:val="002F68C3"/>
    <w:rsid w:val="002F7754"/>
    <w:rsid w:val="0030063A"/>
    <w:rsid w:val="00303C12"/>
    <w:rsid w:val="003052CC"/>
    <w:rsid w:val="00310A0A"/>
    <w:rsid w:val="00313BFD"/>
    <w:rsid w:val="00314CC6"/>
    <w:rsid w:val="00314FD6"/>
    <w:rsid w:val="0031525A"/>
    <w:rsid w:val="003164BE"/>
    <w:rsid w:val="003169A0"/>
    <w:rsid w:val="00320047"/>
    <w:rsid w:val="00327177"/>
    <w:rsid w:val="003331D1"/>
    <w:rsid w:val="00342EE2"/>
    <w:rsid w:val="00343B79"/>
    <w:rsid w:val="00343DAD"/>
    <w:rsid w:val="00345B4A"/>
    <w:rsid w:val="00352A0C"/>
    <w:rsid w:val="00357973"/>
    <w:rsid w:val="0036479A"/>
    <w:rsid w:val="003648E4"/>
    <w:rsid w:val="00374DBA"/>
    <w:rsid w:val="00376375"/>
    <w:rsid w:val="00387954"/>
    <w:rsid w:val="00394672"/>
    <w:rsid w:val="003A11A0"/>
    <w:rsid w:val="003A163B"/>
    <w:rsid w:val="003A3F7A"/>
    <w:rsid w:val="003A65E2"/>
    <w:rsid w:val="003B223E"/>
    <w:rsid w:val="003B3F44"/>
    <w:rsid w:val="003C0018"/>
    <w:rsid w:val="003C0E45"/>
    <w:rsid w:val="003D160F"/>
    <w:rsid w:val="003D6553"/>
    <w:rsid w:val="003D71B6"/>
    <w:rsid w:val="003E089D"/>
    <w:rsid w:val="003E725A"/>
    <w:rsid w:val="003E75F7"/>
    <w:rsid w:val="003F0042"/>
    <w:rsid w:val="00404C9F"/>
    <w:rsid w:val="00406560"/>
    <w:rsid w:val="00407813"/>
    <w:rsid w:val="004078DB"/>
    <w:rsid w:val="00411513"/>
    <w:rsid w:val="00413425"/>
    <w:rsid w:val="00415413"/>
    <w:rsid w:val="004222F7"/>
    <w:rsid w:val="00442BB7"/>
    <w:rsid w:val="004452B2"/>
    <w:rsid w:val="00445793"/>
    <w:rsid w:val="004535F9"/>
    <w:rsid w:val="00473A35"/>
    <w:rsid w:val="00475434"/>
    <w:rsid w:val="004756E6"/>
    <w:rsid w:val="00482CE2"/>
    <w:rsid w:val="00485BF3"/>
    <w:rsid w:val="004925FB"/>
    <w:rsid w:val="00493556"/>
    <w:rsid w:val="00494557"/>
    <w:rsid w:val="004955B8"/>
    <w:rsid w:val="00495691"/>
    <w:rsid w:val="00495718"/>
    <w:rsid w:val="004A0203"/>
    <w:rsid w:val="004A3418"/>
    <w:rsid w:val="004A6F15"/>
    <w:rsid w:val="004A7329"/>
    <w:rsid w:val="004B10D8"/>
    <w:rsid w:val="004C5687"/>
    <w:rsid w:val="004D25E5"/>
    <w:rsid w:val="004D4E01"/>
    <w:rsid w:val="004E2215"/>
    <w:rsid w:val="004E306B"/>
    <w:rsid w:val="004E5510"/>
    <w:rsid w:val="004F5FCD"/>
    <w:rsid w:val="004F6988"/>
    <w:rsid w:val="00505009"/>
    <w:rsid w:val="005059DA"/>
    <w:rsid w:val="0051787B"/>
    <w:rsid w:val="005207F7"/>
    <w:rsid w:val="005211B9"/>
    <w:rsid w:val="005270CD"/>
    <w:rsid w:val="00527252"/>
    <w:rsid w:val="00530430"/>
    <w:rsid w:val="00530A19"/>
    <w:rsid w:val="005317B9"/>
    <w:rsid w:val="00536A1F"/>
    <w:rsid w:val="00542B1C"/>
    <w:rsid w:val="0054416B"/>
    <w:rsid w:val="005517A0"/>
    <w:rsid w:val="00553115"/>
    <w:rsid w:val="00561CFB"/>
    <w:rsid w:val="00565CB6"/>
    <w:rsid w:val="00571BC7"/>
    <w:rsid w:val="00573D34"/>
    <w:rsid w:val="00580508"/>
    <w:rsid w:val="00590293"/>
    <w:rsid w:val="00596955"/>
    <w:rsid w:val="005A1615"/>
    <w:rsid w:val="005A43EA"/>
    <w:rsid w:val="005A72E1"/>
    <w:rsid w:val="005B4199"/>
    <w:rsid w:val="005B6083"/>
    <w:rsid w:val="005D0C45"/>
    <w:rsid w:val="005D10D4"/>
    <w:rsid w:val="005D1572"/>
    <w:rsid w:val="005D2C55"/>
    <w:rsid w:val="005E04D3"/>
    <w:rsid w:val="005E0DD0"/>
    <w:rsid w:val="005E5320"/>
    <w:rsid w:val="005F031A"/>
    <w:rsid w:val="005F0BF4"/>
    <w:rsid w:val="005F5BA7"/>
    <w:rsid w:val="005F64D6"/>
    <w:rsid w:val="005F7317"/>
    <w:rsid w:val="00601661"/>
    <w:rsid w:val="006045D4"/>
    <w:rsid w:val="0060576D"/>
    <w:rsid w:val="00612193"/>
    <w:rsid w:val="00612FF9"/>
    <w:rsid w:val="006207CD"/>
    <w:rsid w:val="00627B63"/>
    <w:rsid w:val="00630726"/>
    <w:rsid w:val="00635950"/>
    <w:rsid w:val="00650EDF"/>
    <w:rsid w:val="00651492"/>
    <w:rsid w:val="006542B4"/>
    <w:rsid w:val="00655DCC"/>
    <w:rsid w:val="006640CF"/>
    <w:rsid w:val="00664173"/>
    <w:rsid w:val="006676A7"/>
    <w:rsid w:val="00667EE2"/>
    <w:rsid w:val="00672BF4"/>
    <w:rsid w:val="00675344"/>
    <w:rsid w:val="006774B7"/>
    <w:rsid w:val="006832CE"/>
    <w:rsid w:val="006870D5"/>
    <w:rsid w:val="0069413A"/>
    <w:rsid w:val="00697E09"/>
    <w:rsid w:val="006A313A"/>
    <w:rsid w:val="006A6F9A"/>
    <w:rsid w:val="006B050C"/>
    <w:rsid w:val="006B1C13"/>
    <w:rsid w:val="006B3097"/>
    <w:rsid w:val="006C7DD6"/>
    <w:rsid w:val="006D09E8"/>
    <w:rsid w:val="006D3FE0"/>
    <w:rsid w:val="006D5D5C"/>
    <w:rsid w:val="006E415F"/>
    <w:rsid w:val="006E5789"/>
    <w:rsid w:val="006E5A20"/>
    <w:rsid w:val="006F05DC"/>
    <w:rsid w:val="00704D23"/>
    <w:rsid w:val="00710EA2"/>
    <w:rsid w:val="00722DBF"/>
    <w:rsid w:val="00726C4C"/>
    <w:rsid w:val="00730B94"/>
    <w:rsid w:val="007348B9"/>
    <w:rsid w:val="00745A77"/>
    <w:rsid w:val="00750849"/>
    <w:rsid w:val="007541F1"/>
    <w:rsid w:val="007624A8"/>
    <w:rsid w:val="00765B5E"/>
    <w:rsid w:val="00765E8A"/>
    <w:rsid w:val="00770F80"/>
    <w:rsid w:val="00772E4B"/>
    <w:rsid w:val="00794C4C"/>
    <w:rsid w:val="00795AC4"/>
    <w:rsid w:val="00797A89"/>
    <w:rsid w:val="007A2D1E"/>
    <w:rsid w:val="007A395B"/>
    <w:rsid w:val="007B4D6C"/>
    <w:rsid w:val="007C35ED"/>
    <w:rsid w:val="007C459B"/>
    <w:rsid w:val="007D0FE9"/>
    <w:rsid w:val="007D2E47"/>
    <w:rsid w:val="007D32C3"/>
    <w:rsid w:val="007D3476"/>
    <w:rsid w:val="007D5A25"/>
    <w:rsid w:val="007D6BDA"/>
    <w:rsid w:val="007D6EFD"/>
    <w:rsid w:val="007E4394"/>
    <w:rsid w:val="007E46E8"/>
    <w:rsid w:val="007E6338"/>
    <w:rsid w:val="007E6905"/>
    <w:rsid w:val="007F07E4"/>
    <w:rsid w:val="007F0EF5"/>
    <w:rsid w:val="007F2A6F"/>
    <w:rsid w:val="007F77B7"/>
    <w:rsid w:val="00801070"/>
    <w:rsid w:val="008013AC"/>
    <w:rsid w:val="00812308"/>
    <w:rsid w:val="008219DF"/>
    <w:rsid w:val="00825119"/>
    <w:rsid w:val="008262C5"/>
    <w:rsid w:val="00833675"/>
    <w:rsid w:val="00836E9C"/>
    <w:rsid w:val="00842F97"/>
    <w:rsid w:val="00853F4B"/>
    <w:rsid w:val="008576B3"/>
    <w:rsid w:val="008619DA"/>
    <w:rsid w:val="00861A2A"/>
    <w:rsid w:val="00863C64"/>
    <w:rsid w:val="00870D7E"/>
    <w:rsid w:val="008775FB"/>
    <w:rsid w:val="008778BB"/>
    <w:rsid w:val="00884084"/>
    <w:rsid w:val="00885052"/>
    <w:rsid w:val="00886FF3"/>
    <w:rsid w:val="00895252"/>
    <w:rsid w:val="00897742"/>
    <w:rsid w:val="008A298A"/>
    <w:rsid w:val="008A4197"/>
    <w:rsid w:val="008A4CE1"/>
    <w:rsid w:val="008A5171"/>
    <w:rsid w:val="008B045A"/>
    <w:rsid w:val="008B40DD"/>
    <w:rsid w:val="008C0170"/>
    <w:rsid w:val="008C4129"/>
    <w:rsid w:val="008C557F"/>
    <w:rsid w:val="008C7C52"/>
    <w:rsid w:val="008D0730"/>
    <w:rsid w:val="008D1DDE"/>
    <w:rsid w:val="008D3E85"/>
    <w:rsid w:val="008D4174"/>
    <w:rsid w:val="008D64A8"/>
    <w:rsid w:val="008E0DDD"/>
    <w:rsid w:val="008E1640"/>
    <w:rsid w:val="008E5330"/>
    <w:rsid w:val="008F49DC"/>
    <w:rsid w:val="008F4CEF"/>
    <w:rsid w:val="008F6A26"/>
    <w:rsid w:val="00901E30"/>
    <w:rsid w:val="00904E7B"/>
    <w:rsid w:val="009131C8"/>
    <w:rsid w:val="009141E1"/>
    <w:rsid w:val="009158F3"/>
    <w:rsid w:val="00920204"/>
    <w:rsid w:val="0092118E"/>
    <w:rsid w:val="00921B8F"/>
    <w:rsid w:val="009224D2"/>
    <w:rsid w:val="009226E5"/>
    <w:rsid w:val="00923CE0"/>
    <w:rsid w:val="00930712"/>
    <w:rsid w:val="009346C1"/>
    <w:rsid w:val="00935E96"/>
    <w:rsid w:val="00944716"/>
    <w:rsid w:val="0095061A"/>
    <w:rsid w:val="0095141C"/>
    <w:rsid w:val="00953B09"/>
    <w:rsid w:val="00967D33"/>
    <w:rsid w:val="009774EB"/>
    <w:rsid w:val="00980A12"/>
    <w:rsid w:val="00985223"/>
    <w:rsid w:val="00991934"/>
    <w:rsid w:val="00992564"/>
    <w:rsid w:val="00994D15"/>
    <w:rsid w:val="009A5CE6"/>
    <w:rsid w:val="009A607D"/>
    <w:rsid w:val="009A6693"/>
    <w:rsid w:val="009B0E68"/>
    <w:rsid w:val="009B7000"/>
    <w:rsid w:val="009C36E7"/>
    <w:rsid w:val="009C61C0"/>
    <w:rsid w:val="009C727A"/>
    <w:rsid w:val="009C76D9"/>
    <w:rsid w:val="009D08D4"/>
    <w:rsid w:val="009D4ACF"/>
    <w:rsid w:val="009D5BF2"/>
    <w:rsid w:val="009E0520"/>
    <w:rsid w:val="009F0D00"/>
    <w:rsid w:val="009F48E9"/>
    <w:rsid w:val="00A02252"/>
    <w:rsid w:val="00A02254"/>
    <w:rsid w:val="00A0312A"/>
    <w:rsid w:val="00A12ED1"/>
    <w:rsid w:val="00A13CB6"/>
    <w:rsid w:val="00A221BA"/>
    <w:rsid w:val="00A2351F"/>
    <w:rsid w:val="00A403A9"/>
    <w:rsid w:val="00A411AF"/>
    <w:rsid w:val="00A43E31"/>
    <w:rsid w:val="00A45A6E"/>
    <w:rsid w:val="00A4642D"/>
    <w:rsid w:val="00A51FA3"/>
    <w:rsid w:val="00A54B44"/>
    <w:rsid w:val="00A656EF"/>
    <w:rsid w:val="00A66D51"/>
    <w:rsid w:val="00A73612"/>
    <w:rsid w:val="00A74D78"/>
    <w:rsid w:val="00A753B0"/>
    <w:rsid w:val="00A80737"/>
    <w:rsid w:val="00A84A72"/>
    <w:rsid w:val="00A938D0"/>
    <w:rsid w:val="00AA14ED"/>
    <w:rsid w:val="00AA3049"/>
    <w:rsid w:val="00AB22B2"/>
    <w:rsid w:val="00AB3798"/>
    <w:rsid w:val="00AB7A0B"/>
    <w:rsid w:val="00AC3344"/>
    <w:rsid w:val="00AC5A34"/>
    <w:rsid w:val="00AD0E1A"/>
    <w:rsid w:val="00AD0EB7"/>
    <w:rsid w:val="00AD46CE"/>
    <w:rsid w:val="00AD7F14"/>
    <w:rsid w:val="00AE45E2"/>
    <w:rsid w:val="00AE4D74"/>
    <w:rsid w:val="00AF52B1"/>
    <w:rsid w:val="00B00C9D"/>
    <w:rsid w:val="00B01C55"/>
    <w:rsid w:val="00B03085"/>
    <w:rsid w:val="00B049E9"/>
    <w:rsid w:val="00B04BAA"/>
    <w:rsid w:val="00B04FC6"/>
    <w:rsid w:val="00B061EA"/>
    <w:rsid w:val="00B07A5C"/>
    <w:rsid w:val="00B1343B"/>
    <w:rsid w:val="00B14E91"/>
    <w:rsid w:val="00B16C82"/>
    <w:rsid w:val="00B3047C"/>
    <w:rsid w:val="00B34A29"/>
    <w:rsid w:val="00B34D5F"/>
    <w:rsid w:val="00B35A3A"/>
    <w:rsid w:val="00B37833"/>
    <w:rsid w:val="00B40209"/>
    <w:rsid w:val="00B4689F"/>
    <w:rsid w:val="00B472F0"/>
    <w:rsid w:val="00B5286A"/>
    <w:rsid w:val="00B56BC5"/>
    <w:rsid w:val="00B57235"/>
    <w:rsid w:val="00B6389C"/>
    <w:rsid w:val="00B71E5C"/>
    <w:rsid w:val="00B72DD2"/>
    <w:rsid w:val="00B73C1A"/>
    <w:rsid w:val="00B756EA"/>
    <w:rsid w:val="00B7727B"/>
    <w:rsid w:val="00B86E52"/>
    <w:rsid w:val="00B87D11"/>
    <w:rsid w:val="00B96FB7"/>
    <w:rsid w:val="00B973C6"/>
    <w:rsid w:val="00BA15D7"/>
    <w:rsid w:val="00BA1684"/>
    <w:rsid w:val="00BB470F"/>
    <w:rsid w:val="00BB7DCE"/>
    <w:rsid w:val="00BC030B"/>
    <w:rsid w:val="00BC2857"/>
    <w:rsid w:val="00BC3E18"/>
    <w:rsid w:val="00BD5268"/>
    <w:rsid w:val="00BD6969"/>
    <w:rsid w:val="00BE3CD4"/>
    <w:rsid w:val="00BE3DD2"/>
    <w:rsid w:val="00BE4C6B"/>
    <w:rsid w:val="00BF0A94"/>
    <w:rsid w:val="00BF3F55"/>
    <w:rsid w:val="00BF56B4"/>
    <w:rsid w:val="00C04D01"/>
    <w:rsid w:val="00C06BA0"/>
    <w:rsid w:val="00C14500"/>
    <w:rsid w:val="00C2431B"/>
    <w:rsid w:val="00C27AB5"/>
    <w:rsid w:val="00C37D62"/>
    <w:rsid w:val="00C42DE6"/>
    <w:rsid w:val="00C43489"/>
    <w:rsid w:val="00C451A3"/>
    <w:rsid w:val="00C47AE8"/>
    <w:rsid w:val="00C570DF"/>
    <w:rsid w:val="00C63198"/>
    <w:rsid w:val="00C7477B"/>
    <w:rsid w:val="00C83ABE"/>
    <w:rsid w:val="00C86016"/>
    <w:rsid w:val="00C938B9"/>
    <w:rsid w:val="00C94331"/>
    <w:rsid w:val="00CA5BDF"/>
    <w:rsid w:val="00CA5E7F"/>
    <w:rsid w:val="00CA5EC0"/>
    <w:rsid w:val="00CB3C8F"/>
    <w:rsid w:val="00CC27D5"/>
    <w:rsid w:val="00CD0AC4"/>
    <w:rsid w:val="00CD1767"/>
    <w:rsid w:val="00CD2E7F"/>
    <w:rsid w:val="00CD6B3F"/>
    <w:rsid w:val="00CE7D4E"/>
    <w:rsid w:val="00CE7EDD"/>
    <w:rsid w:val="00CF1545"/>
    <w:rsid w:val="00CF1C80"/>
    <w:rsid w:val="00CF2814"/>
    <w:rsid w:val="00CF2D6F"/>
    <w:rsid w:val="00CF47B6"/>
    <w:rsid w:val="00CF57FC"/>
    <w:rsid w:val="00CF7D6C"/>
    <w:rsid w:val="00D01443"/>
    <w:rsid w:val="00D0578C"/>
    <w:rsid w:val="00D12C7C"/>
    <w:rsid w:val="00D134AF"/>
    <w:rsid w:val="00D152A9"/>
    <w:rsid w:val="00D1586A"/>
    <w:rsid w:val="00D16727"/>
    <w:rsid w:val="00D17E31"/>
    <w:rsid w:val="00D21187"/>
    <w:rsid w:val="00D2466E"/>
    <w:rsid w:val="00D30832"/>
    <w:rsid w:val="00D365A5"/>
    <w:rsid w:val="00D37C6E"/>
    <w:rsid w:val="00D448E3"/>
    <w:rsid w:val="00D467D5"/>
    <w:rsid w:val="00D6041F"/>
    <w:rsid w:val="00D609C3"/>
    <w:rsid w:val="00D709A6"/>
    <w:rsid w:val="00D70C42"/>
    <w:rsid w:val="00D81BD5"/>
    <w:rsid w:val="00D8484E"/>
    <w:rsid w:val="00D8520B"/>
    <w:rsid w:val="00D8786D"/>
    <w:rsid w:val="00D91BBF"/>
    <w:rsid w:val="00D91EA8"/>
    <w:rsid w:val="00D93C35"/>
    <w:rsid w:val="00D95A04"/>
    <w:rsid w:val="00D96B9E"/>
    <w:rsid w:val="00DB269D"/>
    <w:rsid w:val="00DC1588"/>
    <w:rsid w:val="00DC44F7"/>
    <w:rsid w:val="00DC6A5E"/>
    <w:rsid w:val="00DD1ECD"/>
    <w:rsid w:val="00DD5FA0"/>
    <w:rsid w:val="00DE0C92"/>
    <w:rsid w:val="00DE5B74"/>
    <w:rsid w:val="00DE6E9B"/>
    <w:rsid w:val="00DE7149"/>
    <w:rsid w:val="00DE720C"/>
    <w:rsid w:val="00DF4D99"/>
    <w:rsid w:val="00E00ADC"/>
    <w:rsid w:val="00E028CB"/>
    <w:rsid w:val="00E0422C"/>
    <w:rsid w:val="00E131B3"/>
    <w:rsid w:val="00E22C29"/>
    <w:rsid w:val="00E23F3C"/>
    <w:rsid w:val="00E30D31"/>
    <w:rsid w:val="00E34A43"/>
    <w:rsid w:val="00E35BBB"/>
    <w:rsid w:val="00E41F00"/>
    <w:rsid w:val="00E45840"/>
    <w:rsid w:val="00E45B01"/>
    <w:rsid w:val="00E47ABE"/>
    <w:rsid w:val="00E52ED4"/>
    <w:rsid w:val="00E54120"/>
    <w:rsid w:val="00E54B97"/>
    <w:rsid w:val="00E55BA0"/>
    <w:rsid w:val="00E5776A"/>
    <w:rsid w:val="00E67E3A"/>
    <w:rsid w:val="00E717AF"/>
    <w:rsid w:val="00E80C47"/>
    <w:rsid w:val="00E976E1"/>
    <w:rsid w:val="00EA033D"/>
    <w:rsid w:val="00EA36BA"/>
    <w:rsid w:val="00EA457B"/>
    <w:rsid w:val="00EA69CA"/>
    <w:rsid w:val="00EB255F"/>
    <w:rsid w:val="00EB3E39"/>
    <w:rsid w:val="00EB7C17"/>
    <w:rsid w:val="00EC2C03"/>
    <w:rsid w:val="00EC5AC6"/>
    <w:rsid w:val="00EC6F96"/>
    <w:rsid w:val="00ED6A4E"/>
    <w:rsid w:val="00EE16C2"/>
    <w:rsid w:val="00EE3D01"/>
    <w:rsid w:val="00EE51B7"/>
    <w:rsid w:val="00EE5247"/>
    <w:rsid w:val="00EE54E7"/>
    <w:rsid w:val="00EF0EE7"/>
    <w:rsid w:val="00EF318B"/>
    <w:rsid w:val="00EF40B0"/>
    <w:rsid w:val="00EF6458"/>
    <w:rsid w:val="00F04036"/>
    <w:rsid w:val="00F10854"/>
    <w:rsid w:val="00F12A75"/>
    <w:rsid w:val="00F12ADA"/>
    <w:rsid w:val="00F15255"/>
    <w:rsid w:val="00F15665"/>
    <w:rsid w:val="00F1694A"/>
    <w:rsid w:val="00F25617"/>
    <w:rsid w:val="00F261E2"/>
    <w:rsid w:val="00F30DB9"/>
    <w:rsid w:val="00F377AD"/>
    <w:rsid w:val="00F4200F"/>
    <w:rsid w:val="00F42A9B"/>
    <w:rsid w:val="00F435FB"/>
    <w:rsid w:val="00F53185"/>
    <w:rsid w:val="00F54F8A"/>
    <w:rsid w:val="00F61216"/>
    <w:rsid w:val="00F661F8"/>
    <w:rsid w:val="00F858FC"/>
    <w:rsid w:val="00F914D2"/>
    <w:rsid w:val="00FA0757"/>
    <w:rsid w:val="00FA1C38"/>
    <w:rsid w:val="00FA6772"/>
    <w:rsid w:val="00FB00BC"/>
    <w:rsid w:val="00FB5DAE"/>
    <w:rsid w:val="00FB6072"/>
    <w:rsid w:val="00FB68CC"/>
    <w:rsid w:val="00FC69B4"/>
    <w:rsid w:val="00FC73D6"/>
    <w:rsid w:val="00FE1590"/>
    <w:rsid w:val="00FE3394"/>
    <w:rsid w:val="00FE40DD"/>
    <w:rsid w:val="00FE6612"/>
    <w:rsid w:val="00FE7C7A"/>
    <w:rsid w:val="00FF1368"/>
    <w:rsid w:val="00FF45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2D5880"/>
    <w:pPr>
      <w:ind w:firstLine="567"/>
      <w:jc w:val="both"/>
    </w:pPr>
    <w:rPr>
      <w:rFonts w:ascii="Arial" w:hAnsi="Arial"/>
      <w:sz w:val="24"/>
      <w:szCs w:val="24"/>
    </w:rPr>
  </w:style>
  <w:style w:type="paragraph" w:styleId="1">
    <w:name w:val="heading 1"/>
    <w:aliases w:val="!Части документа"/>
    <w:basedOn w:val="a"/>
    <w:next w:val="a"/>
    <w:qFormat/>
    <w:rsid w:val="002D5880"/>
    <w:pPr>
      <w:jc w:val="center"/>
      <w:outlineLvl w:val="0"/>
    </w:pPr>
    <w:rPr>
      <w:rFonts w:cs="Arial"/>
      <w:b/>
      <w:bCs/>
      <w:kern w:val="32"/>
      <w:sz w:val="32"/>
      <w:szCs w:val="32"/>
    </w:rPr>
  </w:style>
  <w:style w:type="paragraph" w:styleId="2">
    <w:name w:val="heading 2"/>
    <w:aliases w:val="!Разделы документа"/>
    <w:basedOn w:val="a"/>
    <w:link w:val="20"/>
    <w:qFormat/>
    <w:rsid w:val="002D5880"/>
    <w:pPr>
      <w:jc w:val="center"/>
      <w:outlineLvl w:val="1"/>
    </w:pPr>
    <w:rPr>
      <w:rFonts w:cs="Arial"/>
      <w:b/>
      <w:bCs/>
      <w:iCs/>
      <w:sz w:val="30"/>
      <w:szCs w:val="28"/>
    </w:rPr>
  </w:style>
  <w:style w:type="paragraph" w:styleId="3">
    <w:name w:val="heading 3"/>
    <w:aliases w:val="!Главы документа"/>
    <w:basedOn w:val="a"/>
    <w:link w:val="30"/>
    <w:qFormat/>
    <w:rsid w:val="002D5880"/>
    <w:pPr>
      <w:outlineLvl w:val="2"/>
    </w:pPr>
    <w:rPr>
      <w:rFonts w:cs="Arial"/>
      <w:b/>
      <w:bCs/>
      <w:sz w:val="28"/>
      <w:szCs w:val="26"/>
    </w:rPr>
  </w:style>
  <w:style w:type="paragraph" w:styleId="4">
    <w:name w:val="heading 4"/>
    <w:aliases w:val="!Параграфы/Статьи документа"/>
    <w:basedOn w:val="a"/>
    <w:link w:val="40"/>
    <w:qFormat/>
    <w:rsid w:val="002D5880"/>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rsid w:val="00A656EF"/>
    <w:pPr>
      <w:keepNext/>
      <w:spacing w:before="240" w:after="60"/>
    </w:pPr>
    <w:rPr>
      <w:rFonts w:ascii="Helvetica" w:hAnsi="Helvetica"/>
      <w:b/>
      <w:kern w:val="28"/>
      <w:sz w:val="28"/>
    </w:rPr>
  </w:style>
  <w:style w:type="paragraph" w:styleId="a3">
    <w:name w:val="Body Text"/>
    <w:basedOn w:val="a"/>
    <w:rsid w:val="00A656EF"/>
    <w:pPr>
      <w:spacing w:after="120"/>
    </w:pPr>
  </w:style>
  <w:style w:type="paragraph" w:styleId="a4">
    <w:name w:val="header"/>
    <w:basedOn w:val="a"/>
    <w:rsid w:val="00A656EF"/>
    <w:pPr>
      <w:tabs>
        <w:tab w:val="center" w:pos="4153"/>
        <w:tab w:val="right" w:pos="8306"/>
      </w:tabs>
    </w:pPr>
  </w:style>
  <w:style w:type="character" w:styleId="a5">
    <w:name w:val="page number"/>
    <w:basedOn w:val="a0"/>
    <w:rsid w:val="00A656EF"/>
  </w:style>
  <w:style w:type="paragraph" w:styleId="a6">
    <w:name w:val="Body Text Indent"/>
    <w:basedOn w:val="a"/>
    <w:rsid w:val="00A656EF"/>
    <w:pPr>
      <w:ind w:firstLine="709"/>
    </w:pPr>
    <w:rPr>
      <w:rFonts w:ascii="Academy" w:hAnsi="Academy"/>
      <w:color w:val="008080"/>
      <w:sz w:val="28"/>
    </w:rPr>
  </w:style>
  <w:style w:type="table" w:styleId="a7">
    <w:name w:val="Table Grid"/>
    <w:basedOn w:val="a1"/>
    <w:rsid w:val="00A84A72"/>
    <w:pPr>
      <w:spacing w:before="120" w:line="360" w:lineRule="auto"/>
      <w:ind w:firstLine="6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Знак"/>
    <w:basedOn w:val="a"/>
    <w:rsid w:val="004E306B"/>
    <w:pPr>
      <w:tabs>
        <w:tab w:val="num" w:pos="720"/>
      </w:tabs>
      <w:spacing w:after="160" w:line="240" w:lineRule="exact"/>
      <w:ind w:left="720" w:hanging="720"/>
    </w:pPr>
    <w:rPr>
      <w:rFonts w:ascii="Verdana" w:hAnsi="Verdana" w:cs="Verdana"/>
      <w:sz w:val="20"/>
      <w:lang w:val="en-US" w:eastAsia="en-US"/>
    </w:rPr>
  </w:style>
  <w:style w:type="paragraph" w:styleId="a9">
    <w:name w:val="Title"/>
    <w:basedOn w:val="a"/>
    <w:qFormat/>
    <w:rsid w:val="00CD0AC4"/>
    <w:pPr>
      <w:ind w:firstLine="0"/>
      <w:jc w:val="center"/>
    </w:pPr>
    <w:rPr>
      <w:rFonts w:ascii="Times New Roman" w:hAnsi="Times New Roman"/>
      <w:sz w:val="28"/>
    </w:rPr>
  </w:style>
  <w:style w:type="table" w:customStyle="1" w:styleId="11">
    <w:name w:val="Сетка таблицы1"/>
    <w:basedOn w:val="a1"/>
    <w:next w:val="a7"/>
    <w:uiPriority w:val="59"/>
    <w:rsid w:val="00612193"/>
    <w:pPr>
      <w:ind w:firstLine="709"/>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rsid w:val="008013AC"/>
    <w:rPr>
      <w:rFonts w:ascii="Tahoma" w:hAnsi="Tahoma" w:cs="Tahoma"/>
      <w:sz w:val="16"/>
      <w:szCs w:val="16"/>
    </w:rPr>
  </w:style>
  <w:style w:type="character" w:customStyle="1" w:styleId="ab">
    <w:name w:val="Текст выноски Знак"/>
    <w:link w:val="aa"/>
    <w:rsid w:val="008013AC"/>
    <w:rPr>
      <w:rFonts w:ascii="Tahoma" w:hAnsi="Tahoma" w:cs="Tahoma"/>
      <w:sz w:val="16"/>
      <w:szCs w:val="16"/>
    </w:rPr>
  </w:style>
  <w:style w:type="paragraph" w:styleId="ac">
    <w:name w:val="footer"/>
    <w:basedOn w:val="a"/>
    <w:link w:val="ad"/>
    <w:rsid w:val="00A45A6E"/>
    <w:pPr>
      <w:tabs>
        <w:tab w:val="center" w:pos="4677"/>
        <w:tab w:val="right" w:pos="9355"/>
      </w:tabs>
    </w:pPr>
  </w:style>
  <w:style w:type="character" w:customStyle="1" w:styleId="ad">
    <w:name w:val="Нижний колонтитул Знак"/>
    <w:link w:val="ac"/>
    <w:rsid w:val="00A45A6E"/>
    <w:rPr>
      <w:rFonts w:ascii="TimesDL" w:hAnsi="TimesDL"/>
      <w:sz w:val="24"/>
    </w:rPr>
  </w:style>
  <w:style w:type="character" w:customStyle="1" w:styleId="20">
    <w:name w:val="Заголовок 2 Знак"/>
    <w:aliases w:val="!Разделы документа Знак"/>
    <w:basedOn w:val="a0"/>
    <w:link w:val="2"/>
    <w:rsid w:val="00630726"/>
    <w:rPr>
      <w:rFonts w:ascii="Arial" w:hAnsi="Arial" w:cs="Arial"/>
      <w:b/>
      <w:bCs/>
      <w:iCs/>
      <w:sz w:val="30"/>
      <w:szCs w:val="28"/>
    </w:rPr>
  </w:style>
  <w:style w:type="character" w:customStyle="1" w:styleId="30">
    <w:name w:val="Заголовок 3 Знак"/>
    <w:aliases w:val="!Главы документа Знак"/>
    <w:basedOn w:val="a0"/>
    <w:link w:val="3"/>
    <w:rsid w:val="00630726"/>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630726"/>
    <w:rPr>
      <w:rFonts w:ascii="Arial" w:hAnsi="Arial"/>
      <w:b/>
      <w:bCs/>
      <w:sz w:val="26"/>
      <w:szCs w:val="28"/>
    </w:rPr>
  </w:style>
  <w:style w:type="character" w:styleId="HTML">
    <w:name w:val="HTML Variable"/>
    <w:aliases w:val="!Ссылки в документе"/>
    <w:basedOn w:val="a0"/>
    <w:rsid w:val="002D5880"/>
    <w:rPr>
      <w:rFonts w:ascii="Arial" w:hAnsi="Arial"/>
      <w:b w:val="0"/>
      <w:i w:val="0"/>
      <w:iCs/>
      <w:color w:val="0000FF"/>
      <w:sz w:val="24"/>
      <w:u w:val="none"/>
    </w:rPr>
  </w:style>
  <w:style w:type="paragraph" w:styleId="ae">
    <w:name w:val="annotation text"/>
    <w:aliases w:val="!Равноширинный текст документа"/>
    <w:basedOn w:val="a"/>
    <w:link w:val="af"/>
    <w:rsid w:val="002D5880"/>
    <w:rPr>
      <w:rFonts w:ascii="Courier" w:hAnsi="Courier"/>
      <w:sz w:val="22"/>
      <w:szCs w:val="20"/>
    </w:rPr>
  </w:style>
  <w:style w:type="character" w:customStyle="1" w:styleId="af">
    <w:name w:val="Текст примечания Знак"/>
    <w:aliases w:val="!Равноширинный текст документа Знак"/>
    <w:basedOn w:val="a0"/>
    <w:link w:val="ae"/>
    <w:rsid w:val="00630726"/>
    <w:rPr>
      <w:rFonts w:ascii="Courier" w:hAnsi="Courier"/>
      <w:sz w:val="22"/>
    </w:rPr>
  </w:style>
  <w:style w:type="paragraph" w:customStyle="1" w:styleId="Title">
    <w:name w:val="Title!Название НПА"/>
    <w:basedOn w:val="a"/>
    <w:rsid w:val="002D5880"/>
    <w:pPr>
      <w:spacing w:before="240" w:after="60"/>
      <w:jc w:val="center"/>
      <w:outlineLvl w:val="0"/>
    </w:pPr>
    <w:rPr>
      <w:rFonts w:cs="Arial"/>
      <w:b/>
      <w:bCs/>
      <w:kern w:val="28"/>
      <w:sz w:val="32"/>
      <w:szCs w:val="32"/>
    </w:rPr>
  </w:style>
  <w:style w:type="character" w:styleId="af0">
    <w:name w:val="Hyperlink"/>
    <w:basedOn w:val="a0"/>
    <w:rsid w:val="002D5880"/>
    <w:rPr>
      <w:color w:val="0000FF"/>
      <w:u w:val="none"/>
    </w:rPr>
  </w:style>
  <w:style w:type="paragraph" w:customStyle="1" w:styleId="Application">
    <w:name w:val="Application!Приложение"/>
    <w:rsid w:val="002D5880"/>
    <w:pPr>
      <w:spacing w:before="120" w:after="120"/>
      <w:jc w:val="right"/>
    </w:pPr>
    <w:rPr>
      <w:rFonts w:ascii="Arial" w:hAnsi="Arial" w:cs="Arial"/>
      <w:b/>
      <w:bCs/>
      <w:kern w:val="28"/>
      <w:sz w:val="32"/>
      <w:szCs w:val="32"/>
    </w:rPr>
  </w:style>
  <w:style w:type="paragraph" w:customStyle="1" w:styleId="Table">
    <w:name w:val="Table!Таблица"/>
    <w:rsid w:val="002D5880"/>
    <w:rPr>
      <w:rFonts w:ascii="Arial" w:hAnsi="Arial" w:cs="Arial"/>
      <w:bCs/>
      <w:kern w:val="28"/>
      <w:sz w:val="24"/>
      <w:szCs w:val="32"/>
    </w:rPr>
  </w:style>
  <w:style w:type="paragraph" w:customStyle="1" w:styleId="Table0">
    <w:name w:val="Table!"/>
    <w:next w:val="Table"/>
    <w:rsid w:val="002D5880"/>
    <w:pPr>
      <w:jc w:val="center"/>
    </w:pPr>
    <w:rPr>
      <w:rFonts w:ascii="Arial" w:hAnsi="Arial" w:cs="Arial"/>
      <w:b/>
      <w:bCs/>
      <w:kern w:val="28"/>
      <w:sz w:val="24"/>
      <w:szCs w:val="32"/>
    </w:rPr>
  </w:style>
  <w:style w:type="paragraph" w:customStyle="1" w:styleId="NumberAndDate">
    <w:name w:val="NumberAndDate"/>
    <w:aliases w:val="!Дата и Номер"/>
    <w:qFormat/>
    <w:rsid w:val="002D588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2D5880"/>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2D5880"/>
    <w:pPr>
      <w:ind w:firstLine="567"/>
      <w:jc w:val="both"/>
    </w:pPr>
    <w:rPr>
      <w:rFonts w:ascii="Arial" w:hAnsi="Arial"/>
      <w:sz w:val="24"/>
      <w:szCs w:val="24"/>
    </w:rPr>
  </w:style>
  <w:style w:type="paragraph" w:styleId="1">
    <w:name w:val="heading 1"/>
    <w:aliases w:val="!Части документа"/>
    <w:basedOn w:val="a"/>
    <w:next w:val="a"/>
    <w:qFormat/>
    <w:rsid w:val="002D5880"/>
    <w:pPr>
      <w:jc w:val="center"/>
      <w:outlineLvl w:val="0"/>
    </w:pPr>
    <w:rPr>
      <w:rFonts w:cs="Arial"/>
      <w:b/>
      <w:bCs/>
      <w:kern w:val="32"/>
      <w:sz w:val="32"/>
      <w:szCs w:val="32"/>
    </w:rPr>
  </w:style>
  <w:style w:type="paragraph" w:styleId="2">
    <w:name w:val="heading 2"/>
    <w:aliases w:val="!Разделы документа"/>
    <w:basedOn w:val="a"/>
    <w:link w:val="20"/>
    <w:qFormat/>
    <w:rsid w:val="002D5880"/>
    <w:pPr>
      <w:jc w:val="center"/>
      <w:outlineLvl w:val="1"/>
    </w:pPr>
    <w:rPr>
      <w:rFonts w:cs="Arial"/>
      <w:b/>
      <w:bCs/>
      <w:iCs/>
      <w:sz w:val="30"/>
      <w:szCs w:val="28"/>
    </w:rPr>
  </w:style>
  <w:style w:type="paragraph" w:styleId="3">
    <w:name w:val="heading 3"/>
    <w:aliases w:val="!Главы документа"/>
    <w:basedOn w:val="a"/>
    <w:link w:val="30"/>
    <w:qFormat/>
    <w:rsid w:val="002D5880"/>
    <w:pPr>
      <w:outlineLvl w:val="2"/>
    </w:pPr>
    <w:rPr>
      <w:rFonts w:cs="Arial"/>
      <w:b/>
      <w:bCs/>
      <w:sz w:val="28"/>
      <w:szCs w:val="26"/>
    </w:rPr>
  </w:style>
  <w:style w:type="paragraph" w:styleId="4">
    <w:name w:val="heading 4"/>
    <w:aliases w:val="!Параграфы/Статьи документа"/>
    <w:basedOn w:val="a"/>
    <w:link w:val="40"/>
    <w:qFormat/>
    <w:rsid w:val="002D5880"/>
    <w:pPr>
      <w:outlineLvl w:val="3"/>
    </w:pPr>
    <w:rPr>
      <w:b/>
      <w:bCs/>
      <w:sz w:val="26"/>
      <w:szCs w:val="28"/>
    </w:rPr>
  </w:style>
  <w:style w:type="character" w:default="1" w:styleId="a0">
    <w:name w:val="Default Paragraph Font"/>
    <w:semiHidden/>
    <w:rsid w:val="002D5880"/>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2D5880"/>
  </w:style>
  <w:style w:type="paragraph" w:customStyle="1" w:styleId="10">
    <w:name w:val="заголовок 1"/>
    <w:basedOn w:val="a"/>
    <w:next w:val="a"/>
    <w:pPr>
      <w:keepNext/>
      <w:spacing w:before="240" w:after="60"/>
    </w:pPr>
    <w:rPr>
      <w:rFonts w:ascii="Helvetica" w:hAnsi="Helvetica"/>
      <w:b/>
      <w:kern w:val="28"/>
      <w:sz w:val="28"/>
    </w:rPr>
  </w:style>
  <w:style w:type="paragraph" w:styleId="a3">
    <w:name w:val="Body Text"/>
    <w:basedOn w:val="a"/>
    <w:pPr>
      <w:spacing w:after="120"/>
    </w:pPr>
  </w:style>
  <w:style w:type="paragraph" w:styleId="a4">
    <w:name w:val="header"/>
    <w:basedOn w:val="a"/>
    <w:pPr>
      <w:tabs>
        <w:tab w:val="center" w:pos="4153"/>
        <w:tab w:val="right" w:pos="8306"/>
      </w:tabs>
    </w:pPr>
  </w:style>
  <w:style w:type="character" w:styleId="a5">
    <w:name w:val="page number"/>
    <w:basedOn w:val="a0"/>
  </w:style>
  <w:style w:type="paragraph" w:styleId="a6">
    <w:name w:val="Body Text Indent"/>
    <w:basedOn w:val="a"/>
    <w:pPr>
      <w:ind w:firstLine="709"/>
    </w:pPr>
    <w:rPr>
      <w:rFonts w:ascii="Academy" w:hAnsi="Academy"/>
      <w:color w:val="008080"/>
      <w:sz w:val="28"/>
    </w:rPr>
  </w:style>
  <w:style w:type="table" w:styleId="a7">
    <w:name w:val="Table Grid"/>
    <w:basedOn w:val="a1"/>
    <w:rsid w:val="00A84A72"/>
    <w:pPr>
      <w:spacing w:before="120" w:line="360" w:lineRule="auto"/>
      <w:ind w:firstLine="6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w:basedOn w:val="a"/>
    <w:rsid w:val="004E306B"/>
    <w:pPr>
      <w:tabs>
        <w:tab w:val="num" w:pos="720"/>
      </w:tabs>
      <w:spacing w:after="160" w:line="240" w:lineRule="exact"/>
      <w:ind w:left="720" w:hanging="720"/>
    </w:pPr>
    <w:rPr>
      <w:rFonts w:ascii="Verdana" w:hAnsi="Verdana" w:cs="Verdana"/>
      <w:sz w:val="20"/>
      <w:lang w:val="en-US" w:eastAsia="en-US"/>
    </w:rPr>
  </w:style>
  <w:style w:type="paragraph" w:styleId="a9">
    <w:name w:val="Title"/>
    <w:basedOn w:val="a"/>
    <w:qFormat/>
    <w:rsid w:val="00CD0AC4"/>
    <w:pPr>
      <w:ind w:firstLine="0"/>
      <w:jc w:val="center"/>
    </w:pPr>
    <w:rPr>
      <w:rFonts w:ascii="Times New Roman" w:hAnsi="Times New Roman"/>
      <w:sz w:val="28"/>
    </w:rPr>
  </w:style>
  <w:style w:type="table" w:customStyle="1" w:styleId="11">
    <w:name w:val="Сетка таблицы1"/>
    <w:basedOn w:val="a1"/>
    <w:next w:val="a7"/>
    <w:uiPriority w:val="59"/>
    <w:rsid w:val="00612193"/>
    <w:pPr>
      <w:ind w:firstLine="709"/>
      <w:jc w:val="both"/>
    </w:pPr>
    <w:rPr>
      <w:rFonts w:eastAsia="Calibri"/>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8013AC"/>
    <w:rPr>
      <w:rFonts w:ascii="Tahoma" w:hAnsi="Tahoma" w:cs="Tahoma"/>
      <w:sz w:val="16"/>
      <w:szCs w:val="16"/>
    </w:rPr>
  </w:style>
  <w:style w:type="character" w:customStyle="1" w:styleId="ab">
    <w:name w:val="Текст выноски Знак"/>
    <w:link w:val="aa"/>
    <w:rsid w:val="008013AC"/>
    <w:rPr>
      <w:rFonts w:ascii="Tahoma" w:hAnsi="Tahoma" w:cs="Tahoma"/>
      <w:sz w:val="16"/>
      <w:szCs w:val="16"/>
    </w:rPr>
  </w:style>
  <w:style w:type="paragraph" w:styleId="ac">
    <w:name w:val="footer"/>
    <w:basedOn w:val="a"/>
    <w:link w:val="ad"/>
    <w:rsid w:val="00A45A6E"/>
    <w:pPr>
      <w:tabs>
        <w:tab w:val="center" w:pos="4677"/>
        <w:tab w:val="right" w:pos="9355"/>
      </w:tabs>
    </w:pPr>
  </w:style>
  <w:style w:type="character" w:customStyle="1" w:styleId="ad">
    <w:name w:val="Нижний колонтитул Знак"/>
    <w:link w:val="ac"/>
    <w:rsid w:val="00A45A6E"/>
    <w:rPr>
      <w:rFonts w:ascii="TimesDL" w:hAnsi="TimesDL"/>
      <w:sz w:val="24"/>
    </w:rPr>
  </w:style>
  <w:style w:type="character" w:customStyle="1" w:styleId="20">
    <w:name w:val="Заголовок 2 Знак"/>
    <w:aliases w:val="!Разделы документа Знак"/>
    <w:basedOn w:val="a0"/>
    <w:link w:val="2"/>
    <w:rsid w:val="00630726"/>
    <w:rPr>
      <w:rFonts w:ascii="Arial" w:hAnsi="Arial" w:cs="Arial"/>
      <w:b/>
      <w:bCs/>
      <w:iCs/>
      <w:sz w:val="30"/>
      <w:szCs w:val="28"/>
    </w:rPr>
  </w:style>
  <w:style w:type="character" w:customStyle="1" w:styleId="30">
    <w:name w:val="Заголовок 3 Знак"/>
    <w:aliases w:val="!Главы документа Знак"/>
    <w:basedOn w:val="a0"/>
    <w:link w:val="3"/>
    <w:rsid w:val="00630726"/>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630726"/>
    <w:rPr>
      <w:rFonts w:ascii="Arial" w:hAnsi="Arial"/>
      <w:b/>
      <w:bCs/>
      <w:sz w:val="26"/>
      <w:szCs w:val="28"/>
    </w:rPr>
  </w:style>
  <w:style w:type="character" w:styleId="HTML">
    <w:name w:val="HTML Variable"/>
    <w:aliases w:val="!Ссылки в документе"/>
    <w:basedOn w:val="a0"/>
    <w:rsid w:val="002D5880"/>
    <w:rPr>
      <w:rFonts w:ascii="Arial" w:hAnsi="Arial"/>
      <w:b w:val="0"/>
      <w:i w:val="0"/>
      <w:iCs/>
      <w:color w:val="0000FF"/>
      <w:sz w:val="24"/>
      <w:u w:val="none"/>
    </w:rPr>
  </w:style>
  <w:style w:type="paragraph" w:styleId="ae">
    <w:name w:val="annotation text"/>
    <w:aliases w:val="!Равноширинный текст документа"/>
    <w:basedOn w:val="a"/>
    <w:link w:val="af"/>
    <w:rsid w:val="002D5880"/>
    <w:rPr>
      <w:rFonts w:ascii="Courier" w:hAnsi="Courier"/>
      <w:sz w:val="22"/>
      <w:szCs w:val="20"/>
    </w:rPr>
  </w:style>
  <w:style w:type="character" w:customStyle="1" w:styleId="af">
    <w:name w:val="Текст примечания Знак"/>
    <w:aliases w:val="!Равноширинный текст документа Знак"/>
    <w:basedOn w:val="a0"/>
    <w:link w:val="ae"/>
    <w:rsid w:val="00630726"/>
    <w:rPr>
      <w:rFonts w:ascii="Courier" w:hAnsi="Courier"/>
      <w:sz w:val="22"/>
    </w:rPr>
  </w:style>
  <w:style w:type="paragraph" w:customStyle="1" w:styleId="Title">
    <w:name w:val="Title!Название НПА"/>
    <w:basedOn w:val="a"/>
    <w:rsid w:val="002D5880"/>
    <w:pPr>
      <w:spacing w:before="240" w:after="60"/>
      <w:jc w:val="center"/>
      <w:outlineLvl w:val="0"/>
    </w:pPr>
    <w:rPr>
      <w:rFonts w:cs="Arial"/>
      <w:b/>
      <w:bCs/>
      <w:kern w:val="28"/>
      <w:sz w:val="32"/>
      <w:szCs w:val="32"/>
    </w:rPr>
  </w:style>
  <w:style w:type="character" w:styleId="af0">
    <w:name w:val="Hyperlink"/>
    <w:basedOn w:val="a0"/>
    <w:rsid w:val="002D5880"/>
    <w:rPr>
      <w:color w:val="0000FF"/>
      <w:u w:val="none"/>
    </w:rPr>
  </w:style>
  <w:style w:type="paragraph" w:customStyle="1" w:styleId="Application">
    <w:name w:val="Application!Приложение"/>
    <w:rsid w:val="002D5880"/>
    <w:pPr>
      <w:spacing w:before="120" w:after="120"/>
      <w:jc w:val="right"/>
    </w:pPr>
    <w:rPr>
      <w:rFonts w:ascii="Arial" w:hAnsi="Arial" w:cs="Arial"/>
      <w:b/>
      <w:bCs/>
      <w:kern w:val="28"/>
      <w:sz w:val="32"/>
      <w:szCs w:val="32"/>
    </w:rPr>
  </w:style>
  <w:style w:type="paragraph" w:customStyle="1" w:styleId="Table">
    <w:name w:val="Table!Таблица"/>
    <w:rsid w:val="002D5880"/>
    <w:rPr>
      <w:rFonts w:ascii="Arial" w:hAnsi="Arial" w:cs="Arial"/>
      <w:bCs/>
      <w:kern w:val="28"/>
      <w:sz w:val="24"/>
      <w:szCs w:val="32"/>
    </w:rPr>
  </w:style>
  <w:style w:type="paragraph" w:customStyle="1" w:styleId="Table0">
    <w:name w:val="Table!"/>
    <w:next w:val="Table"/>
    <w:rsid w:val="002D5880"/>
    <w:pPr>
      <w:jc w:val="center"/>
    </w:pPr>
    <w:rPr>
      <w:rFonts w:ascii="Arial" w:hAnsi="Arial" w:cs="Arial"/>
      <w:b/>
      <w:bCs/>
      <w:kern w:val="28"/>
      <w:sz w:val="24"/>
      <w:szCs w:val="32"/>
    </w:rPr>
  </w:style>
  <w:style w:type="paragraph" w:customStyle="1" w:styleId="NumberAndDate">
    <w:name w:val="NumberAndDate"/>
    <w:aliases w:val="!Дата и Номер"/>
    <w:qFormat/>
    <w:rsid w:val="002D588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2D5880"/>
    <w:rPr>
      <w:sz w:val="28"/>
    </w:rPr>
  </w:style>
</w:styles>
</file>

<file path=word/webSettings.xml><?xml version="1.0" encoding="utf-8"?>
<w:webSettings xmlns:r="http://schemas.openxmlformats.org/officeDocument/2006/relationships" xmlns:w="http://schemas.openxmlformats.org/wordprocessingml/2006/main">
  <w:divs>
    <w:div w:id="114253873">
      <w:bodyDiv w:val="1"/>
      <w:marLeft w:val="0"/>
      <w:marRight w:val="0"/>
      <w:marTop w:val="0"/>
      <w:marBottom w:val="0"/>
      <w:divBdr>
        <w:top w:val="none" w:sz="0" w:space="0" w:color="auto"/>
        <w:left w:val="none" w:sz="0" w:space="0" w:color="auto"/>
        <w:bottom w:val="none" w:sz="0" w:space="0" w:color="auto"/>
        <w:right w:val="none" w:sz="0" w:space="0" w:color="auto"/>
      </w:divBdr>
    </w:div>
    <w:div w:id="462695612">
      <w:bodyDiv w:val="1"/>
      <w:marLeft w:val="0"/>
      <w:marRight w:val="0"/>
      <w:marTop w:val="0"/>
      <w:marBottom w:val="0"/>
      <w:divBdr>
        <w:top w:val="none" w:sz="0" w:space="0" w:color="auto"/>
        <w:left w:val="none" w:sz="0" w:space="0" w:color="auto"/>
        <w:bottom w:val="none" w:sz="0" w:space="0" w:color="auto"/>
        <w:right w:val="none" w:sz="0" w:space="0" w:color="auto"/>
      </w:divBdr>
    </w:div>
    <w:div w:id="543293488">
      <w:bodyDiv w:val="1"/>
      <w:marLeft w:val="0"/>
      <w:marRight w:val="0"/>
      <w:marTop w:val="0"/>
      <w:marBottom w:val="0"/>
      <w:divBdr>
        <w:top w:val="none" w:sz="0" w:space="0" w:color="auto"/>
        <w:left w:val="none" w:sz="0" w:space="0" w:color="auto"/>
        <w:bottom w:val="none" w:sz="0" w:space="0" w:color="auto"/>
        <w:right w:val="none" w:sz="0" w:space="0" w:color="auto"/>
      </w:divBdr>
    </w:div>
    <w:div w:id="865681426">
      <w:bodyDiv w:val="1"/>
      <w:marLeft w:val="0"/>
      <w:marRight w:val="0"/>
      <w:marTop w:val="0"/>
      <w:marBottom w:val="0"/>
      <w:divBdr>
        <w:top w:val="none" w:sz="0" w:space="0" w:color="auto"/>
        <w:left w:val="none" w:sz="0" w:space="0" w:color="auto"/>
        <w:bottom w:val="none" w:sz="0" w:space="0" w:color="auto"/>
        <w:right w:val="none" w:sz="0" w:space="0" w:color="auto"/>
      </w:divBdr>
    </w:div>
    <w:div w:id="152531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nla-service.minjust.ru:8080/rnla-links/ws/content/act/0a02e7ab-81dc-427b-9bb7-abfb1e14bdf3.html" TargetMode="External"/><Relationship Id="rId18" Type="http://schemas.openxmlformats.org/officeDocument/2006/relationships/hyperlink" Target="http://nla-service.minjust.ru:8080/rnla-links/ws/content/act/bbf89570-6239-4cfb-bdba-5b454c14e321.html" TargetMode="External"/><Relationship Id="rId26" Type="http://schemas.openxmlformats.org/officeDocument/2006/relationships/hyperlink" Target="http://nla-service.minjust.ru:8080/rnla-links/ws/content/act/6a136a86-6b4e-4637-b4ea-9a84b1077db5.html" TargetMode="External"/><Relationship Id="rId39" Type="http://schemas.openxmlformats.org/officeDocument/2006/relationships/hyperlink" Target="http://nla-service.minjust.ru:8080/rnla-links/ws/content/act/b11798ff-43b9-49db-b06c-4223f9d555e2.html" TargetMode="External"/><Relationship Id="rId21" Type="http://schemas.openxmlformats.org/officeDocument/2006/relationships/hyperlink" Target="http://nla-service.minjust.ru:8080/rnla-links/ws/content/act/4f48675c-2dc2-4b7b-8f43-c7d17ab9072f.html" TargetMode="External"/><Relationship Id="rId34" Type="http://schemas.openxmlformats.org/officeDocument/2006/relationships/hyperlink" Target="http://nla-service.minjust.ru:8080/rnla-links/ws/content/act/0a02e7ab-81dc-427b-9bb7-abfb1e14bdf3.html" TargetMode="External"/><Relationship Id="rId42" Type="http://schemas.openxmlformats.org/officeDocument/2006/relationships/hyperlink" Target="http://pravo.minjust.ru/" TargetMode="External"/><Relationship Id="rId47" Type="http://schemas.openxmlformats.org/officeDocument/2006/relationships/hyperlink" Target="http://nla-service.minjust.ru:8080/rnla-links/ws/content/act/0a02e7ab-81dc-427b-9bb7-abfb1e14bdf3.html" TargetMode="External"/><Relationship Id="rId50" Type="http://schemas.openxmlformats.org/officeDocument/2006/relationships/hyperlink" Target="http://nla-service.minjust.ru:8080/rnla-links/ws/content/act/0a02e7ab-81dc-427b-9bb7-abfb1e14bdf3.html" TargetMode="External"/><Relationship Id="rId55" Type="http://schemas.openxmlformats.org/officeDocument/2006/relationships/hyperlink" Target="http://pravo.minjust.ru/" TargetMode="External"/><Relationship Id="rId6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nla-service.minjust.ru:8080/rnla-links/ws/content/act/15d4560c-d530-4955-bf7e-f734337ae80b.html" TargetMode="External"/><Relationship Id="rId20" Type="http://schemas.openxmlformats.org/officeDocument/2006/relationships/hyperlink" Target="http://nla-service.minjust.ru:8080/rnla-links/ws/content/act/b11798ff-43b9-49db-b06c-4223f9d555e2.html" TargetMode="External"/><Relationship Id="rId29" Type="http://schemas.openxmlformats.org/officeDocument/2006/relationships/hyperlink" Target="http://nla-service.minjust.ru:8080/rnla-links/ws/content/act/ff8646db-9e10-4503-a57e-7fa88c28e5c7.html" TargetMode="External"/><Relationship Id="rId41" Type="http://schemas.openxmlformats.org/officeDocument/2006/relationships/hyperlink" Target="http://pravo.minjust.ru/" TargetMode="External"/><Relationship Id="rId54" Type="http://schemas.openxmlformats.org/officeDocument/2006/relationships/hyperlink" Target="http://nla-service.minjust.ru:8080/rnla-links/ws/content/act/0a02e7ab-81dc-427b-9bb7-abfb1e14bdf3.html"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0a02e7ab-81dc-427b-9bb7-abfb1e14bdf3.html" TargetMode="External"/><Relationship Id="rId24" Type="http://schemas.openxmlformats.org/officeDocument/2006/relationships/hyperlink" Target="http://nla-service.minjust.ru:8080/rnla-links/ws/content/act/03117c11-e723-45bf-b5bd-c117c66fb896.html" TargetMode="External"/><Relationship Id="rId32" Type="http://schemas.openxmlformats.org/officeDocument/2006/relationships/hyperlink" Target="http://nla-service.minjust.ru:8080/rnla-links/ws/content/act/d0ee5ddf-8d69-4f93-8b61-bccfb099dbb2.html" TargetMode="External"/><Relationship Id="rId37" Type="http://schemas.openxmlformats.org/officeDocument/2006/relationships/hyperlink" Target="http://nla-service.minjust.ru:8080/rnla-links/ws/content/act/b11798ff-43b9-49db-b06c-4223f9d555e2.html" TargetMode="External"/><Relationship Id="rId40" Type="http://schemas.openxmlformats.org/officeDocument/2006/relationships/hyperlink" Target="http://nla-service.minjust.ru:8080/rnla-links/ws/content/act/b11798ff-43b9-49db-b06c-4223f9d555e2.html" TargetMode="External"/><Relationship Id="rId45" Type="http://schemas.openxmlformats.org/officeDocument/2006/relationships/hyperlink" Target="http://pravo.minjust.ru/" TargetMode="External"/><Relationship Id="rId53" Type="http://schemas.openxmlformats.org/officeDocument/2006/relationships/hyperlink" Target="http://nla-service.minjust.ru:8080/rnla-links/ws/content/act/d0ee5ddf-8d69-4f93-8b61-bccfb099dbb2.html" TargetMode="External"/><Relationship Id="rId58" Type="http://schemas.openxmlformats.org/officeDocument/2006/relationships/hyperlink" Target="http://pravo.minjust.ru/"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0a02e7ab-81dc-427b-9bb7-abfb1e14bdf3.html" TargetMode="External"/><Relationship Id="rId23" Type="http://schemas.openxmlformats.org/officeDocument/2006/relationships/hyperlink" Target="http://nla-service.minjust.ru:8080/rnla-links/ws/content/act/fbd412f2-903a-460e-9d61-01f9bd66abf0.html" TargetMode="External"/><Relationship Id="rId28" Type="http://schemas.openxmlformats.org/officeDocument/2006/relationships/hyperlink" Target="http://nla-service.minjust.ru:8080/rnla-links/ws/content/act/8695b5b6-776f-4ab1-abee-bd1bd066b7f4.html" TargetMode="External"/><Relationship Id="rId36" Type="http://schemas.openxmlformats.org/officeDocument/2006/relationships/hyperlink" Target="http://nla-service.minjust.ru:8080/rnla-links/ws/content/act/b11798ff-43b9-49db-b06c-4223f9d555e2.html" TargetMode="External"/><Relationship Id="rId49" Type="http://schemas.openxmlformats.org/officeDocument/2006/relationships/hyperlink" Target="http://nla-service.minjust.ru:8080/rnla-links/ws/content/act/0a02e7ab-81dc-427b-9bb7-abfb1e14bdf3.html" TargetMode="External"/><Relationship Id="rId57" Type="http://schemas.openxmlformats.org/officeDocument/2006/relationships/hyperlink" Target="http://nla-service.minjust.ru:8080/rnla-links/ws/content/act/0a02e7ab-81dc-427b-9bb7-abfb1e14bdf3.html" TargetMode="External"/><Relationship Id="rId61" Type="http://schemas.openxmlformats.org/officeDocument/2006/relationships/fontTable" Target="fontTable.xml"/><Relationship Id="rId10" Type="http://schemas.openxmlformats.org/officeDocument/2006/relationships/hyperlink" Target="http://nla-service.minjust.ru:8080/rnla-links/ws/content/act/0a02e7ab-81dc-427b-9bb7-abfb1e14bdf3.html" TargetMode="External"/><Relationship Id="rId19" Type="http://schemas.openxmlformats.org/officeDocument/2006/relationships/hyperlink" Target="http://nla-service.minjust.ru:8080/rnla-links/ws/content/act/96e20c02-1b12-465a-b64c-24aa92270007.html" TargetMode="External"/><Relationship Id="rId31" Type="http://schemas.openxmlformats.org/officeDocument/2006/relationships/hyperlink" Target="http://nla-service.minjust.ru:8080/rnla-links/ws/content/act/58164ef6-72b1-4273-a5cf-6e95b60d1f51.html" TargetMode="External"/><Relationship Id="rId44" Type="http://schemas.openxmlformats.org/officeDocument/2006/relationships/hyperlink" Target="http://pravo.minjust.ru/" TargetMode="External"/><Relationship Id="rId52" Type="http://schemas.openxmlformats.org/officeDocument/2006/relationships/hyperlink" Target="http://nla-service.minjust.ru:8080/rnla-links/ws/content/act/0a02e7ab-81dc-427b-9bb7-abfb1e14bdf3.html" TargetMode="External"/><Relationship Id="rId6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10.20.49.3:8080/content/act/8c33ccd3-c05c-4162-934e-d0e2f5446ad3.doc" TargetMode="External"/><Relationship Id="rId14" Type="http://schemas.openxmlformats.org/officeDocument/2006/relationships/hyperlink" Target="http://nla-service.minjust.ru:8080/rnla-links/ws/content/act/0a02e7ab-81dc-427b-9bb7-abfb1e14bdf3.html" TargetMode="External"/><Relationship Id="rId22" Type="http://schemas.openxmlformats.org/officeDocument/2006/relationships/hyperlink" Target="http://nla-service.minjust.ru:8080/rnla-links/ws/content/act/555b330b-d63a-4c7b-9655-4193566d5381.html" TargetMode="External"/><Relationship Id="rId27" Type="http://schemas.openxmlformats.org/officeDocument/2006/relationships/hyperlink" Target="http://nla-service.minjust.ru:8080/rnla-links/ws/content/act/45e2b07e-27f6-4e74-87cf-2e0bc4a2e7db.html" TargetMode="External"/><Relationship Id="rId30" Type="http://schemas.openxmlformats.org/officeDocument/2006/relationships/hyperlink" Target="http://nla-service.minjust.ru:8080/rnla-links/ws/content/act/d0bb4957-0a52-41e1-8cc6-8d69b9903f2c.html" TargetMode="External"/><Relationship Id="rId35" Type="http://schemas.openxmlformats.org/officeDocument/2006/relationships/hyperlink" Target="http://nla-service.minjust.ru:8080/rnla-links/ws/content/act/15d4560c-d530-4955-bf7e-f734337ae80b.html" TargetMode="External"/><Relationship Id="rId43" Type="http://schemas.openxmlformats.org/officeDocument/2006/relationships/hyperlink" Target="http://pravo.minjust.ru/" TargetMode="External"/><Relationship Id="rId48" Type="http://schemas.openxmlformats.org/officeDocument/2006/relationships/hyperlink" Target="http://nla-service.minjust.ru:8080/rnla-links/ws/content/act/0a02e7ab-81dc-427b-9bb7-abfb1e14bdf3.html" TargetMode="External"/><Relationship Id="rId56" Type="http://schemas.openxmlformats.org/officeDocument/2006/relationships/hyperlink" Target="http://nla-service.minjust.ru:8080/rnla-links/ws/content/act/0a02e7ab-81dc-427b-9bb7-abfb1e14bdf3.html" TargetMode="External"/><Relationship Id="rId8" Type="http://schemas.openxmlformats.org/officeDocument/2006/relationships/image" Target="media/image1.png"/><Relationship Id="rId51" Type="http://schemas.openxmlformats.org/officeDocument/2006/relationships/hyperlink" Target="http://nla-service.minjust.ru:8080/rnla-links/ws/content/act/0a02e7ab-81dc-427b-9bb7-abfb1e14bdf3.html" TargetMode="External"/><Relationship Id="rId3" Type="http://schemas.openxmlformats.org/officeDocument/2006/relationships/styles" Target="styles.xml"/><Relationship Id="rId12" Type="http://schemas.openxmlformats.org/officeDocument/2006/relationships/hyperlink" Target="http://nla-service.minjust.ru:8080/rnla-links/ws/content/act/0a02e7ab-81dc-427b-9bb7-abfb1e14bdf3.html" TargetMode="External"/><Relationship Id="rId17" Type="http://schemas.openxmlformats.org/officeDocument/2006/relationships/hyperlink" Target="http://nla-service.minjust.ru:8080/rnla-links/ws/content/act/169ffaaf-0b96-47c8-9369-38141360223e.html" TargetMode="External"/><Relationship Id="rId25" Type="http://schemas.openxmlformats.org/officeDocument/2006/relationships/hyperlink" Target="http://nla-service.minjust.ru:8080/rnla-links/ws/content/act/e3582471-b8b8-4d69-b4c4-3df3f904eea0.html" TargetMode="External"/><Relationship Id="rId33" Type="http://schemas.openxmlformats.org/officeDocument/2006/relationships/hyperlink" Target="http://nla-service.minjust.ru:8080/rnla-links/ws/content/act/22c6b95f-b8a8-4cf1-919b-643ac59a8f19.html" TargetMode="External"/><Relationship Id="rId38" Type="http://schemas.openxmlformats.org/officeDocument/2006/relationships/hyperlink" Target="http://nla-service.minjust.ru:8080/rnla-links/ws/content/act/b11798ff-43b9-49db-b06c-4223f9d555e2.html" TargetMode="External"/><Relationship Id="rId46" Type="http://schemas.openxmlformats.org/officeDocument/2006/relationships/hyperlink" Target="http://nla-service.minjust.ru:8080/rnla-links/ws/content/act/0a02e7ab-81dc-427b-9bb7-abfb1e14bdf3.html" TargetMode="External"/><Relationship Id="rId5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E195E-B708-4833-B378-13DB16DF9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styles.dot</Template>
  <TotalTime>0</TotalTime>
  <Pages>18</Pages>
  <Words>8799</Words>
  <Characters>50155</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58837</CharactersWithSpaces>
  <SharedDoc>false</SharedDoc>
  <HLinks>
    <vt:vector size="102" baseType="variant">
      <vt:variant>
        <vt:i4>8126512</vt:i4>
      </vt:variant>
      <vt:variant>
        <vt:i4>48</vt:i4>
      </vt:variant>
      <vt:variant>
        <vt:i4>0</vt:i4>
      </vt:variant>
      <vt:variant>
        <vt:i4>5</vt:i4>
      </vt:variant>
      <vt:variant>
        <vt:lpwstr>consultantplus://offline/ref=E2DB19DB41C7C4DB105F4B0AD26B6E3E02FA66EB6ABD4E0430084DD3DA4D984CD83B6F5D73A566D2E57D7904C7E3BF220B3F25E472A8F6C6y3X7E</vt:lpwstr>
      </vt:variant>
      <vt:variant>
        <vt:lpwstr/>
      </vt:variant>
      <vt:variant>
        <vt:i4>6422627</vt:i4>
      </vt:variant>
      <vt:variant>
        <vt:i4>45</vt:i4>
      </vt:variant>
      <vt:variant>
        <vt:i4>0</vt:i4>
      </vt:variant>
      <vt:variant>
        <vt:i4>5</vt:i4>
      </vt:variant>
      <vt:variant>
        <vt:lpwstr>consultantplus://offline/ref=41604B9C818B75C1214EEB9779944D09473ECAD57367ABC09C2E640D9477CFA196362B4746CAC462686DC7291176A83C31CA6AF4195CC09CXCf3D</vt:lpwstr>
      </vt:variant>
      <vt:variant>
        <vt:lpwstr/>
      </vt:variant>
      <vt:variant>
        <vt:i4>7209015</vt:i4>
      </vt:variant>
      <vt:variant>
        <vt:i4>42</vt:i4>
      </vt:variant>
      <vt:variant>
        <vt:i4>0</vt:i4>
      </vt:variant>
      <vt:variant>
        <vt:i4>5</vt:i4>
      </vt:variant>
      <vt:variant>
        <vt:lpwstr>consultantplus://offline/ref=F62BE6D78190D14834E2851A6009DFAC9A230C064865E9328E8C8DBFD710FBC12AF519C70DB4BAAD70A03162820277C46059CFDC82C6A423FEPAE</vt:lpwstr>
      </vt:variant>
      <vt:variant>
        <vt:lpwstr/>
      </vt:variant>
      <vt:variant>
        <vt:i4>3932219</vt:i4>
      </vt:variant>
      <vt:variant>
        <vt:i4>39</vt:i4>
      </vt:variant>
      <vt:variant>
        <vt:i4>0</vt:i4>
      </vt:variant>
      <vt:variant>
        <vt:i4>5</vt:i4>
      </vt:variant>
      <vt:variant>
        <vt:lpwstr>consultantplus://offline/ref=0F1679D46B83A605591E2CF0383FF75F5BFD4986BC3145604936256DA568B79D5797DAC811114341D27786DBB7308F2AC211D9E5R6b8I</vt:lpwstr>
      </vt:variant>
      <vt:variant>
        <vt:lpwstr/>
      </vt:variant>
      <vt:variant>
        <vt:i4>3932271</vt:i4>
      </vt:variant>
      <vt:variant>
        <vt:i4>36</vt:i4>
      </vt:variant>
      <vt:variant>
        <vt:i4>0</vt:i4>
      </vt:variant>
      <vt:variant>
        <vt:i4>5</vt:i4>
      </vt:variant>
      <vt:variant>
        <vt:lpwstr>consultantplus://offline/ref=0F1679D46B83A605591E2CF0383FF75F5BFD4986BC3145604936256DA568B79D5797DAC81E114341D27786DBB7308F2AC211D9E5R6b8I</vt:lpwstr>
      </vt:variant>
      <vt:variant>
        <vt:lpwstr/>
      </vt:variant>
      <vt:variant>
        <vt:i4>3932210</vt:i4>
      </vt:variant>
      <vt:variant>
        <vt:i4>33</vt:i4>
      </vt:variant>
      <vt:variant>
        <vt:i4>0</vt:i4>
      </vt:variant>
      <vt:variant>
        <vt:i4>5</vt:i4>
      </vt:variant>
      <vt:variant>
        <vt:lpwstr>consultantplus://offline/ref=0F1679D46B83A605591E2CF0383FF75F5BFD4986BC3145604936256DA568B79D5797DAC818114341D27786DBB7308F2AC211D9E5R6b8I</vt:lpwstr>
      </vt:variant>
      <vt:variant>
        <vt:lpwstr/>
      </vt:variant>
      <vt:variant>
        <vt:i4>3932213</vt:i4>
      </vt:variant>
      <vt:variant>
        <vt:i4>30</vt:i4>
      </vt:variant>
      <vt:variant>
        <vt:i4>0</vt:i4>
      </vt:variant>
      <vt:variant>
        <vt:i4>5</vt:i4>
      </vt:variant>
      <vt:variant>
        <vt:lpwstr>consultantplus://offline/ref=0F1679D46B83A605591E2CF0383FF75F5BFD4986BC3145604936256DA568B79D5797DACF1A114341D27786DBB7308F2AC211D9E5R6b8I</vt:lpwstr>
      </vt:variant>
      <vt:variant>
        <vt:lpwstr/>
      </vt:variant>
      <vt:variant>
        <vt:i4>3932215</vt:i4>
      </vt:variant>
      <vt:variant>
        <vt:i4>27</vt:i4>
      </vt:variant>
      <vt:variant>
        <vt:i4>0</vt:i4>
      </vt:variant>
      <vt:variant>
        <vt:i4>5</vt:i4>
      </vt:variant>
      <vt:variant>
        <vt:lpwstr>consultantplus://offline/ref=0F1679D46B83A605591E2CF0383FF75F5BFD4986BC3145604936256DA568B79D5797DACF1C114341D27786DBB7308F2AC211D9E5R6b8I</vt:lpwstr>
      </vt:variant>
      <vt:variant>
        <vt:lpwstr/>
      </vt:variant>
      <vt:variant>
        <vt:i4>3932208</vt:i4>
      </vt:variant>
      <vt:variant>
        <vt:i4>24</vt:i4>
      </vt:variant>
      <vt:variant>
        <vt:i4>0</vt:i4>
      </vt:variant>
      <vt:variant>
        <vt:i4>5</vt:i4>
      </vt:variant>
      <vt:variant>
        <vt:lpwstr>consultantplus://offline/ref=0F1679D46B83A605591E2CF0383FF75F5BFD4986BC3145604936256DA568B79D5797DACF1D114341D27786DBB7308F2AC211D9E5R6b8I</vt:lpwstr>
      </vt:variant>
      <vt:variant>
        <vt:lpwstr/>
      </vt:variant>
      <vt:variant>
        <vt:i4>3604591</vt:i4>
      </vt:variant>
      <vt:variant>
        <vt:i4>21</vt:i4>
      </vt:variant>
      <vt:variant>
        <vt:i4>0</vt:i4>
      </vt:variant>
      <vt:variant>
        <vt:i4>5</vt:i4>
      </vt:variant>
      <vt:variant>
        <vt:lpwstr>consultantplus://offline/ref=0F1679D46B83A605591E2CF0383FF75F5BFD4986BC3145604936256DA568B79D5797DACD181A15199729DF8BF67B822FD90DD9E3775E56BDRDb6I</vt:lpwstr>
      </vt:variant>
      <vt:variant>
        <vt:lpwstr/>
      </vt:variant>
      <vt:variant>
        <vt:i4>3604588</vt:i4>
      </vt:variant>
      <vt:variant>
        <vt:i4>18</vt:i4>
      </vt:variant>
      <vt:variant>
        <vt:i4>0</vt:i4>
      </vt:variant>
      <vt:variant>
        <vt:i4>5</vt:i4>
      </vt:variant>
      <vt:variant>
        <vt:lpwstr>consultantplus://offline/ref=0F1679D46B83A605591E2CF0383FF75F5BFD4986BC3145604936256DA568B79D5797DACD181A15189529DF8BF67B822FD90DD9E3775E56BDRDb6I</vt:lpwstr>
      </vt:variant>
      <vt:variant>
        <vt:lpwstr/>
      </vt:variant>
      <vt:variant>
        <vt:i4>3932209</vt:i4>
      </vt:variant>
      <vt:variant>
        <vt:i4>15</vt:i4>
      </vt:variant>
      <vt:variant>
        <vt:i4>0</vt:i4>
      </vt:variant>
      <vt:variant>
        <vt:i4>5</vt:i4>
      </vt:variant>
      <vt:variant>
        <vt:lpwstr>consultantplus://offline/ref=0F1679D46B83A605591E2CF0383FF75F5BFD4986BC3145604936256DA568B79D5797DACE1F114341D27786DBB7308F2AC211D9E5R6b8I</vt:lpwstr>
      </vt:variant>
      <vt:variant>
        <vt:lpwstr/>
      </vt:variant>
      <vt:variant>
        <vt:i4>3932271</vt:i4>
      </vt:variant>
      <vt:variant>
        <vt:i4>12</vt:i4>
      </vt:variant>
      <vt:variant>
        <vt:i4>0</vt:i4>
      </vt:variant>
      <vt:variant>
        <vt:i4>5</vt:i4>
      </vt:variant>
      <vt:variant>
        <vt:lpwstr>consultantplus://offline/ref=0F1679D46B83A605591E2CF0383FF75F5BFD4986BC3145604936256DA568B79D5797DACD19114341D27786DBB7308F2AC211D9E5R6b8I</vt:lpwstr>
      </vt:variant>
      <vt:variant>
        <vt:lpwstr/>
      </vt:variant>
      <vt:variant>
        <vt:i4>3604576</vt:i4>
      </vt:variant>
      <vt:variant>
        <vt:i4>9</vt:i4>
      </vt:variant>
      <vt:variant>
        <vt:i4>0</vt:i4>
      </vt:variant>
      <vt:variant>
        <vt:i4>5</vt:i4>
      </vt:variant>
      <vt:variant>
        <vt:lpwstr>consultantplus://offline/ref=0F1679D46B83A605591E2CF0383FF75F5BFD4986BC3145604936256DA568B79D5797DACD181A15129329DF8BF67B822FD90DD9E3775E56BDRDb6I</vt:lpwstr>
      </vt:variant>
      <vt:variant>
        <vt:lpwstr/>
      </vt:variant>
      <vt:variant>
        <vt:i4>3604529</vt:i4>
      </vt:variant>
      <vt:variant>
        <vt:i4>6</vt:i4>
      </vt:variant>
      <vt:variant>
        <vt:i4>0</vt:i4>
      </vt:variant>
      <vt:variant>
        <vt:i4>5</vt:i4>
      </vt:variant>
      <vt:variant>
        <vt:lpwstr>consultantplus://offline/ref=0F1679D46B83A605591E2CF0383FF75F5BFD4986BC3145604936256DA568B79D5797DACD181A15169F29DF8BF67B822FD90DD9E3775E56BDRDb6I</vt:lpwstr>
      </vt:variant>
      <vt:variant>
        <vt:lpwstr/>
      </vt:variant>
      <vt:variant>
        <vt:i4>3604577</vt:i4>
      </vt:variant>
      <vt:variant>
        <vt:i4>3</vt:i4>
      </vt:variant>
      <vt:variant>
        <vt:i4>0</vt:i4>
      </vt:variant>
      <vt:variant>
        <vt:i4>5</vt:i4>
      </vt:variant>
      <vt:variant>
        <vt:lpwstr>consultantplus://offline/ref=0F1679D46B83A605591E2CF0383FF75F5BFD4986BC3145604936256DA568B79D5797DACD181A15169629DF8BF67B822FD90DD9E3775E56BDRDb6I</vt:lpwstr>
      </vt:variant>
      <vt:variant>
        <vt:lpwstr/>
      </vt:variant>
      <vt:variant>
        <vt:i4>5439578</vt:i4>
      </vt:variant>
      <vt:variant>
        <vt:i4>0</vt:i4>
      </vt:variant>
      <vt:variant>
        <vt:i4>0</vt:i4>
      </vt:variant>
      <vt:variant>
        <vt:i4>5</vt:i4>
      </vt:variant>
      <vt:variant>
        <vt:lpwstr>consultantplus://offline/ref=0F1679D46B83A605591E2CF0383FF75F5BFD4280B83745604936256DA568B79D459782C1191F0910923C89DAB0R2bFI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Сорокина</dc:creator>
  <cp:lastModifiedBy>Вавилкина Валентина Викторовна</cp:lastModifiedBy>
  <cp:revision>2</cp:revision>
  <cp:lastPrinted>2023-06-30T02:26:00Z</cp:lastPrinted>
  <dcterms:created xsi:type="dcterms:W3CDTF">2026-08-31T04:40:00Z</dcterms:created>
  <dcterms:modified xsi:type="dcterms:W3CDTF">2026-09-14T06:42:00Z</dcterms:modified>
</cp:coreProperties>
</file>