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D4341E" w:rsidRDefault="00E62EF1" w:rsidP="00D4341E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D4341E" w:rsidRDefault="009D08D4" w:rsidP="00D4341E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D4341E" w:rsidRDefault="009D08D4" w:rsidP="00D4341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D4341E" w:rsidRDefault="009D08D4" w:rsidP="00D4341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D4341E">
        <w:rPr>
          <w:rFonts w:cs="Arial"/>
          <w:b/>
          <w:bCs/>
          <w:kern w:val="28"/>
          <w:sz w:val="32"/>
          <w:szCs w:val="32"/>
        </w:rPr>
        <w:t>–</w:t>
      </w:r>
      <w:r w:rsidR="005F7317" w:rsidRPr="00D4341E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D4341E" w:rsidRDefault="009D08D4" w:rsidP="00D4341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D4341E" w:rsidRDefault="009D08D4" w:rsidP="00D4341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D4341E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D4341E" w:rsidRDefault="009D08D4" w:rsidP="00D4341E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D4341E" w:rsidRDefault="009D08D4" w:rsidP="00D4341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D4341E" w:rsidRDefault="000B5317" w:rsidP="00D4341E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44BBF" w:rsidRPr="00D4341E" w:rsidRDefault="00944BBF" w:rsidP="00D4341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 xml:space="preserve">О внесении изменений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в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постановление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администрации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Ленинск</w:t>
      </w:r>
      <w:r w:rsidRPr="00D4341E">
        <w:rPr>
          <w:rFonts w:cs="Arial"/>
          <w:b/>
          <w:bCs/>
          <w:kern w:val="28"/>
          <w:sz w:val="32"/>
          <w:szCs w:val="32"/>
        </w:rPr>
        <w:t>-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Кузнецкого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муниципального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округа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от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30.03.2020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№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308 «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Об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утверждении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Примерного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Положения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об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оплате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труда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работников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муниципальных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образовательных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организаций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Ленинск</w:t>
      </w:r>
      <w:r w:rsidRPr="00D4341E">
        <w:rPr>
          <w:rFonts w:cs="Arial"/>
          <w:b/>
          <w:bCs/>
          <w:kern w:val="28"/>
          <w:sz w:val="32"/>
          <w:szCs w:val="32"/>
        </w:rPr>
        <w:t>-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Кузнецкого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муниципального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округа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,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созданных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в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форме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  <w:r w:rsidRPr="00D4341E">
        <w:rPr>
          <w:rFonts w:cs="Arial" w:hint="eastAsia"/>
          <w:b/>
          <w:bCs/>
          <w:kern w:val="28"/>
          <w:sz w:val="32"/>
          <w:szCs w:val="32"/>
        </w:rPr>
        <w:t>учреждений»</w:t>
      </w:r>
      <w:r w:rsidRPr="00D4341E">
        <w:rPr>
          <w:rFonts w:cs="Arial"/>
          <w:b/>
          <w:bCs/>
          <w:kern w:val="28"/>
          <w:sz w:val="32"/>
          <w:szCs w:val="32"/>
        </w:rPr>
        <w:t xml:space="preserve"> </w:t>
      </w:r>
    </w:p>
    <w:p w:rsidR="00944BBF" w:rsidRDefault="00944BBF" w:rsidP="00D4341E"/>
    <w:p w:rsidR="00944BBF" w:rsidRPr="00D4341E" w:rsidRDefault="00944BBF" w:rsidP="00D4341E">
      <w:bookmarkStart w:id="0" w:name="_GoBack"/>
      <w:bookmarkEnd w:id="0"/>
      <w:r w:rsidRPr="00D4341E">
        <w:rPr>
          <w:rFonts w:hint="eastAsia"/>
        </w:rPr>
        <w:t>В</w:t>
      </w:r>
      <w:r w:rsidRPr="00D4341E">
        <w:t xml:space="preserve"> </w:t>
      </w:r>
      <w:r w:rsidRPr="00D4341E">
        <w:rPr>
          <w:rFonts w:hint="eastAsia"/>
        </w:rPr>
        <w:t>соответствии</w:t>
      </w:r>
      <w:r w:rsidRPr="00D4341E">
        <w:t xml:space="preserve"> </w:t>
      </w:r>
      <w:r w:rsidRPr="00D4341E">
        <w:rPr>
          <w:rFonts w:hint="eastAsia"/>
        </w:rPr>
        <w:t>с</w:t>
      </w:r>
      <w:r w:rsidRPr="00D4341E">
        <w:t xml:space="preserve"> </w:t>
      </w:r>
      <w:r w:rsidRPr="00D4341E">
        <w:rPr>
          <w:rFonts w:hint="eastAsia"/>
        </w:rPr>
        <w:t>постановлением</w:t>
      </w:r>
      <w:r w:rsidRPr="00D4341E">
        <w:t xml:space="preserve"> </w:t>
      </w:r>
      <w:r w:rsidRPr="00D4341E">
        <w:rPr>
          <w:rFonts w:hint="eastAsia"/>
        </w:rPr>
        <w:t>Правительства</w:t>
      </w:r>
      <w:r w:rsidRPr="00D4341E">
        <w:t xml:space="preserve"> </w:t>
      </w:r>
      <w:r w:rsidRPr="00D4341E">
        <w:rPr>
          <w:rFonts w:hint="eastAsia"/>
        </w:rPr>
        <w:t>Кемеровской</w:t>
      </w:r>
      <w:r w:rsidRPr="00D4341E">
        <w:t xml:space="preserve"> </w:t>
      </w:r>
      <w:r w:rsidRPr="00D4341E">
        <w:rPr>
          <w:rFonts w:hint="eastAsia"/>
        </w:rPr>
        <w:t>области</w:t>
      </w:r>
      <w:r w:rsidRPr="00D4341E">
        <w:t xml:space="preserve"> – </w:t>
      </w:r>
      <w:r w:rsidRPr="00D4341E">
        <w:rPr>
          <w:rFonts w:hint="eastAsia"/>
        </w:rPr>
        <w:t>Кузбасса</w:t>
      </w:r>
      <w:r w:rsidRPr="00D4341E">
        <w:t xml:space="preserve"> </w:t>
      </w:r>
      <w:hyperlink r:id="rId10" w:tgtFrame="Logical" w:history="1">
        <w:r w:rsidRPr="000B5CE0">
          <w:rPr>
            <w:rStyle w:val="af0"/>
            <w:rFonts w:hint="eastAsia"/>
          </w:rPr>
          <w:t>от</w:t>
        </w:r>
        <w:r w:rsidRPr="000B5CE0">
          <w:rPr>
            <w:rStyle w:val="af0"/>
          </w:rPr>
          <w:t xml:space="preserve"> 26.06.2023 </w:t>
        </w:r>
        <w:r w:rsidRPr="000B5CE0">
          <w:rPr>
            <w:rStyle w:val="af0"/>
            <w:rFonts w:hint="eastAsia"/>
          </w:rPr>
          <w:t>№</w:t>
        </w:r>
        <w:r w:rsidRPr="000B5CE0">
          <w:rPr>
            <w:rStyle w:val="af0"/>
          </w:rPr>
          <w:t xml:space="preserve"> 413</w:t>
        </w:r>
      </w:hyperlink>
      <w:r w:rsidRPr="00D4341E">
        <w:t xml:space="preserve"> «</w:t>
      </w:r>
      <w:r w:rsidRPr="00D4341E">
        <w:rPr>
          <w:rFonts w:hint="eastAsia"/>
        </w:rPr>
        <w:t>О</w:t>
      </w:r>
      <w:r w:rsidRPr="00D4341E">
        <w:t xml:space="preserve"> </w:t>
      </w:r>
      <w:r w:rsidRPr="00D4341E">
        <w:rPr>
          <w:rFonts w:hint="eastAsia"/>
        </w:rPr>
        <w:t>внесении</w:t>
      </w:r>
      <w:r w:rsidRPr="00D4341E">
        <w:t xml:space="preserve"> </w:t>
      </w:r>
      <w:r w:rsidRPr="00D4341E">
        <w:rPr>
          <w:rFonts w:hint="eastAsia"/>
        </w:rPr>
        <w:t>изменений</w:t>
      </w:r>
      <w:r w:rsidRPr="00D4341E">
        <w:t xml:space="preserve"> </w:t>
      </w:r>
      <w:r w:rsidRPr="00D4341E">
        <w:rPr>
          <w:rFonts w:hint="eastAsia"/>
        </w:rPr>
        <w:t>в</w:t>
      </w:r>
      <w:r w:rsidRPr="00D4341E">
        <w:t xml:space="preserve"> </w:t>
      </w:r>
      <w:r w:rsidRPr="00D4341E">
        <w:rPr>
          <w:rFonts w:hint="eastAsia"/>
        </w:rPr>
        <w:t>постановление</w:t>
      </w:r>
      <w:r w:rsidRPr="00D4341E">
        <w:t xml:space="preserve"> </w:t>
      </w:r>
      <w:r w:rsidRPr="00D4341E">
        <w:rPr>
          <w:rFonts w:hint="eastAsia"/>
        </w:rPr>
        <w:t>Коллегии</w:t>
      </w:r>
      <w:r w:rsidRPr="00D4341E">
        <w:t xml:space="preserve"> </w:t>
      </w:r>
      <w:r w:rsidRPr="00D4341E">
        <w:rPr>
          <w:rFonts w:hint="eastAsia"/>
        </w:rPr>
        <w:t>Администрации</w:t>
      </w:r>
      <w:r w:rsidRPr="00D4341E">
        <w:t xml:space="preserve"> </w:t>
      </w:r>
      <w:r w:rsidRPr="00D4341E">
        <w:rPr>
          <w:rFonts w:hint="eastAsia"/>
        </w:rPr>
        <w:t>Кемеровской</w:t>
      </w:r>
      <w:r w:rsidRPr="00D4341E">
        <w:t xml:space="preserve"> </w:t>
      </w:r>
      <w:r w:rsidRPr="00D4341E">
        <w:rPr>
          <w:rFonts w:hint="eastAsia"/>
        </w:rPr>
        <w:t>области</w:t>
      </w:r>
      <w:r w:rsidRPr="00D4341E">
        <w:t xml:space="preserve"> </w:t>
      </w:r>
      <w:hyperlink r:id="rId11" w:tooltip="О введении новой системы оплаты труда для работников государственных образовательных организаций Кемеровской области - Кузбасса, созданных в форме учреждений" w:history="1">
        <w:r w:rsidRPr="000B5CE0">
          <w:rPr>
            <w:rStyle w:val="af0"/>
            <w:rFonts w:hint="eastAsia"/>
          </w:rPr>
          <w:t>от</w:t>
        </w:r>
        <w:r w:rsidRPr="000B5CE0">
          <w:rPr>
            <w:rStyle w:val="af0"/>
          </w:rPr>
          <w:t xml:space="preserve"> 25.03.2011 </w:t>
        </w:r>
        <w:r w:rsidRPr="000B5CE0">
          <w:rPr>
            <w:rStyle w:val="af0"/>
            <w:rFonts w:hint="eastAsia"/>
          </w:rPr>
          <w:t>№</w:t>
        </w:r>
        <w:r w:rsidR="00625330" w:rsidRPr="000B5CE0">
          <w:rPr>
            <w:rStyle w:val="af0"/>
          </w:rPr>
          <w:t xml:space="preserve"> </w:t>
        </w:r>
        <w:r w:rsidRPr="000B5CE0">
          <w:rPr>
            <w:rStyle w:val="af0"/>
          </w:rPr>
          <w:t>120</w:t>
        </w:r>
      </w:hyperlink>
      <w:r w:rsidRPr="00D4341E">
        <w:t xml:space="preserve"> «</w:t>
      </w:r>
      <w:r w:rsidRPr="00D4341E">
        <w:rPr>
          <w:rFonts w:hint="eastAsia"/>
        </w:rPr>
        <w:t>О</w:t>
      </w:r>
      <w:r w:rsidRPr="00D4341E">
        <w:t xml:space="preserve"> </w:t>
      </w:r>
      <w:r w:rsidRPr="00D4341E">
        <w:rPr>
          <w:rFonts w:hint="eastAsia"/>
        </w:rPr>
        <w:t>введении</w:t>
      </w:r>
      <w:r w:rsidRPr="00D4341E">
        <w:t xml:space="preserve"> </w:t>
      </w:r>
      <w:r w:rsidRPr="00D4341E">
        <w:rPr>
          <w:rFonts w:hint="eastAsia"/>
        </w:rPr>
        <w:t>новой</w:t>
      </w:r>
      <w:r w:rsidRPr="00D4341E">
        <w:t xml:space="preserve"> </w:t>
      </w:r>
      <w:r w:rsidRPr="00D4341E">
        <w:rPr>
          <w:rFonts w:hint="eastAsia"/>
        </w:rPr>
        <w:t>системы</w:t>
      </w:r>
      <w:r w:rsidRPr="00D4341E">
        <w:t xml:space="preserve"> </w:t>
      </w:r>
      <w:r w:rsidRPr="00D4341E">
        <w:rPr>
          <w:rFonts w:hint="eastAsia"/>
        </w:rPr>
        <w:t>оплаты</w:t>
      </w:r>
      <w:r w:rsidRPr="00D4341E">
        <w:t xml:space="preserve"> </w:t>
      </w:r>
      <w:r w:rsidRPr="00D4341E">
        <w:rPr>
          <w:rFonts w:hint="eastAsia"/>
        </w:rPr>
        <w:t>труда</w:t>
      </w:r>
      <w:r w:rsidRPr="00D4341E">
        <w:t xml:space="preserve"> </w:t>
      </w:r>
      <w:r w:rsidRPr="00D4341E">
        <w:rPr>
          <w:rFonts w:hint="eastAsia"/>
        </w:rPr>
        <w:t>для</w:t>
      </w:r>
      <w:r w:rsidRPr="00D4341E">
        <w:t xml:space="preserve"> </w:t>
      </w:r>
      <w:r w:rsidRPr="00D4341E">
        <w:rPr>
          <w:rFonts w:hint="eastAsia"/>
        </w:rPr>
        <w:t>работников</w:t>
      </w:r>
      <w:r w:rsidRPr="00D4341E">
        <w:t xml:space="preserve"> </w:t>
      </w:r>
      <w:r w:rsidRPr="00D4341E">
        <w:rPr>
          <w:rFonts w:hint="eastAsia"/>
        </w:rPr>
        <w:t>государственных</w:t>
      </w:r>
      <w:r w:rsidRPr="00D4341E">
        <w:t xml:space="preserve"> </w:t>
      </w:r>
      <w:r w:rsidRPr="00D4341E">
        <w:rPr>
          <w:rFonts w:hint="eastAsia"/>
        </w:rPr>
        <w:t>образовательных</w:t>
      </w:r>
      <w:r w:rsidRPr="00D4341E">
        <w:t xml:space="preserve"> </w:t>
      </w:r>
      <w:r w:rsidRPr="00D4341E">
        <w:rPr>
          <w:rFonts w:hint="eastAsia"/>
        </w:rPr>
        <w:t>организаций</w:t>
      </w:r>
      <w:r w:rsidRPr="00D4341E">
        <w:t xml:space="preserve"> </w:t>
      </w:r>
      <w:r w:rsidRPr="00D4341E">
        <w:rPr>
          <w:rFonts w:hint="eastAsia"/>
        </w:rPr>
        <w:t>Кемеровской</w:t>
      </w:r>
      <w:r w:rsidRPr="00D4341E">
        <w:t xml:space="preserve"> </w:t>
      </w:r>
      <w:r w:rsidRPr="00D4341E">
        <w:rPr>
          <w:rFonts w:hint="eastAsia"/>
        </w:rPr>
        <w:t>области</w:t>
      </w:r>
      <w:r w:rsidRPr="00D4341E">
        <w:t xml:space="preserve"> – </w:t>
      </w:r>
      <w:r w:rsidRPr="00D4341E">
        <w:rPr>
          <w:rFonts w:hint="eastAsia"/>
        </w:rPr>
        <w:t>Кузбасса</w:t>
      </w:r>
      <w:r w:rsidRPr="00D4341E">
        <w:t xml:space="preserve">, </w:t>
      </w:r>
      <w:r w:rsidRPr="00D4341E">
        <w:rPr>
          <w:rFonts w:hint="eastAsia"/>
        </w:rPr>
        <w:t>созданных</w:t>
      </w:r>
      <w:r w:rsidRPr="00D4341E">
        <w:t xml:space="preserve"> </w:t>
      </w:r>
      <w:r w:rsidRPr="00D4341E">
        <w:rPr>
          <w:rFonts w:hint="eastAsia"/>
        </w:rPr>
        <w:t>в</w:t>
      </w:r>
      <w:r w:rsidRPr="00D4341E">
        <w:t xml:space="preserve"> </w:t>
      </w:r>
      <w:r w:rsidRPr="00D4341E">
        <w:rPr>
          <w:rFonts w:hint="eastAsia"/>
        </w:rPr>
        <w:t>форме</w:t>
      </w:r>
      <w:r w:rsidRPr="00D4341E">
        <w:t xml:space="preserve"> </w:t>
      </w:r>
      <w:r w:rsidRPr="00D4341E">
        <w:rPr>
          <w:rFonts w:hint="eastAsia"/>
        </w:rPr>
        <w:t>учреждений</w:t>
      </w:r>
      <w:r w:rsidRPr="00D4341E">
        <w:t xml:space="preserve">» </w:t>
      </w:r>
      <w:r w:rsidRPr="00D4341E">
        <w:rPr>
          <w:rFonts w:hint="eastAsia"/>
        </w:rPr>
        <w:t>администрация</w:t>
      </w:r>
      <w:r w:rsidRPr="00D4341E">
        <w:t xml:space="preserve"> </w:t>
      </w:r>
      <w:r w:rsidRPr="00D4341E">
        <w:br/>
      </w:r>
      <w:r w:rsidRPr="00D4341E">
        <w:rPr>
          <w:rFonts w:hint="eastAsia"/>
        </w:rPr>
        <w:t>Ленинск</w:t>
      </w:r>
      <w:r w:rsidRPr="00D4341E">
        <w:t>-</w:t>
      </w:r>
      <w:r w:rsidRPr="00D4341E">
        <w:rPr>
          <w:rFonts w:hint="eastAsia"/>
        </w:rPr>
        <w:t>Кузнецкого</w:t>
      </w:r>
      <w:r w:rsidRPr="00D4341E">
        <w:t xml:space="preserve"> </w:t>
      </w:r>
      <w:r w:rsidRPr="00D4341E">
        <w:rPr>
          <w:rFonts w:hint="eastAsia"/>
        </w:rPr>
        <w:t>муниципального</w:t>
      </w:r>
      <w:r w:rsidRPr="00D4341E">
        <w:t xml:space="preserve"> </w:t>
      </w:r>
      <w:r w:rsidRPr="00D4341E">
        <w:rPr>
          <w:rFonts w:hint="eastAsia"/>
        </w:rPr>
        <w:t>округа</w:t>
      </w:r>
      <w:r w:rsidRPr="00D4341E">
        <w:t xml:space="preserve"> </w:t>
      </w:r>
      <w:r w:rsidRPr="00D4341E">
        <w:rPr>
          <w:rFonts w:hint="eastAsia"/>
        </w:rPr>
        <w:t>постановляет</w:t>
      </w:r>
      <w:r w:rsidRPr="00D4341E">
        <w:t>:</w:t>
      </w:r>
    </w:p>
    <w:p w:rsidR="00944BBF" w:rsidRPr="00D4341E" w:rsidRDefault="00944BBF" w:rsidP="00D4341E">
      <w:r w:rsidRPr="00D4341E">
        <w:t xml:space="preserve">1. Внести в постановление администрации Ленинск-Кузнецкого муниципального округа </w:t>
      </w:r>
      <w:hyperlink r:id="rId12" w:tgtFrame="ChangingDocument" w:history="1">
        <w:r w:rsidRPr="000B5CE0">
          <w:rPr>
            <w:rStyle w:val="af0"/>
          </w:rPr>
          <w:t xml:space="preserve">от 30.03.2020 </w:t>
        </w:r>
        <w:r w:rsidRPr="000B5CE0">
          <w:rPr>
            <w:rStyle w:val="af0"/>
            <w:rFonts w:hint="eastAsia"/>
          </w:rPr>
          <w:t>№</w:t>
        </w:r>
        <w:r w:rsidRPr="000B5CE0">
          <w:rPr>
            <w:rStyle w:val="af0"/>
          </w:rPr>
          <w:t xml:space="preserve"> 308</w:t>
        </w:r>
      </w:hyperlink>
      <w:r w:rsidRPr="00D4341E">
        <w:t xml:space="preserve"> «</w:t>
      </w:r>
      <w:r w:rsidRPr="00D4341E">
        <w:rPr>
          <w:rFonts w:hint="eastAsia"/>
        </w:rPr>
        <w:t>Об</w:t>
      </w:r>
      <w:r w:rsidRPr="00D4341E">
        <w:t xml:space="preserve"> </w:t>
      </w:r>
      <w:r w:rsidRPr="00D4341E">
        <w:rPr>
          <w:rFonts w:hint="eastAsia"/>
        </w:rPr>
        <w:t>утверждении</w:t>
      </w:r>
      <w:r w:rsidRPr="00D4341E">
        <w:t xml:space="preserve"> </w:t>
      </w:r>
      <w:r w:rsidRPr="00D4341E">
        <w:rPr>
          <w:rFonts w:hint="eastAsia"/>
        </w:rPr>
        <w:t>Примерного</w:t>
      </w:r>
      <w:r w:rsidRPr="00D4341E">
        <w:t xml:space="preserve"> </w:t>
      </w:r>
      <w:r w:rsidRPr="00D4341E">
        <w:rPr>
          <w:rFonts w:hint="eastAsia"/>
        </w:rPr>
        <w:t>Положения</w:t>
      </w:r>
      <w:r w:rsidRPr="00D4341E">
        <w:t xml:space="preserve"> </w:t>
      </w:r>
      <w:r w:rsidRPr="00D4341E">
        <w:rPr>
          <w:rFonts w:hint="eastAsia"/>
        </w:rPr>
        <w:t>об</w:t>
      </w:r>
      <w:r w:rsidRPr="00D4341E">
        <w:t xml:space="preserve"> </w:t>
      </w:r>
      <w:r w:rsidRPr="00D4341E">
        <w:rPr>
          <w:rFonts w:hint="eastAsia"/>
        </w:rPr>
        <w:t>оплате</w:t>
      </w:r>
      <w:r w:rsidRPr="00D4341E">
        <w:t xml:space="preserve"> </w:t>
      </w:r>
      <w:r w:rsidRPr="00D4341E">
        <w:rPr>
          <w:rFonts w:hint="eastAsia"/>
        </w:rPr>
        <w:t>труда</w:t>
      </w:r>
      <w:r w:rsidRPr="00D4341E">
        <w:t xml:space="preserve"> </w:t>
      </w:r>
      <w:r w:rsidRPr="00D4341E">
        <w:rPr>
          <w:rFonts w:hint="eastAsia"/>
        </w:rPr>
        <w:t>работников</w:t>
      </w:r>
      <w:r w:rsidRPr="00D4341E">
        <w:t xml:space="preserve"> </w:t>
      </w:r>
      <w:r w:rsidRPr="00D4341E">
        <w:rPr>
          <w:rFonts w:hint="eastAsia"/>
        </w:rPr>
        <w:t>муниципальных</w:t>
      </w:r>
      <w:r w:rsidRPr="00D4341E">
        <w:t xml:space="preserve"> </w:t>
      </w:r>
      <w:r w:rsidRPr="00D4341E">
        <w:rPr>
          <w:rFonts w:hint="eastAsia"/>
        </w:rPr>
        <w:t>образовательных</w:t>
      </w:r>
      <w:r w:rsidRPr="00D4341E">
        <w:t xml:space="preserve"> </w:t>
      </w:r>
      <w:r w:rsidRPr="00D4341E">
        <w:rPr>
          <w:rFonts w:hint="eastAsia"/>
        </w:rPr>
        <w:t>организаций</w:t>
      </w:r>
      <w:r w:rsidRPr="00D4341E">
        <w:t xml:space="preserve"> </w:t>
      </w:r>
      <w:r w:rsidRPr="00D4341E">
        <w:rPr>
          <w:rFonts w:hint="eastAsia"/>
        </w:rPr>
        <w:t>Ленинск</w:t>
      </w:r>
      <w:r w:rsidRPr="00D4341E">
        <w:t>-</w:t>
      </w:r>
      <w:r w:rsidRPr="00D4341E">
        <w:rPr>
          <w:rFonts w:hint="eastAsia"/>
        </w:rPr>
        <w:t>Кузнецкого</w:t>
      </w:r>
      <w:r w:rsidRPr="00D4341E">
        <w:t xml:space="preserve"> </w:t>
      </w:r>
      <w:r w:rsidRPr="00D4341E">
        <w:rPr>
          <w:rFonts w:hint="eastAsia"/>
        </w:rPr>
        <w:t>муниципального</w:t>
      </w:r>
      <w:r w:rsidRPr="00D4341E">
        <w:t xml:space="preserve"> </w:t>
      </w:r>
      <w:r w:rsidRPr="00D4341E">
        <w:rPr>
          <w:rFonts w:hint="eastAsia"/>
        </w:rPr>
        <w:t>округа</w:t>
      </w:r>
      <w:r w:rsidRPr="00D4341E">
        <w:t xml:space="preserve">, </w:t>
      </w:r>
      <w:r w:rsidRPr="00D4341E">
        <w:rPr>
          <w:rFonts w:hint="eastAsia"/>
        </w:rPr>
        <w:t>созданных</w:t>
      </w:r>
      <w:r w:rsidRPr="00D4341E">
        <w:t xml:space="preserve"> </w:t>
      </w:r>
      <w:r w:rsidRPr="00D4341E">
        <w:rPr>
          <w:rFonts w:hint="eastAsia"/>
        </w:rPr>
        <w:t>в</w:t>
      </w:r>
      <w:r w:rsidRPr="00D4341E">
        <w:t xml:space="preserve"> </w:t>
      </w:r>
      <w:r w:rsidRPr="00D4341E">
        <w:rPr>
          <w:rFonts w:hint="eastAsia"/>
        </w:rPr>
        <w:t>форме</w:t>
      </w:r>
      <w:r w:rsidRPr="00D4341E">
        <w:t xml:space="preserve"> </w:t>
      </w:r>
      <w:r w:rsidRPr="00D4341E">
        <w:rPr>
          <w:rFonts w:hint="eastAsia"/>
        </w:rPr>
        <w:t>учреждений»</w:t>
      </w:r>
      <w:r w:rsidR="00625330" w:rsidRPr="00D4341E">
        <w:t xml:space="preserve"> следующие изменения:</w:t>
      </w:r>
    </w:p>
    <w:p w:rsidR="00944BBF" w:rsidRPr="00D4341E" w:rsidRDefault="00944BBF" w:rsidP="00D4341E">
      <w:r w:rsidRPr="00D4341E">
        <w:t xml:space="preserve">1.1. </w:t>
      </w:r>
      <w:r w:rsidRPr="00D4341E">
        <w:rPr>
          <w:rFonts w:hint="eastAsia"/>
        </w:rPr>
        <w:t>Приложени</w:t>
      </w:r>
      <w:r w:rsidRPr="00D4341E">
        <w:t xml:space="preserve">е </w:t>
      </w:r>
      <w:r w:rsidRPr="00D4341E">
        <w:rPr>
          <w:rFonts w:hint="eastAsia"/>
        </w:rPr>
        <w:t>№</w:t>
      </w:r>
      <w:r w:rsidRPr="00D4341E">
        <w:t xml:space="preserve"> 4, 5 </w:t>
      </w:r>
      <w:r w:rsidRPr="00D4341E">
        <w:rPr>
          <w:rFonts w:hint="eastAsia"/>
        </w:rPr>
        <w:t>к</w:t>
      </w:r>
      <w:r w:rsidRPr="00D4341E">
        <w:t xml:space="preserve"> </w:t>
      </w:r>
      <w:r w:rsidRPr="00D4341E">
        <w:rPr>
          <w:rFonts w:hint="eastAsia"/>
        </w:rPr>
        <w:t>Примерному</w:t>
      </w:r>
      <w:r w:rsidRPr="00D4341E">
        <w:t xml:space="preserve"> </w:t>
      </w:r>
      <w:r w:rsidRPr="00D4341E">
        <w:rPr>
          <w:rFonts w:hint="eastAsia"/>
        </w:rPr>
        <w:t>Положению</w:t>
      </w:r>
      <w:r w:rsidRPr="00D4341E">
        <w:t xml:space="preserve"> </w:t>
      </w:r>
      <w:r w:rsidRPr="00D4341E">
        <w:rPr>
          <w:rFonts w:hint="eastAsia"/>
        </w:rPr>
        <w:t>об</w:t>
      </w:r>
      <w:r w:rsidRPr="00D4341E">
        <w:t xml:space="preserve"> </w:t>
      </w:r>
      <w:r w:rsidRPr="00D4341E">
        <w:rPr>
          <w:rFonts w:hint="eastAsia"/>
        </w:rPr>
        <w:t>оплате</w:t>
      </w:r>
      <w:r w:rsidRPr="00D4341E">
        <w:t xml:space="preserve"> </w:t>
      </w:r>
      <w:r w:rsidRPr="00D4341E">
        <w:rPr>
          <w:rFonts w:hint="eastAsia"/>
        </w:rPr>
        <w:t>труда</w:t>
      </w:r>
      <w:r w:rsidRPr="00D4341E">
        <w:t xml:space="preserve"> </w:t>
      </w:r>
      <w:r w:rsidRPr="00D4341E">
        <w:rPr>
          <w:rFonts w:hint="eastAsia"/>
        </w:rPr>
        <w:t>работников</w:t>
      </w:r>
      <w:r w:rsidRPr="00D4341E">
        <w:t xml:space="preserve"> </w:t>
      </w:r>
      <w:r w:rsidRPr="00D4341E">
        <w:rPr>
          <w:rFonts w:hint="eastAsia"/>
        </w:rPr>
        <w:t>муниципальных</w:t>
      </w:r>
      <w:r w:rsidRPr="00D4341E">
        <w:t xml:space="preserve"> </w:t>
      </w:r>
      <w:r w:rsidRPr="00D4341E">
        <w:rPr>
          <w:rFonts w:hint="eastAsia"/>
        </w:rPr>
        <w:t>образовательных</w:t>
      </w:r>
      <w:r w:rsidRPr="00D4341E">
        <w:t xml:space="preserve"> </w:t>
      </w:r>
      <w:r w:rsidRPr="00D4341E">
        <w:rPr>
          <w:rFonts w:hint="eastAsia"/>
        </w:rPr>
        <w:t>организаций</w:t>
      </w:r>
      <w:r w:rsidRPr="00D4341E">
        <w:t xml:space="preserve"> </w:t>
      </w:r>
      <w:r w:rsidRPr="00D4341E">
        <w:rPr>
          <w:rFonts w:hint="eastAsia"/>
        </w:rPr>
        <w:t>Ленинск</w:t>
      </w:r>
      <w:r w:rsidRPr="00D4341E">
        <w:t>-</w:t>
      </w:r>
      <w:r w:rsidRPr="00D4341E">
        <w:rPr>
          <w:rFonts w:hint="eastAsia"/>
        </w:rPr>
        <w:t>Кузнецкого</w:t>
      </w:r>
      <w:r w:rsidRPr="00D4341E">
        <w:t xml:space="preserve"> </w:t>
      </w:r>
      <w:r w:rsidRPr="00D4341E">
        <w:rPr>
          <w:rFonts w:hint="eastAsia"/>
        </w:rPr>
        <w:t>округа</w:t>
      </w:r>
      <w:r w:rsidRPr="00D4341E">
        <w:t xml:space="preserve">, </w:t>
      </w:r>
      <w:r w:rsidRPr="00D4341E">
        <w:rPr>
          <w:rFonts w:hint="eastAsia"/>
        </w:rPr>
        <w:t>созданных</w:t>
      </w:r>
      <w:r w:rsidRPr="00D4341E">
        <w:t xml:space="preserve"> </w:t>
      </w:r>
      <w:r w:rsidRPr="00D4341E">
        <w:rPr>
          <w:rFonts w:hint="eastAsia"/>
        </w:rPr>
        <w:t>в</w:t>
      </w:r>
      <w:r w:rsidRPr="00D4341E">
        <w:t xml:space="preserve"> </w:t>
      </w:r>
      <w:r w:rsidRPr="00D4341E">
        <w:rPr>
          <w:rFonts w:hint="eastAsia"/>
        </w:rPr>
        <w:t>форме</w:t>
      </w:r>
      <w:r w:rsidRPr="00D4341E">
        <w:t xml:space="preserve"> </w:t>
      </w:r>
      <w:r w:rsidRPr="00D4341E">
        <w:rPr>
          <w:rFonts w:hint="eastAsia"/>
        </w:rPr>
        <w:t>учреждений</w:t>
      </w:r>
      <w:r w:rsidRPr="00D4341E">
        <w:t xml:space="preserve">, </w:t>
      </w:r>
      <w:r w:rsidRPr="00D4341E">
        <w:rPr>
          <w:rFonts w:hint="eastAsia"/>
        </w:rPr>
        <w:t>утвержденному</w:t>
      </w:r>
      <w:r w:rsidRPr="00D4341E">
        <w:t xml:space="preserve"> </w:t>
      </w:r>
      <w:r w:rsidRPr="00D4341E">
        <w:rPr>
          <w:rFonts w:hint="eastAsia"/>
        </w:rPr>
        <w:t>постановлением</w:t>
      </w:r>
      <w:r w:rsidRPr="00D4341E">
        <w:t xml:space="preserve">, </w:t>
      </w:r>
      <w:r w:rsidRPr="00D4341E">
        <w:rPr>
          <w:rFonts w:hint="eastAsia"/>
        </w:rPr>
        <w:t>изложить</w:t>
      </w:r>
      <w:r w:rsidRPr="00D4341E">
        <w:t xml:space="preserve"> </w:t>
      </w:r>
      <w:r w:rsidRPr="00D4341E">
        <w:rPr>
          <w:rFonts w:hint="eastAsia"/>
        </w:rPr>
        <w:t>в</w:t>
      </w:r>
      <w:r w:rsidRPr="00D4341E">
        <w:t xml:space="preserve"> </w:t>
      </w:r>
      <w:r w:rsidRPr="00D4341E">
        <w:rPr>
          <w:rFonts w:hint="eastAsia"/>
        </w:rPr>
        <w:t>новой</w:t>
      </w:r>
      <w:r w:rsidRPr="00D4341E">
        <w:t xml:space="preserve"> </w:t>
      </w:r>
      <w:r w:rsidRPr="00D4341E">
        <w:rPr>
          <w:rFonts w:hint="eastAsia"/>
        </w:rPr>
        <w:t>редакции</w:t>
      </w:r>
      <w:r w:rsidRPr="00D4341E">
        <w:t xml:space="preserve"> </w:t>
      </w:r>
      <w:r w:rsidRPr="00D4341E">
        <w:rPr>
          <w:rFonts w:hint="eastAsia"/>
        </w:rPr>
        <w:t>согласно</w:t>
      </w:r>
      <w:r w:rsidRPr="00D4341E">
        <w:t xml:space="preserve"> </w:t>
      </w:r>
      <w:r w:rsidRPr="00D4341E">
        <w:rPr>
          <w:rFonts w:hint="eastAsia"/>
        </w:rPr>
        <w:t>приложению</w:t>
      </w:r>
      <w:r w:rsidRPr="00D4341E">
        <w:t xml:space="preserve"> </w:t>
      </w:r>
      <w:r w:rsidRPr="00D4341E">
        <w:rPr>
          <w:rFonts w:hint="eastAsia"/>
        </w:rPr>
        <w:t>к</w:t>
      </w:r>
      <w:r w:rsidRPr="00D4341E">
        <w:t xml:space="preserve"> </w:t>
      </w:r>
      <w:r w:rsidRPr="00D4341E">
        <w:rPr>
          <w:rFonts w:hint="eastAsia"/>
        </w:rPr>
        <w:t>настоящему</w:t>
      </w:r>
      <w:r w:rsidRPr="00D4341E">
        <w:t xml:space="preserve"> </w:t>
      </w:r>
      <w:r w:rsidRPr="00D4341E">
        <w:rPr>
          <w:rFonts w:hint="eastAsia"/>
        </w:rPr>
        <w:t>постановлению</w:t>
      </w:r>
      <w:r w:rsidRPr="00D4341E">
        <w:t>.</w:t>
      </w:r>
    </w:p>
    <w:p w:rsidR="00625330" w:rsidRPr="00D4341E" w:rsidRDefault="00944BBF" w:rsidP="00D4341E">
      <w:r w:rsidRPr="00D4341E">
        <w:t xml:space="preserve">2. </w:t>
      </w:r>
      <w:r w:rsidR="00625330" w:rsidRPr="00D4341E">
        <w:t xml:space="preserve"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</w:t>
      </w:r>
      <w:r w:rsidR="00625330" w:rsidRPr="00D4341E">
        <w:lastRenderedPageBreak/>
        <w:t>Ленинск-Кузнецкий район, с. Шабаново, ул. Советская, 71Б,</w:t>
      </w:r>
      <w:r w:rsidR="00625330" w:rsidRPr="00D4341E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944BBF" w:rsidRPr="00D4341E" w:rsidRDefault="00944BBF" w:rsidP="00D4341E">
      <w:r w:rsidRPr="00D4341E">
        <w:t>3. Контроль за исполнением постановления возложить на начальника управления образования администрации Ленинск-Кузнецкого муниципального округа М.В. Дюкову.</w:t>
      </w:r>
    </w:p>
    <w:p w:rsidR="00944BBF" w:rsidRPr="00D4341E" w:rsidRDefault="00944BBF" w:rsidP="00D4341E">
      <w:r w:rsidRPr="00D4341E">
        <w:t>4. Постановление вступает в силу после его официального обнародования.</w:t>
      </w:r>
    </w:p>
    <w:p w:rsidR="007A2D1E" w:rsidRPr="00D4341E" w:rsidRDefault="007A2D1E" w:rsidP="00D4341E"/>
    <w:p w:rsidR="00601661" w:rsidRPr="00D4341E" w:rsidRDefault="00601661" w:rsidP="00D4341E">
      <w:r w:rsidRPr="00D4341E">
        <w:t xml:space="preserve">Временно исполняющий </w:t>
      </w:r>
    </w:p>
    <w:p w:rsidR="00601661" w:rsidRPr="00D4341E" w:rsidRDefault="00601661" w:rsidP="00D4341E">
      <w:r w:rsidRPr="00D4341E">
        <w:t>обязанности главы Ленинск-Кузнецкого</w:t>
      </w:r>
    </w:p>
    <w:p w:rsidR="00601661" w:rsidRPr="00D4341E" w:rsidRDefault="00601661" w:rsidP="00D4341E">
      <w:r w:rsidRPr="00D4341E">
        <w:t>муниципального округа</w:t>
      </w:r>
      <w:r w:rsidR="00D4341E">
        <w:t xml:space="preserve"> </w:t>
      </w:r>
      <w:r w:rsidRPr="00D4341E">
        <w:t>Д.П. Полежайкин</w:t>
      </w:r>
    </w:p>
    <w:p w:rsidR="00601661" w:rsidRPr="00D4341E" w:rsidRDefault="00601661" w:rsidP="00D4341E">
      <w:r w:rsidRPr="00D4341E">
        <w:t>г. Ленинск-Кузнецкий</w:t>
      </w:r>
    </w:p>
    <w:p w:rsidR="00DF4D99" w:rsidRPr="00D4341E" w:rsidRDefault="00DF4D99" w:rsidP="00D4341E"/>
    <w:p w:rsidR="007D2E47" w:rsidRPr="00D4341E" w:rsidRDefault="007D2E47" w:rsidP="00D4341E">
      <w:r w:rsidRPr="00D4341E">
        <w:t>«</w:t>
      </w:r>
      <w:r w:rsidR="002A3F38" w:rsidRPr="00D4341E">
        <w:t>01</w:t>
      </w:r>
      <w:r w:rsidRPr="00D4341E">
        <w:t xml:space="preserve">» </w:t>
      </w:r>
      <w:r w:rsidR="002A3F38" w:rsidRPr="00D4341E">
        <w:t>августа</w:t>
      </w:r>
      <w:r w:rsidRPr="00D4341E">
        <w:t xml:space="preserve"> 202</w:t>
      </w:r>
      <w:r w:rsidR="00A411AF" w:rsidRPr="00D4341E">
        <w:t>3</w:t>
      </w:r>
      <w:r w:rsidRPr="00D4341E">
        <w:t xml:space="preserve"> г.</w:t>
      </w:r>
    </w:p>
    <w:p w:rsidR="003164BE" w:rsidRPr="00D4341E" w:rsidRDefault="007D2E47" w:rsidP="00D4341E">
      <w:r w:rsidRPr="00D4341E">
        <w:t xml:space="preserve">№ </w:t>
      </w:r>
      <w:r w:rsidR="002A3F38" w:rsidRPr="00D4341E">
        <w:t>682</w:t>
      </w:r>
    </w:p>
    <w:p w:rsidR="00625330" w:rsidRPr="00D4341E" w:rsidRDefault="00625330" w:rsidP="00D4341E"/>
    <w:p w:rsidR="00D4341E" w:rsidRPr="00D4341E" w:rsidRDefault="00D4341E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D4341E" w:rsidRPr="00D4341E" w:rsidRDefault="00D4341E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D4341E" w:rsidRPr="00D4341E" w:rsidRDefault="00D4341E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D4341E" w:rsidRPr="00D4341E" w:rsidRDefault="00D4341E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D4341E" w:rsidRPr="00D4341E" w:rsidRDefault="00D4341E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>от 01 августа 2023 г.</w:t>
      </w:r>
    </w:p>
    <w:p w:rsidR="006B6FF8" w:rsidRPr="00D4341E" w:rsidRDefault="00D4341E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>№ 682</w:t>
      </w:r>
    </w:p>
    <w:p w:rsidR="00D4341E" w:rsidRPr="00D4341E" w:rsidRDefault="00D4341E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625330" w:rsidRPr="00D4341E" w:rsidRDefault="00625330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>Приложение № 4</w:t>
      </w:r>
    </w:p>
    <w:p w:rsidR="00625330" w:rsidRPr="00D4341E" w:rsidRDefault="00625330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30j0zll" w:colFirst="0" w:colLast="0"/>
      <w:bookmarkEnd w:id="1"/>
      <w:r w:rsidRPr="00D4341E">
        <w:rPr>
          <w:rFonts w:cs="Arial"/>
          <w:b/>
          <w:bCs/>
          <w:kern w:val="28"/>
          <w:sz w:val="32"/>
          <w:szCs w:val="32"/>
        </w:rPr>
        <w:t>к Примерному Положению об оплате</w:t>
      </w:r>
    </w:p>
    <w:p w:rsidR="00625330" w:rsidRPr="00D4341E" w:rsidRDefault="00625330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>труда работников муниципальных</w:t>
      </w:r>
    </w:p>
    <w:p w:rsidR="00625330" w:rsidRPr="00D4341E" w:rsidRDefault="00625330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>образовательных организаций</w:t>
      </w:r>
    </w:p>
    <w:p w:rsidR="00625330" w:rsidRPr="00D4341E" w:rsidRDefault="00625330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>Ленинск-Кузнецкого округа,</w:t>
      </w:r>
    </w:p>
    <w:p w:rsidR="00625330" w:rsidRPr="00D4341E" w:rsidRDefault="00625330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>созданных в форме учреждений</w:t>
      </w:r>
    </w:p>
    <w:p w:rsidR="00625330" w:rsidRPr="00D4341E" w:rsidRDefault="00625330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625330" w:rsidRPr="00D4341E" w:rsidRDefault="00625330" w:rsidP="00D4341E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D4341E">
        <w:rPr>
          <w:rFonts w:cs="Arial"/>
          <w:b/>
          <w:bCs/>
          <w:kern w:val="32"/>
          <w:sz w:val="32"/>
          <w:szCs w:val="32"/>
        </w:rPr>
        <w:t xml:space="preserve">Размер </w:t>
      </w:r>
    </w:p>
    <w:p w:rsidR="00625330" w:rsidRPr="00D4341E" w:rsidRDefault="00625330" w:rsidP="00D4341E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D4341E">
        <w:rPr>
          <w:rFonts w:cs="Arial"/>
          <w:b/>
          <w:bCs/>
          <w:kern w:val="32"/>
          <w:sz w:val="32"/>
          <w:szCs w:val="32"/>
        </w:rPr>
        <w:t xml:space="preserve">повышающих коэффициентов к окладу, </w:t>
      </w:r>
    </w:p>
    <w:p w:rsidR="00625330" w:rsidRPr="00D4341E" w:rsidRDefault="00625330" w:rsidP="00D4341E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D4341E">
        <w:rPr>
          <w:rFonts w:cs="Arial"/>
          <w:b/>
          <w:bCs/>
          <w:kern w:val="32"/>
          <w:sz w:val="32"/>
          <w:szCs w:val="32"/>
        </w:rPr>
        <w:t xml:space="preserve">должностному окладу (ставке) за наличие </w:t>
      </w:r>
    </w:p>
    <w:p w:rsidR="00625330" w:rsidRPr="00D4341E" w:rsidRDefault="00625330" w:rsidP="00D4341E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D4341E">
        <w:rPr>
          <w:rFonts w:cs="Arial"/>
          <w:b/>
          <w:bCs/>
          <w:kern w:val="32"/>
          <w:sz w:val="32"/>
          <w:szCs w:val="32"/>
        </w:rPr>
        <w:t>ученой степени или почетного звания</w:t>
      </w:r>
      <w:r w:rsidR="00F65C50" w:rsidRPr="00D4341E">
        <w:rPr>
          <w:rFonts w:cs="Arial"/>
          <w:b/>
          <w:bCs/>
          <w:kern w:val="32"/>
          <w:sz w:val="32"/>
          <w:szCs w:val="32"/>
        </w:rPr>
        <w:t xml:space="preserve"> </w:t>
      </w:r>
      <w:r w:rsidRPr="00D4341E">
        <w:rPr>
          <w:rFonts w:eastAsia="Calibri" w:cs="Arial"/>
          <w:b/>
          <w:bCs/>
          <w:kern w:val="32"/>
          <w:sz w:val="32"/>
          <w:szCs w:val="32"/>
        </w:rPr>
        <w:t>(нагрудного знака)</w:t>
      </w:r>
    </w:p>
    <w:p w:rsidR="00625330" w:rsidRPr="00D4341E" w:rsidRDefault="00625330" w:rsidP="00D4341E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3"/>
        <w:gridCol w:w="6343"/>
        <w:gridCol w:w="2918"/>
      </w:tblGrid>
      <w:tr w:rsidR="00625330" w:rsidRPr="00D4341E" w:rsidTr="00D4341E">
        <w:tc>
          <w:tcPr>
            <w:tcW w:w="567" w:type="dxa"/>
          </w:tcPr>
          <w:p w:rsidR="00625330" w:rsidRPr="00D4341E" w:rsidRDefault="00625330" w:rsidP="00D4341E">
            <w:pPr>
              <w:pStyle w:val="Table0"/>
            </w:pPr>
            <w:r w:rsidRPr="00D4341E">
              <w:t>№ п/п</w:t>
            </w:r>
          </w:p>
        </w:tc>
        <w:tc>
          <w:tcPr>
            <w:tcW w:w="6062" w:type="dxa"/>
          </w:tcPr>
          <w:p w:rsidR="00625330" w:rsidRPr="00D4341E" w:rsidRDefault="00625330" w:rsidP="00D4341E">
            <w:pPr>
              <w:pStyle w:val="Table0"/>
            </w:pPr>
            <w:r w:rsidRPr="00D4341E">
              <w:t>Категория должностей</w:t>
            </w:r>
          </w:p>
        </w:tc>
        <w:tc>
          <w:tcPr>
            <w:tcW w:w="2789" w:type="dxa"/>
          </w:tcPr>
          <w:p w:rsidR="00625330" w:rsidRPr="00D4341E" w:rsidRDefault="00625330" w:rsidP="00D4341E">
            <w:pPr>
              <w:pStyle w:val="Table0"/>
            </w:pPr>
            <w:r w:rsidRPr="00D4341E">
              <w:t>Размер повышающих коэффициентов</w:t>
            </w:r>
          </w:p>
        </w:tc>
      </w:tr>
      <w:tr w:rsidR="00625330" w:rsidRPr="00D4341E" w:rsidTr="00D4341E">
        <w:tc>
          <w:tcPr>
            <w:tcW w:w="567" w:type="dxa"/>
          </w:tcPr>
          <w:p w:rsidR="00625330" w:rsidRPr="00D4341E" w:rsidRDefault="00625330" w:rsidP="00D4341E">
            <w:pPr>
              <w:pStyle w:val="Table"/>
            </w:pPr>
            <w:r w:rsidRPr="00D4341E">
              <w:t>1</w:t>
            </w:r>
          </w:p>
        </w:tc>
        <w:tc>
          <w:tcPr>
            <w:tcW w:w="6062" w:type="dxa"/>
          </w:tcPr>
          <w:p w:rsidR="00625330" w:rsidRPr="00D4341E" w:rsidRDefault="00625330" w:rsidP="00D4341E">
            <w:pPr>
              <w:pStyle w:val="Table"/>
            </w:pPr>
            <w:r w:rsidRPr="00D4341E">
              <w:t>2</w:t>
            </w:r>
          </w:p>
        </w:tc>
        <w:tc>
          <w:tcPr>
            <w:tcW w:w="2789" w:type="dxa"/>
          </w:tcPr>
          <w:p w:rsidR="00625330" w:rsidRPr="00D4341E" w:rsidRDefault="00625330" w:rsidP="00D4341E">
            <w:pPr>
              <w:pStyle w:val="Table"/>
            </w:pPr>
            <w:r w:rsidRPr="00D4341E">
              <w:t>3</w:t>
            </w:r>
          </w:p>
        </w:tc>
      </w:tr>
      <w:tr w:rsidR="00625330" w:rsidRPr="00D4341E" w:rsidTr="00D4341E">
        <w:tc>
          <w:tcPr>
            <w:tcW w:w="567" w:type="dxa"/>
          </w:tcPr>
          <w:p w:rsidR="00625330" w:rsidRPr="00D4341E" w:rsidRDefault="00625330" w:rsidP="00D4341E">
            <w:pPr>
              <w:pStyle w:val="Table"/>
            </w:pPr>
            <w:r w:rsidRPr="00D4341E">
              <w:t>1</w:t>
            </w:r>
          </w:p>
        </w:tc>
        <w:tc>
          <w:tcPr>
            <w:tcW w:w="6062" w:type="dxa"/>
          </w:tcPr>
          <w:p w:rsidR="00625330" w:rsidRPr="00D4341E" w:rsidRDefault="00625330" w:rsidP="00D4341E">
            <w:pPr>
              <w:pStyle w:val="Table"/>
            </w:pPr>
            <w:r w:rsidRPr="00D4341E">
              <w:t>Руководящим работникам учреждений, имеющим ученую степень доктора наук по профилю учреждения, специалистам учреждений по профилю педагогической деятельности (преподаваемых дисциплин)</w:t>
            </w:r>
          </w:p>
        </w:tc>
        <w:tc>
          <w:tcPr>
            <w:tcW w:w="2789" w:type="dxa"/>
          </w:tcPr>
          <w:p w:rsidR="00625330" w:rsidRPr="00D4341E" w:rsidRDefault="00625330" w:rsidP="00D4341E">
            <w:pPr>
              <w:pStyle w:val="Table"/>
            </w:pPr>
            <w:r w:rsidRPr="00D4341E">
              <w:t>0,2</w:t>
            </w:r>
          </w:p>
        </w:tc>
      </w:tr>
      <w:tr w:rsidR="00625330" w:rsidRPr="00D4341E" w:rsidTr="00D4341E">
        <w:tc>
          <w:tcPr>
            <w:tcW w:w="567" w:type="dxa"/>
          </w:tcPr>
          <w:p w:rsidR="00625330" w:rsidRPr="00D4341E" w:rsidRDefault="00625330" w:rsidP="00D4341E">
            <w:pPr>
              <w:pStyle w:val="Table"/>
            </w:pPr>
            <w:r w:rsidRPr="00D4341E">
              <w:t>2</w:t>
            </w:r>
          </w:p>
        </w:tc>
        <w:tc>
          <w:tcPr>
            <w:tcW w:w="6062" w:type="dxa"/>
          </w:tcPr>
          <w:p w:rsidR="00625330" w:rsidRPr="00D4341E" w:rsidRDefault="00625330" w:rsidP="00D4341E">
            <w:pPr>
              <w:pStyle w:val="Table"/>
            </w:pPr>
            <w:r w:rsidRPr="00D4341E">
              <w:t xml:space="preserve">Руководящим работникам учреждений, педагогическим работникам, имеющим ученую степень кандидата наук по профилю учреждения, </w:t>
            </w:r>
            <w:r w:rsidRPr="00D4341E">
              <w:lastRenderedPageBreak/>
              <w:t>специалистам учреждений по профилю педагогической деятельности (преподаваемых дисциплин)</w:t>
            </w:r>
          </w:p>
        </w:tc>
        <w:tc>
          <w:tcPr>
            <w:tcW w:w="2789" w:type="dxa"/>
          </w:tcPr>
          <w:p w:rsidR="00625330" w:rsidRPr="00D4341E" w:rsidRDefault="00625330" w:rsidP="00D4341E">
            <w:pPr>
              <w:pStyle w:val="Table"/>
            </w:pPr>
            <w:r w:rsidRPr="00D4341E">
              <w:lastRenderedPageBreak/>
              <w:t>0,1</w:t>
            </w:r>
          </w:p>
        </w:tc>
      </w:tr>
      <w:tr w:rsidR="00CA754B" w:rsidRPr="00D4341E" w:rsidTr="00D4341E">
        <w:trPr>
          <w:trHeight w:val="3835"/>
        </w:trPr>
        <w:tc>
          <w:tcPr>
            <w:tcW w:w="567" w:type="dxa"/>
          </w:tcPr>
          <w:p w:rsidR="00CA754B" w:rsidRPr="00D4341E" w:rsidRDefault="00CA754B" w:rsidP="00D4341E">
            <w:pPr>
              <w:pStyle w:val="Table"/>
            </w:pPr>
            <w:r w:rsidRPr="00D4341E">
              <w:lastRenderedPageBreak/>
              <w:t>3</w:t>
            </w:r>
          </w:p>
        </w:tc>
        <w:tc>
          <w:tcPr>
            <w:tcW w:w="6062" w:type="dxa"/>
            <w:vMerge w:val="restart"/>
          </w:tcPr>
          <w:p w:rsidR="00CA754B" w:rsidRPr="00D4341E" w:rsidRDefault="00CA754B" w:rsidP="00D4341E">
            <w:pPr>
              <w:pStyle w:val="Table"/>
            </w:pPr>
            <w:r w:rsidRPr="00D4341E">
              <w:t xml:space="preserve">Работникам учреждений, имеющим почетные звания </w:t>
            </w:r>
            <w:r w:rsidRPr="00D4341E">
              <w:rPr>
                <w:rFonts w:eastAsia="Calibri"/>
              </w:rPr>
              <w:t>(нагрудные знаки)</w:t>
            </w:r>
            <w:r w:rsidRPr="00D4341E">
              <w:t>: «Почетный работник народного образования (просвещения)», «Почетный работник общего образования Российской Федерации», «Почетный работник начального профессионального образования Российской Федерации», «Почетный работник среднего профессионального образования Российской Федерации», «Почетный работник высшего профессионального образования»,</w:t>
            </w:r>
          </w:p>
          <w:p w:rsidR="00CA754B" w:rsidRPr="00D4341E" w:rsidRDefault="00CA754B" w:rsidP="00D4341E">
            <w:pPr>
              <w:pStyle w:val="Table"/>
              <w:rPr>
                <w:rFonts w:eastAsia="Calibri"/>
              </w:rPr>
            </w:pPr>
            <w:r w:rsidRPr="00D4341E">
              <w:t xml:space="preserve">«Почетный работник сферы образования Российской Федерации», «Отличник народного образования», «Отличник профессионально-технического образования», «Народный учитель», «Заслуженный учитель», «Заслуженный преподаватель СССР», Российской Федерации и союзных республик, входивших в состав СССР, «Заслуженный мастер производственного обучения Российской Федерации», «Ветеран сферы воспитания и образования», «Почетный работник сферы воспитания детей и молодежи Российской Федерации», </w:t>
            </w:r>
            <w:r w:rsidRPr="00D4341E">
              <w:rPr>
                <w:rFonts w:eastAsia="Calibri"/>
              </w:rPr>
              <w:t>«Отличник народного просвещения», «Почетный работник общего образования Российской Федерации», «Почетный работник воспитания и просвещения Российской Федерации»</w:t>
            </w:r>
          </w:p>
          <w:p w:rsidR="00CA754B" w:rsidRPr="00D4341E" w:rsidRDefault="00CA754B" w:rsidP="00D4341E">
            <w:pPr>
              <w:pStyle w:val="Table"/>
            </w:pPr>
          </w:p>
        </w:tc>
        <w:tc>
          <w:tcPr>
            <w:tcW w:w="2789" w:type="dxa"/>
            <w:vMerge w:val="restart"/>
            <w:shd w:val="clear" w:color="auto" w:fill="auto"/>
          </w:tcPr>
          <w:p w:rsidR="00CA754B" w:rsidRPr="00D4341E" w:rsidRDefault="00CA754B" w:rsidP="00D4341E">
            <w:pPr>
              <w:pStyle w:val="Table"/>
            </w:pPr>
            <w:r w:rsidRPr="00D4341E">
              <w:t>0,1</w:t>
            </w:r>
          </w:p>
        </w:tc>
      </w:tr>
      <w:tr w:rsidR="00CA754B" w:rsidRPr="00D4341E" w:rsidTr="00D4341E">
        <w:tc>
          <w:tcPr>
            <w:tcW w:w="567" w:type="dxa"/>
          </w:tcPr>
          <w:p w:rsidR="00CA754B" w:rsidRPr="00D4341E" w:rsidRDefault="00CA754B" w:rsidP="00D4341E">
            <w:pPr>
              <w:pStyle w:val="Table"/>
            </w:pPr>
          </w:p>
        </w:tc>
        <w:tc>
          <w:tcPr>
            <w:tcW w:w="6062" w:type="dxa"/>
            <w:vMerge/>
          </w:tcPr>
          <w:p w:rsidR="00CA754B" w:rsidRPr="00D4341E" w:rsidRDefault="00CA754B" w:rsidP="00D4341E">
            <w:pPr>
              <w:pStyle w:val="Table"/>
            </w:pPr>
          </w:p>
        </w:tc>
        <w:tc>
          <w:tcPr>
            <w:tcW w:w="2789" w:type="dxa"/>
            <w:vMerge/>
          </w:tcPr>
          <w:p w:rsidR="00CA754B" w:rsidRPr="00D4341E" w:rsidRDefault="00CA754B" w:rsidP="00D4341E">
            <w:pPr>
              <w:pStyle w:val="Table"/>
            </w:pPr>
          </w:p>
        </w:tc>
      </w:tr>
      <w:tr w:rsidR="00625330" w:rsidRPr="00D4341E" w:rsidTr="00D4341E">
        <w:tc>
          <w:tcPr>
            <w:tcW w:w="567" w:type="dxa"/>
          </w:tcPr>
          <w:p w:rsidR="00625330" w:rsidRPr="00D4341E" w:rsidRDefault="00625330" w:rsidP="00D4341E">
            <w:pPr>
              <w:pStyle w:val="Table"/>
            </w:pPr>
            <w:r w:rsidRPr="00D4341E">
              <w:t>4</w:t>
            </w:r>
          </w:p>
        </w:tc>
        <w:tc>
          <w:tcPr>
            <w:tcW w:w="6062" w:type="dxa"/>
          </w:tcPr>
          <w:p w:rsidR="00625330" w:rsidRPr="00D4341E" w:rsidRDefault="00625330" w:rsidP="00D4341E">
            <w:pPr>
              <w:pStyle w:val="Table"/>
            </w:pPr>
            <w:r w:rsidRPr="00D4341E">
              <w:t>Руководящим работникам учреждений, имеющим другие почетные звания: «Почетный работник», «Заслуженный мастер профобразования», «Заслуженный работник физической культуры», «Заслуженный работник культуры», «Заслуженный врач», «Заслуженный юрист» и другие почетные звания СССР, Российской Федерации и союзных республик, входивших в состав СССР, установленные для работников различных отраслей, название которых начинается со слов «Народный», «Заслуженный», при условии соответствия почетного звания профилю учреждения, а педагогическим работникам учреждений - при соответствии у них почетного звания профилю педагогической деятельности или преподаваемых дисциплин</w:t>
            </w:r>
          </w:p>
        </w:tc>
        <w:tc>
          <w:tcPr>
            <w:tcW w:w="2789" w:type="dxa"/>
          </w:tcPr>
          <w:p w:rsidR="00625330" w:rsidRPr="00D4341E" w:rsidRDefault="00625330" w:rsidP="00D4341E">
            <w:pPr>
              <w:pStyle w:val="Table"/>
            </w:pPr>
            <w:r w:rsidRPr="00D4341E">
              <w:t>0,1</w:t>
            </w:r>
          </w:p>
        </w:tc>
      </w:tr>
      <w:tr w:rsidR="00625330" w:rsidRPr="00D4341E" w:rsidTr="00D4341E">
        <w:tc>
          <w:tcPr>
            <w:tcW w:w="567" w:type="dxa"/>
          </w:tcPr>
          <w:p w:rsidR="00625330" w:rsidRPr="00D4341E" w:rsidRDefault="00625330" w:rsidP="00D4341E">
            <w:pPr>
              <w:pStyle w:val="Table"/>
            </w:pPr>
            <w:r w:rsidRPr="00D4341E">
              <w:t>5</w:t>
            </w:r>
          </w:p>
        </w:tc>
        <w:tc>
          <w:tcPr>
            <w:tcW w:w="6062" w:type="dxa"/>
          </w:tcPr>
          <w:p w:rsidR="00625330" w:rsidRPr="00D4341E" w:rsidRDefault="00625330" w:rsidP="00D4341E">
            <w:pPr>
              <w:pStyle w:val="Table"/>
            </w:pPr>
            <w:r w:rsidRPr="00D4341E">
              <w:t>Руководящим и педагогическим работникам учреждений дополнительного образования детей спортивной направленности (детско-юношеских спортивных школ, детско-юношеских клубов физической подготовки и так далее), имеющим звания «Заслуженный тренер», «Заслуженный мастер спорта», «Мастер спорта международного класса», «Гроссмейстер по шахматам (шашкам)»</w:t>
            </w:r>
          </w:p>
        </w:tc>
        <w:tc>
          <w:tcPr>
            <w:tcW w:w="2789" w:type="dxa"/>
          </w:tcPr>
          <w:p w:rsidR="00625330" w:rsidRPr="00D4341E" w:rsidRDefault="00625330" w:rsidP="00D4341E">
            <w:pPr>
              <w:pStyle w:val="Table"/>
            </w:pPr>
            <w:r w:rsidRPr="00D4341E">
              <w:t>0,1</w:t>
            </w:r>
          </w:p>
        </w:tc>
      </w:tr>
    </w:tbl>
    <w:p w:rsidR="006B6FF8" w:rsidRPr="00D4341E" w:rsidRDefault="006B6FF8" w:rsidP="00D4341E">
      <w:pPr>
        <w:rPr>
          <w:rFonts w:eastAsia="Calibri"/>
        </w:rPr>
      </w:pPr>
    </w:p>
    <w:p w:rsidR="006B6FF8" w:rsidRPr="00D4341E" w:rsidRDefault="006B6FF8" w:rsidP="00D4341E">
      <w:pPr>
        <w:rPr>
          <w:rFonts w:eastAsia="Calibri"/>
        </w:rPr>
      </w:pPr>
    </w:p>
    <w:p w:rsidR="00625330" w:rsidRPr="00D4341E" w:rsidRDefault="00625330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>Приложение № 5</w:t>
      </w:r>
    </w:p>
    <w:p w:rsidR="00625330" w:rsidRPr="00D4341E" w:rsidRDefault="00625330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>к Примерному Положению об оплате</w:t>
      </w:r>
    </w:p>
    <w:p w:rsidR="00625330" w:rsidRPr="00D4341E" w:rsidRDefault="00625330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>труда работников муниципальных</w:t>
      </w:r>
    </w:p>
    <w:p w:rsidR="00625330" w:rsidRPr="00D4341E" w:rsidRDefault="00625330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>образовательных организаций</w:t>
      </w:r>
    </w:p>
    <w:p w:rsidR="00625330" w:rsidRPr="00D4341E" w:rsidRDefault="00625330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>Ленинск-Кузнецкого округа,</w:t>
      </w:r>
    </w:p>
    <w:p w:rsidR="00625330" w:rsidRPr="00D4341E" w:rsidRDefault="00625330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4341E">
        <w:rPr>
          <w:rFonts w:cs="Arial"/>
          <w:b/>
          <w:bCs/>
          <w:kern w:val="28"/>
          <w:sz w:val="32"/>
          <w:szCs w:val="32"/>
        </w:rPr>
        <w:t>созданных в форме учреждений</w:t>
      </w:r>
    </w:p>
    <w:p w:rsidR="00625330" w:rsidRPr="00D4341E" w:rsidRDefault="00625330" w:rsidP="00D4341E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625330" w:rsidRPr="00D4341E" w:rsidRDefault="00625330" w:rsidP="00D4341E">
      <w:pPr>
        <w:jc w:val="center"/>
        <w:rPr>
          <w:rFonts w:cs="Arial"/>
          <w:b/>
          <w:bCs/>
          <w:kern w:val="32"/>
          <w:sz w:val="32"/>
          <w:szCs w:val="32"/>
        </w:rPr>
      </w:pPr>
      <w:bookmarkStart w:id="2" w:name="P859"/>
      <w:bookmarkEnd w:id="2"/>
      <w:r w:rsidRPr="00D4341E">
        <w:rPr>
          <w:rFonts w:cs="Arial"/>
          <w:b/>
          <w:bCs/>
          <w:kern w:val="32"/>
          <w:sz w:val="32"/>
          <w:szCs w:val="32"/>
        </w:rPr>
        <w:t>Профессиональные квалификационные группы</w:t>
      </w:r>
    </w:p>
    <w:p w:rsidR="00625330" w:rsidRPr="00D4341E" w:rsidRDefault="00625330" w:rsidP="00D4341E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D4341E">
        <w:rPr>
          <w:rFonts w:cs="Arial"/>
          <w:b/>
          <w:bCs/>
          <w:kern w:val="32"/>
          <w:sz w:val="32"/>
          <w:szCs w:val="32"/>
        </w:rPr>
        <w:t>должностей руководителей, специалистов</w:t>
      </w:r>
    </w:p>
    <w:p w:rsidR="00625330" w:rsidRPr="00D4341E" w:rsidRDefault="00625330" w:rsidP="00D4341E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D4341E">
        <w:rPr>
          <w:rFonts w:cs="Arial"/>
          <w:b/>
          <w:bCs/>
          <w:kern w:val="32"/>
          <w:sz w:val="32"/>
          <w:szCs w:val="32"/>
        </w:rPr>
        <w:t>и служащих в сфере образования</w:t>
      </w:r>
    </w:p>
    <w:p w:rsidR="00625330" w:rsidRPr="00D4341E" w:rsidRDefault="00625330" w:rsidP="00D4341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1"/>
        <w:gridCol w:w="4678"/>
        <w:gridCol w:w="1626"/>
        <w:gridCol w:w="1331"/>
        <w:gridCol w:w="1566"/>
      </w:tblGrid>
      <w:tr w:rsidR="00625330" w:rsidRPr="00D4341E" w:rsidTr="0038197C">
        <w:tc>
          <w:tcPr>
            <w:tcW w:w="538" w:type="dxa"/>
            <w:vAlign w:val="center"/>
          </w:tcPr>
          <w:p w:rsidR="00625330" w:rsidRPr="00D4341E" w:rsidRDefault="00625330" w:rsidP="00CA63EB">
            <w:pPr>
              <w:pStyle w:val="Table0"/>
            </w:pPr>
            <w:r w:rsidRPr="00D4341E">
              <w:t>№п/п</w:t>
            </w:r>
          </w:p>
        </w:tc>
        <w:tc>
          <w:tcPr>
            <w:tcW w:w="4486" w:type="dxa"/>
            <w:vAlign w:val="center"/>
          </w:tcPr>
          <w:p w:rsidR="00625330" w:rsidRPr="00D4341E" w:rsidRDefault="00625330" w:rsidP="00CA63EB">
            <w:pPr>
              <w:pStyle w:val="Table0"/>
            </w:pPr>
            <w:r w:rsidRPr="00D4341E">
              <w:t>Наименование должностей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0"/>
            </w:pPr>
            <w:r w:rsidRPr="00D4341E">
              <w:t>Оклад по професси-онально-квалифи-кационной группе, руб.</w:t>
            </w: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0"/>
            </w:pPr>
            <w:r w:rsidRPr="00D4341E">
              <w:t>Повы-шающий коэффи-циент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0"/>
            </w:pPr>
            <w:r w:rsidRPr="00D4341E">
              <w:t>Оклад, должност-ной оклад (ставка), руб.</w:t>
            </w:r>
          </w:p>
        </w:tc>
      </w:tr>
      <w:tr w:rsidR="00625330" w:rsidRPr="00D4341E" w:rsidTr="0038197C">
        <w:trPr>
          <w:trHeight w:val="347"/>
        </w:trPr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1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2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  <w:r w:rsidRPr="00D4341E">
              <w:t>3</w:t>
            </w: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4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5</w:t>
            </w:r>
          </w:p>
        </w:tc>
      </w:tr>
      <w:tr w:rsidR="00625330" w:rsidRPr="00D4341E" w:rsidTr="0038197C">
        <w:tc>
          <w:tcPr>
            <w:tcW w:w="9361" w:type="dxa"/>
            <w:gridSpan w:val="5"/>
          </w:tcPr>
          <w:p w:rsidR="00625330" w:rsidRPr="00D4341E" w:rsidRDefault="00625330" w:rsidP="00CA63EB">
            <w:pPr>
              <w:pStyle w:val="Table"/>
            </w:pPr>
            <w:r w:rsidRPr="00D4341E">
              <w:t>Профессиональная квалификационная группа должностей работников учебно-вспомогательного персонала первого уровня</w:t>
            </w:r>
          </w:p>
        </w:tc>
      </w:tr>
      <w:tr w:rsidR="00625330" w:rsidRPr="00D4341E" w:rsidTr="0038197C">
        <w:tc>
          <w:tcPr>
            <w:tcW w:w="5024" w:type="dxa"/>
            <w:gridSpan w:val="2"/>
          </w:tcPr>
          <w:p w:rsidR="00625330" w:rsidRPr="00D4341E" w:rsidRDefault="00625330" w:rsidP="00CA63EB">
            <w:pPr>
              <w:pStyle w:val="Table"/>
            </w:pPr>
            <w:r w:rsidRPr="00D4341E">
              <w:t>1 квалификационный уровень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  <w:r w:rsidRPr="00D4341E">
              <w:t>3925</w:t>
            </w: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1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Помощник воспитателя (среднее (полное) общее образование и дополнительная подготовка в области образования и педагогики)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1,2572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4935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2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Помощник воспитателя (среднее профессиональное образование по специальности «Образование и педагогика»)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1,5430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6056</w:t>
            </w:r>
          </w:p>
        </w:tc>
      </w:tr>
      <w:tr w:rsidR="00625330" w:rsidRPr="00D4341E" w:rsidTr="0038197C">
        <w:trPr>
          <w:trHeight w:val="344"/>
        </w:trPr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3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Секретарь учебной части (среднее (полное) общее образование и дополнительная подготовка в области делопроизводства)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1,7146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6730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4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 xml:space="preserve">Вожатый (среднее (полное) общее образование и профессиональная подготовка в области образования и педагогики; секретарь учебной части (среднее профессиональное 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1,8858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7402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образование в области делопроизводства)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</w:p>
        </w:tc>
      </w:tr>
      <w:tr w:rsidR="00625330" w:rsidRPr="00D4341E" w:rsidTr="0038197C">
        <w:tc>
          <w:tcPr>
            <w:tcW w:w="9361" w:type="dxa"/>
            <w:gridSpan w:val="5"/>
          </w:tcPr>
          <w:p w:rsidR="00625330" w:rsidRPr="00D4341E" w:rsidRDefault="00625330" w:rsidP="00CA63EB">
            <w:pPr>
              <w:pStyle w:val="Table"/>
            </w:pPr>
            <w:r w:rsidRPr="00D4341E">
              <w:lastRenderedPageBreak/>
              <w:t>Профессиональная квалификационная группа должностей работников учебно-вспомогательного персонала второго уровня</w:t>
            </w:r>
          </w:p>
        </w:tc>
      </w:tr>
      <w:tr w:rsidR="00625330" w:rsidRPr="00D4341E" w:rsidTr="0038197C">
        <w:tc>
          <w:tcPr>
            <w:tcW w:w="5024" w:type="dxa"/>
            <w:gridSpan w:val="2"/>
          </w:tcPr>
          <w:p w:rsidR="00625330" w:rsidRPr="00D4341E" w:rsidRDefault="00625330" w:rsidP="00CA63EB">
            <w:pPr>
              <w:pStyle w:val="Table"/>
            </w:pPr>
            <w:r w:rsidRPr="00D4341E">
              <w:t>1 квалификационный уровень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  <w:r w:rsidRPr="00D4341E">
              <w:t>4112</w:t>
            </w: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1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Младший воспитатель (среднее (полное) общее образование и дополнительная подготовка в области образования и педагогики)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1,3638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5608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2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Младший воспитатель (среднее профессиональное образование)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1,6361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6728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3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Дежурный по режиму (среднее профессиональное образование и дополнительная специальная подготовка по установленной программе)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1,8000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7402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4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Старший дежурный по режиму (среднее профессиональное образование и стаж работы в должности дежурного по режиму не менее 2 лет)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1,8780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7722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5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Дежурный по режиму (высшее профессиональное образование)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1,9638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8075</w:t>
            </w:r>
          </w:p>
        </w:tc>
      </w:tr>
      <w:tr w:rsidR="00625330" w:rsidRPr="00D4341E" w:rsidTr="0038197C">
        <w:tc>
          <w:tcPr>
            <w:tcW w:w="5024" w:type="dxa"/>
            <w:gridSpan w:val="2"/>
          </w:tcPr>
          <w:p w:rsidR="00625330" w:rsidRPr="00D4341E" w:rsidRDefault="00625330" w:rsidP="00CA63EB">
            <w:pPr>
              <w:pStyle w:val="Table"/>
            </w:pPr>
            <w:r w:rsidRPr="00D4341E">
              <w:t>2 квалификационный уровень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  <w:r w:rsidRPr="00D4341E">
              <w:t>4112</w:t>
            </w: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1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Диспетчер (среднее профессиональное образование)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1,8000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7402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2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Старший дежурный по режиму (высшее профессиональное образование)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2,1276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8749</w:t>
            </w:r>
          </w:p>
        </w:tc>
      </w:tr>
      <w:tr w:rsidR="00625330" w:rsidRPr="00D4341E" w:rsidTr="0038197C">
        <w:tc>
          <w:tcPr>
            <w:tcW w:w="9361" w:type="dxa"/>
            <w:gridSpan w:val="5"/>
          </w:tcPr>
          <w:p w:rsidR="00625330" w:rsidRPr="00D4341E" w:rsidRDefault="00625330" w:rsidP="00CA63EB">
            <w:pPr>
              <w:pStyle w:val="Table"/>
            </w:pPr>
            <w:r w:rsidRPr="00D4341E">
              <w:t>Профессиональная квалификационная группа должностей педагогических работников</w:t>
            </w:r>
          </w:p>
        </w:tc>
      </w:tr>
      <w:tr w:rsidR="00625330" w:rsidRPr="00D4341E" w:rsidTr="0038197C">
        <w:tc>
          <w:tcPr>
            <w:tcW w:w="5024" w:type="dxa"/>
            <w:gridSpan w:val="2"/>
          </w:tcPr>
          <w:p w:rsidR="00625330" w:rsidRPr="00D4341E" w:rsidRDefault="00625330" w:rsidP="00CA63EB">
            <w:pPr>
              <w:pStyle w:val="Table"/>
            </w:pPr>
            <w:r w:rsidRPr="00D4341E">
              <w:t>1 квалификационный уровень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  <w:r w:rsidRPr="00D4341E">
              <w:t>5483</w:t>
            </w: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1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Инструктор по труду; старший вожатый (среднее профессиональное образование); инструктор по физической культуре (среднее профессиональное образование и дополнительная профессиональная подготовка в области физкультуры и спорта, доврачебной помощи); музыкальный руководитель (среднее профессиональное образование по направлению подготовки «Образование и педагогика», профессиональное владение техникой исполнения)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1,5865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8699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lastRenderedPageBreak/>
              <w:t>2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Инструктор по труду; старший вожатый; музыкальный руководитель (высшее профессиональное образование); инструктор по физической культуре (высшее профессиональное образование в области физкультуры и спорта)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1,7158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9408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3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Инструктор по труду; инструктор по физической культуре; старший вожатый; музыкальный руководитель (I квалификационная категория)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2,0163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11055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4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Инструктор по труду; инструктор по физической культуре; старший вожатый; музыкальный руководитель (высшая квалификационная категория)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2,1878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11996</w:t>
            </w:r>
          </w:p>
        </w:tc>
      </w:tr>
      <w:tr w:rsidR="00625330" w:rsidRPr="00D4341E" w:rsidTr="0038197C">
        <w:trPr>
          <w:trHeight w:val="531"/>
        </w:trPr>
        <w:tc>
          <w:tcPr>
            <w:tcW w:w="5024" w:type="dxa"/>
            <w:gridSpan w:val="2"/>
            <w:tcBorders>
              <w:top w:val="single" w:sz="4" w:space="0" w:color="auto"/>
            </w:tcBorders>
          </w:tcPr>
          <w:p w:rsidR="00625330" w:rsidRPr="00D4341E" w:rsidRDefault="00625330" w:rsidP="00CA63EB">
            <w:pPr>
              <w:pStyle w:val="Table"/>
            </w:pPr>
            <w:r w:rsidRPr="00D4341E">
              <w:t>2 квалификационный уровень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  <w:r w:rsidRPr="00D4341E">
              <w:t>5483</w:t>
            </w: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</w:p>
        </w:tc>
      </w:tr>
      <w:tr w:rsidR="00625330" w:rsidRPr="00D4341E" w:rsidTr="0038197C">
        <w:trPr>
          <w:trHeight w:val="215"/>
        </w:trPr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1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Педагог дополнительного образования (среднее профессиональное образование в области, соответствующей профилю кружка, секции, клубного или иного детского объединения, или среднее профессиональное образование и дополнительная профессиональная подготовка по направлению «Образование и педагогика»); тренер-преподаватель (среднее профессиональное образование в области физкультуры и спорта или среднее профессиональное образование и дополнительная профессиональная подготовка в области физкультуры и спорта); педагог-организатор (среднее профессиональное образование по направлению подготовки «Образование и педагогика» или в области, соответствующей профилю работы); социальный педагог (среднее профессиональное образование по направлениям подготовки</w:t>
            </w:r>
            <w:r w:rsidR="00D4341E">
              <w:t xml:space="preserve"> </w:t>
            </w:r>
            <w:r w:rsidRPr="00D4341E">
              <w:t xml:space="preserve">«Образование и педагогика», «Социальная педагогика»); концертмейстер (среднее профессиональное (музыкальное) образование, профессиональное владение техникой исполнения на </w:t>
            </w:r>
            <w:r w:rsidRPr="00D4341E">
              <w:lastRenderedPageBreak/>
              <w:t>музыкальном инструменте)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1,7158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9408</w:t>
            </w:r>
          </w:p>
        </w:tc>
      </w:tr>
      <w:tr w:rsidR="00024BE1" w:rsidRPr="00D4341E" w:rsidTr="0038197C">
        <w:trPr>
          <w:trHeight w:val="5152"/>
        </w:trPr>
        <w:tc>
          <w:tcPr>
            <w:tcW w:w="538" w:type="dxa"/>
          </w:tcPr>
          <w:p w:rsidR="00024BE1" w:rsidRPr="00D4341E" w:rsidRDefault="00024BE1" w:rsidP="00CA63EB">
            <w:pPr>
              <w:pStyle w:val="Table"/>
            </w:pPr>
            <w:r w:rsidRPr="00D4341E">
              <w:lastRenderedPageBreak/>
              <w:t>2</w:t>
            </w:r>
          </w:p>
        </w:tc>
        <w:tc>
          <w:tcPr>
            <w:tcW w:w="4486" w:type="dxa"/>
          </w:tcPr>
          <w:p w:rsidR="00024BE1" w:rsidRPr="00D4341E" w:rsidRDefault="00024BE1" w:rsidP="00CA63EB">
            <w:pPr>
              <w:pStyle w:val="Table"/>
            </w:pPr>
            <w:r w:rsidRPr="00D4341E">
              <w:t xml:space="preserve">Педагог дополнительного образования; педагог-организатор; социальный педагог; тренер-преподаватель (высшее профессиональное образование); концертмейстер (высшее </w:t>
            </w:r>
          </w:p>
          <w:p w:rsidR="00024BE1" w:rsidRPr="00D4341E" w:rsidRDefault="00024BE1" w:rsidP="00CA63EB">
            <w:pPr>
              <w:pStyle w:val="Table"/>
            </w:pPr>
            <w:r w:rsidRPr="00D4341E">
              <w:t>профессиональное (музыкальное) образование); инструктор-методист (высшее профессиональное образование в области физкультуры и спорта или высшее профессиональное образование по направлению подготовки «Образование и педагогика» и дополнительная подготовка в области физкультуры и спорта)</w:t>
            </w:r>
          </w:p>
        </w:tc>
        <w:tc>
          <w:tcPr>
            <w:tcW w:w="1559" w:type="dxa"/>
          </w:tcPr>
          <w:p w:rsidR="00024BE1" w:rsidRPr="00D4341E" w:rsidRDefault="00024BE1" w:rsidP="00CA63EB">
            <w:pPr>
              <w:pStyle w:val="Table"/>
            </w:pPr>
          </w:p>
        </w:tc>
        <w:tc>
          <w:tcPr>
            <w:tcW w:w="1276" w:type="dxa"/>
          </w:tcPr>
          <w:p w:rsidR="00024BE1" w:rsidRPr="00D4341E" w:rsidRDefault="00024BE1" w:rsidP="00CA63EB">
            <w:pPr>
              <w:pStyle w:val="Table"/>
              <w:rPr>
                <w:rFonts w:eastAsia="Calibri"/>
              </w:rPr>
            </w:pPr>
            <w:r w:rsidRPr="00D4341E">
              <w:rPr>
                <w:rFonts w:eastAsia="Calibri"/>
              </w:rPr>
              <w:t>1,8880</w:t>
            </w:r>
          </w:p>
        </w:tc>
        <w:tc>
          <w:tcPr>
            <w:tcW w:w="1502" w:type="dxa"/>
          </w:tcPr>
          <w:p w:rsidR="00024BE1" w:rsidRPr="00D4341E" w:rsidRDefault="00024BE1" w:rsidP="00CA63EB">
            <w:pPr>
              <w:pStyle w:val="Table"/>
              <w:rPr>
                <w:rFonts w:eastAsia="Calibri"/>
              </w:rPr>
            </w:pPr>
            <w:r w:rsidRPr="00D4341E">
              <w:rPr>
                <w:rFonts w:eastAsia="Calibri"/>
              </w:rPr>
              <w:t>10352</w:t>
            </w:r>
          </w:p>
        </w:tc>
      </w:tr>
      <w:tr w:rsidR="00625330" w:rsidRPr="00D4341E" w:rsidTr="0038197C">
        <w:trPr>
          <w:trHeight w:val="2258"/>
        </w:trPr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3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Педагог дополнительного образования; педагог-организатор; социальный педагог; концертмейстер; тренер-преподаватель; инструктор-методист (I квалификационная категория)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2,1878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11996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4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Педагог дополнительного образования; педагог-организатор; социальный педагог; концертмейстер; инструктор-</w:t>
            </w:r>
          </w:p>
          <w:p w:rsidR="00625330" w:rsidRPr="00D4341E" w:rsidRDefault="00625330" w:rsidP="00CA63EB">
            <w:pPr>
              <w:pStyle w:val="Table"/>
            </w:pPr>
            <w:r w:rsidRPr="00D4341E">
              <w:t>методист; тренер-преподаватель (высшая квалификационная категория)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2,3600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12940</w:t>
            </w:r>
          </w:p>
        </w:tc>
      </w:tr>
      <w:tr w:rsidR="00625330" w:rsidRPr="00D4341E" w:rsidTr="0038197C">
        <w:tc>
          <w:tcPr>
            <w:tcW w:w="5024" w:type="dxa"/>
            <w:gridSpan w:val="2"/>
          </w:tcPr>
          <w:p w:rsidR="00625330" w:rsidRPr="00D4341E" w:rsidRDefault="00625330" w:rsidP="00CA63EB">
            <w:pPr>
              <w:pStyle w:val="Table"/>
            </w:pPr>
            <w:r w:rsidRPr="00D4341E">
              <w:t>3 квалификационный уровень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  <w:r w:rsidRPr="00D4341E">
              <w:t>5483</w:t>
            </w: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</w:p>
        </w:tc>
      </w:tr>
      <w:tr w:rsidR="00024BE1" w:rsidRPr="00D4341E" w:rsidTr="0038197C">
        <w:trPr>
          <w:trHeight w:val="8693"/>
        </w:trPr>
        <w:tc>
          <w:tcPr>
            <w:tcW w:w="538" w:type="dxa"/>
          </w:tcPr>
          <w:p w:rsidR="00024BE1" w:rsidRPr="00D4341E" w:rsidRDefault="00024BE1" w:rsidP="00CA63EB">
            <w:pPr>
              <w:pStyle w:val="Table"/>
            </w:pPr>
            <w:r w:rsidRPr="00D4341E">
              <w:lastRenderedPageBreak/>
              <w:t>1</w:t>
            </w:r>
          </w:p>
        </w:tc>
        <w:tc>
          <w:tcPr>
            <w:tcW w:w="4486" w:type="dxa"/>
          </w:tcPr>
          <w:p w:rsidR="00024BE1" w:rsidRPr="00D4341E" w:rsidRDefault="00024BE1" w:rsidP="00CA63EB">
            <w:pPr>
              <w:pStyle w:val="Table"/>
            </w:pPr>
            <w:r w:rsidRPr="00D4341E">
              <w:t xml:space="preserve">Воспитатель (среднее профессиональное образование по направлению подготовки «Образование и педагогика» или среднее профессиональное образование и дополнительная профессиональная подготовка по направлению подготовки «Образование и педагогика»); мастер производственного обучения (среднее профессиональное образование в </w:t>
            </w:r>
          </w:p>
          <w:p w:rsidR="00024BE1" w:rsidRPr="00D4341E" w:rsidRDefault="00024BE1" w:rsidP="00CA63EB">
            <w:pPr>
              <w:pStyle w:val="Table"/>
            </w:pPr>
            <w:r w:rsidRPr="00D4341E">
              <w:t>2 областях, соответствующих профилям обучения, и дополнительная профессиональная подготовка по направлению подготовки «Образование и педагогика»); педагог-психолог (среднее профессиональное образование по направлению подготовки «Педагогика и психология» либо среднее профессиональное образование и дополнительная профессиональная подготовка по направлению подготовки «Педагогика и психология»)</w:t>
            </w:r>
          </w:p>
        </w:tc>
        <w:tc>
          <w:tcPr>
            <w:tcW w:w="1559" w:type="dxa"/>
          </w:tcPr>
          <w:p w:rsidR="00024BE1" w:rsidRPr="00D4341E" w:rsidRDefault="00024BE1" w:rsidP="00CA63EB">
            <w:pPr>
              <w:pStyle w:val="Table"/>
            </w:pPr>
          </w:p>
        </w:tc>
        <w:tc>
          <w:tcPr>
            <w:tcW w:w="1276" w:type="dxa"/>
          </w:tcPr>
          <w:p w:rsidR="00024BE1" w:rsidRPr="00D4341E" w:rsidRDefault="00024BE1" w:rsidP="00CA63EB">
            <w:pPr>
              <w:pStyle w:val="Table"/>
            </w:pPr>
            <w:r w:rsidRPr="00D4341E">
              <w:t>1,7158</w:t>
            </w:r>
          </w:p>
        </w:tc>
        <w:tc>
          <w:tcPr>
            <w:tcW w:w="1502" w:type="dxa"/>
          </w:tcPr>
          <w:p w:rsidR="00024BE1" w:rsidRPr="00D4341E" w:rsidRDefault="00024BE1" w:rsidP="00CA63EB">
            <w:pPr>
              <w:pStyle w:val="Table"/>
            </w:pPr>
            <w:r w:rsidRPr="00D4341E">
              <w:t>9408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2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 xml:space="preserve">Воспитатель, мастер производственного обучения (высшее профессиональное образование); методист </w:t>
            </w:r>
            <w:r w:rsidRPr="00CA63EB">
              <w:t>&lt;***&gt;</w:t>
            </w:r>
            <w:r w:rsidRPr="00D4341E">
              <w:t xml:space="preserve"> (высшее профессиональное образование и стаж работы по специальности не менее 2 лет); педагог-психолог (высшее профессиональное образование по направлению подготовки «Педагогика и психология» либо высшее профессиональное образование и дополнительная профессиональная подготовка по направлению подготовки «Педагогика и психология»); старший инструктор-методист (высшее профессиональное образование в области физкультуры и спорта и стаж работы в должности методиста, методиста-инструктора не менее 2 лет); </w:t>
            </w:r>
            <w:r w:rsidRPr="00D4341E">
              <w:lastRenderedPageBreak/>
              <w:t>старший тренер-преподаватель (высшее профессиональное образование в области физкультуры и спорта и стаж работы по специальности не менее 2 лет)</w:t>
            </w:r>
          </w:p>
          <w:p w:rsidR="00625330" w:rsidRPr="00D4341E" w:rsidRDefault="00625330" w:rsidP="00CA63EB">
            <w:pPr>
              <w:pStyle w:val="Table"/>
            </w:pP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1,8880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10352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lastRenderedPageBreak/>
              <w:t>3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 xml:space="preserve">Методист </w:t>
            </w:r>
            <w:r w:rsidRPr="00CA63EB">
              <w:t>&lt;****&gt;</w:t>
            </w:r>
            <w:r w:rsidRPr="00D4341E">
              <w:t xml:space="preserve"> (высшее профессиональное образование и стаж работы по специальности не менее 2 лет)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1,9081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10462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4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Воспитатель, мастер производственного обучения, педагог-психолог, старший инструктор-методист, старший тренер-преподаватель,</w:t>
            </w:r>
            <w:r w:rsidR="00D4341E">
              <w:t xml:space="preserve"> </w:t>
            </w:r>
            <w:r w:rsidRPr="00D4341E">
              <w:t xml:space="preserve">методист </w:t>
            </w:r>
            <w:r w:rsidRPr="00CA63EB">
              <w:t>&lt;***&gt;</w:t>
            </w:r>
            <w:r w:rsidR="00D4341E">
              <w:t xml:space="preserve"> </w:t>
            </w:r>
            <w:r w:rsidRPr="00D4341E">
              <w:t>(I квалификационная категория)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2,1878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11996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5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 xml:space="preserve">Методист &lt;****&gt; </w:t>
            </w:r>
          </w:p>
          <w:p w:rsidR="00625330" w:rsidRPr="00D4341E" w:rsidRDefault="00625330" w:rsidP="00CA63EB">
            <w:pPr>
              <w:pStyle w:val="Table"/>
            </w:pPr>
            <w:r w:rsidRPr="00D4341E">
              <w:t>(I квалификационная категория)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2,2080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12107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6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Воспитатель; мастер производственного обучения; педагог-психолог; старший инструктор-методист; старший тренер-преподаватель;</w:t>
            </w:r>
            <w:r w:rsidR="00D4341E">
              <w:t xml:space="preserve"> </w:t>
            </w:r>
            <w:r w:rsidRPr="00D4341E">
              <w:t>методист &lt;***&gt; (высшая квалификационная категория)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2,3600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12940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7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Методист &lt;****&gt; (высшая квалификационная категория)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2,3801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13050</w:t>
            </w:r>
          </w:p>
        </w:tc>
      </w:tr>
      <w:tr w:rsidR="00625330" w:rsidRPr="00D4341E" w:rsidTr="0038197C">
        <w:tc>
          <w:tcPr>
            <w:tcW w:w="5024" w:type="dxa"/>
            <w:gridSpan w:val="2"/>
          </w:tcPr>
          <w:p w:rsidR="00625330" w:rsidRPr="00D4341E" w:rsidRDefault="00625330" w:rsidP="00CA63EB">
            <w:pPr>
              <w:pStyle w:val="Table"/>
            </w:pPr>
            <w:r w:rsidRPr="00D4341E">
              <w:t>4 квалификационный уровень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  <w:r w:rsidRPr="00D4341E">
              <w:t>5483</w:t>
            </w: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</w:p>
        </w:tc>
      </w:tr>
      <w:tr w:rsidR="00024BE1" w:rsidRPr="00D4341E" w:rsidTr="0038197C">
        <w:trPr>
          <w:trHeight w:val="9337"/>
        </w:trPr>
        <w:tc>
          <w:tcPr>
            <w:tcW w:w="538" w:type="dxa"/>
          </w:tcPr>
          <w:p w:rsidR="00024BE1" w:rsidRPr="00D4341E" w:rsidRDefault="00024BE1" w:rsidP="00CA63EB">
            <w:pPr>
              <w:pStyle w:val="Table"/>
            </w:pPr>
            <w:r w:rsidRPr="00D4341E">
              <w:lastRenderedPageBreak/>
              <w:t>1</w:t>
            </w:r>
          </w:p>
        </w:tc>
        <w:tc>
          <w:tcPr>
            <w:tcW w:w="4486" w:type="dxa"/>
          </w:tcPr>
          <w:p w:rsidR="00024BE1" w:rsidRPr="00D4341E" w:rsidRDefault="00024BE1" w:rsidP="00CA63EB">
            <w:pPr>
              <w:pStyle w:val="Table"/>
            </w:pPr>
            <w:r w:rsidRPr="00D4341E">
              <w:t xml:space="preserve">Преподаватель </w:t>
            </w:r>
            <w:r w:rsidRPr="00CA63EB">
              <w:t>&lt;*&gt;</w:t>
            </w:r>
            <w:r w:rsidRPr="00D4341E">
              <w:t>; учитель (среднее профессиональное образование по направлению подготовки «Образование и педагогика» или в области, соответствующей преподаваемому предмету, или среднее профессиональное образование и дополнительная профессиональная подготовка по направлению деятельности в образовательном учреждении); педагог-библиотекарь (среднее профессиональное образование); преподаватель-организатор основ безопасности</w:t>
            </w:r>
          </w:p>
          <w:p w:rsidR="00024BE1" w:rsidRPr="00D4341E" w:rsidRDefault="00024BE1" w:rsidP="00CA63EB">
            <w:pPr>
              <w:pStyle w:val="Table"/>
            </w:pPr>
            <w:r w:rsidRPr="00D4341E">
              <w:t>жизнедеятельности (среднее профессиональное образование по направлению подготовки «Образование и педагогика» или ГО и стаж работы по специальности не менее 3 лет либо среднее профессиональное (военное) образование и стаж работы по специальности не менее 3 лет); руководитель физического воспитания (среднее профессиональное образование и стаж работы в области физкультуры и спорта не менее 2 лет)</w:t>
            </w:r>
          </w:p>
        </w:tc>
        <w:tc>
          <w:tcPr>
            <w:tcW w:w="1559" w:type="dxa"/>
          </w:tcPr>
          <w:p w:rsidR="00024BE1" w:rsidRPr="00D4341E" w:rsidRDefault="00024BE1" w:rsidP="00CA63EB">
            <w:pPr>
              <w:pStyle w:val="Table"/>
            </w:pPr>
          </w:p>
        </w:tc>
        <w:tc>
          <w:tcPr>
            <w:tcW w:w="1276" w:type="dxa"/>
          </w:tcPr>
          <w:p w:rsidR="00024BE1" w:rsidRPr="00D4341E" w:rsidRDefault="00024BE1" w:rsidP="00CA63EB">
            <w:pPr>
              <w:pStyle w:val="Table"/>
            </w:pPr>
            <w:r w:rsidRPr="00D4341E">
              <w:t>1,7158</w:t>
            </w:r>
          </w:p>
        </w:tc>
        <w:tc>
          <w:tcPr>
            <w:tcW w:w="1502" w:type="dxa"/>
          </w:tcPr>
          <w:p w:rsidR="00024BE1" w:rsidRPr="00D4341E" w:rsidRDefault="00024BE1" w:rsidP="00CA63EB">
            <w:pPr>
              <w:pStyle w:val="Table"/>
            </w:pPr>
            <w:r w:rsidRPr="00D4341E">
              <w:t>9408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2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 xml:space="preserve">Преподаватель </w:t>
            </w:r>
            <w:r w:rsidRPr="00CA63EB">
              <w:t>&lt;*&gt;</w:t>
            </w:r>
            <w:r w:rsidRPr="00D4341E">
              <w:t xml:space="preserve">, учитель, педагог-библиотекарь, руководитель физического воспитания, старший воспитатель, старший методист </w:t>
            </w:r>
            <w:r w:rsidRPr="00CA63EB">
              <w:t>&lt;***&gt;</w:t>
            </w:r>
            <w:r w:rsidRPr="00D4341E">
              <w:t>,</w:t>
            </w:r>
            <w:r w:rsidR="00D4341E">
              <w:t xml:space="preserve"> </w:t>
            </w:r>
            <w:r w:rsidRPr="00D4341E">
              <w:t xml:space="preserve">тьютор </w:t>
            </w:r>
            <w:r w:rsidRPr="00CA63EB">
              <w:t>&lt;**&gt;</w:t>
            </w:r>
            <w:r w:rsidRPr="00D4341E">
              <w:t xml:space="preserve"> (высшее профессиональное образование); учитель-дефектолог, учитель-логопед (высшее дефектологическое образование); преподаватель-организатор основ безопасности жизнедеятельности (высшее профессиональное образование и профессиональная подготовка по направлению подготовки «Образование и педагогика» или ГО) (высшее профессиональное образование и стаж работы в должности методиста не </w:t>
            </w:r>
            <w:r w:rsidRPr="00D4341E">
              <w:lastRenderedPageBreak/>
              <w:t>менее 2 лет)</w:t>
            </w:r>
          </w:p>
          <w:p w:rsidR="006A27FF" w:rsidRPr="00D4341E" w:rsidRDefault="006A27FF" w:rsidP="00CA63EB">
            <w:pPr>
              <w:pStyle w:val="Table"/>
            </w:pP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1,8880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10352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lastRenderedPageBreak/>
              <w:t>3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 xml:space="preserve">Старший методист </w:t>
            </w:r>
            <w:r w:rsidRPr="00CA63EB">
              <w:t>&lt;****&gt;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1,9081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10462</w:t>
            </w:r>
          </w:p>
        </w:tc>
      </w:tr>
      <w:tr w:rsidR="006A27FF" w:rsidRPr="00D4341E" w:rsidTr="0038197C">
        <w:trPr>
          <w:trHeight w:val="3220"/>
        </w:trPr>
        <w:tc>
          <w:tcPr>
            <w:tcW w:w="538" w:type="dxa"/>
          </w:tcPr>
          <w:p w:rsidR="006A27FF" w:rsidRPr="00D4341E" w:rsidRDefault="006A27FF" w:rsidP="00CA63EB">
            <w:pPr>
              <w:pStyle w:val="Table"/>
            </w:pPr>
            <w:r w:rsidRPr="00D4341E">
              <w:t>4</w:t>
            </w:r>
          </w:p>
        </w:tc>
        <w:tc>
          <w:tcPr>
            <w:tcW w:w="4486" w:type="dxa"/>
          </w:tcPr>
          <w:p w:rsidR="006A27FF" w:rsidRPr="00D4341E" w:rsidRDefault="006A27FF" w:rsidP="00CA63EB">
            <w:pPr>
              <w:pStyle w:val="Table"/>
            </w:pPr>
            <w:r w:rsidRPr="00D4341E">
              <w:t xml:space="preserve">Преподаватель &lt;*&gt;, учитель, педагог-библиотекарь, преподаватель-организатор основ безопасности жизнедеятельности, </w:t>
            </w:r>
          </w:p>
          <w:p w:rsidR="006A27FF" w:rsidRPr="00D4341E" w:rsidRDefault="006A27FF" w:rsidP="00CA63EB">
            <w:pPr>
              <w:pStyle w:val="Table"/>
            </w:pPr>
            <w:r w:rsidRPr="00D4341E">
              <w:t>руководитель физического воспитания, старший воспитатель, старший методист &lt;***&gt;, учитель-дефектолог, учитель-логопед, тьютор &lt;**&gt; (I квалификационная категория)</w:t>
            </w:r>
          </w:p>
          <w:p w:rsidR="006A27FF" w:rsidRPr="00D4341E" w:rsidRDefault="006A27FF" w:rsidP="00CA63EB">
            <w:pPr>
              <w:pStyle w:val="Table"/>
            </w:pPr>
          </w:p>
        </w:tc>
        <w:tc>
          <w:tcPr>
            <w:tcW w:w="1559" w:type="dxa"/>
          </w:tcPr>
          <w:p w:rsidR="006A27FF" w:rsidRPr="00D4341E" w:rsidRDefault="006A27FF" w:rsidP="00CA63EB">
            <w:pPr>
              <w:pStyle w:val="Table"/>
            </w:pPr>
          </w:p>
        </w:tc>
        <w:tc>
          <w:tcPr>
            <w:tcW w:w="1276" w:type="dxa"/>
          </w:tcPr>
          <w:p w:rsidR="006A27FF" w:rsidRPr="00D4341E" w:rsidRDefault="006A27FF" w:rsidP="00CA63EB">
            <w:pPr>
              <w:pStyle w:val="Table"/>
            </w:pPr>
            <w:r w:rsidRPr="00D4341E">
              <w:t>2,1878</w:t>
            </w:r>
          </w:p>
        </w:tc>
        <w:tc>
          <w:tcPr>
            <w:tcW w:w="1502" w:type="dxa"/>
          </w:tcPr>
          <w:p w:rsidR="006A27FF" w:rsidRPr="00D4341E" w:rsidRDefault="006A27FF" w:rsidP="00CA63EB">
            <w:pPr>
              <w:pStyle w:val="Table"/>
            </w:pPr>
            <w:r w:rsidRPr="00D4341E">
              <w:t>11996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5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 xml:space="preserve">Старший методист &lt;****&gt; </w:t>
            </w:r>
          </w:p>
          <w:p w:rsidR="00625330" w:rsidRPr="00D4341E" w:rsidRDefault="00625330" w:rsidP="00CA63EB">
            <w:pPr>
              <w:pStyle w:val="Table"/>
            </w:pPr>
            <w:r w:rsidRPr="00D4341E">
              <w:t>(I квалификационная категория)</w:t>
            </w:r>
          </w:p>
          <w:p w:rsidR="00F3475A" w:rsidRPr="00D4341E" w:rsidRDefault="00F3475A" w:rsidP="00CA63EB">
            <w:pPr>
              <w:pStyle w:val="Table"/>
            </w:pP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2,2080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12107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6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Преподаватель &lt;*&gt;, учитель, педагог-библиотекарь, преподаватель-организатор основ безопасности жизнедеятельности, руководитель физического воспитания, старший воспитатель, старший методист &lt;***&gt;, учитель-дефектолог, учитель-логопед, тьютор &lt;**&gt; (высшая квалификационная категория)</w:t>
            </w:r>
          </w:p>
          <w:p w:rsidR="00F3475A" w:rsidRPr="00D4341E" w:rsidRDefault="00F3475A" w:rsidP="00CA63EB">
            <w:pPr>
              <w:pStyle w:val="Table"/>
            </w:pP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2,3600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12940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7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Старший методист &lt;****&gt; (высшая квалификационная категория)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2,3801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13050</w:t>
            </w:r>
          </w:p>
        </w:tc>
      </w:tr>
      <w:tr w:rsidR="00625330" w:rsidRPr="00D4341E" w:rsidTr="0038197C">
        <w:tc>
          <w:tcPr>
            <w:tcW w:w="9361" w:type="dxa"/>
            <w:gridSpan w:val="5"/>
          </w:tcPr>
          <w:p w:rsidR="00625330" w:rsidRPr="00D4341E" w:rsidRDefault="00625330" w:rsidP="00CA63EB">
            <w:pPr>
              <w:pStyle w:val="Table"/>
            </w:pPr>
            <w:r w:rsidRPr="00D4341E">
              <w:t xml:space="preserve">Профессиональная квалификационная группа должностей </w:t>
            </w:r>
          </w:p>
          <w:p w:rsidR="00625330" w:rsidRPr="00D4341E" w:rsidRDefault="00625330" w:rsidP="00CA63EB">
            <w:pPr>
              <w:pStyle w:val="Table"/>
            </w:pPr>
            <w:r w:rsidRPr="00D4341E">
              <w:t>иных педагогических работников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1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 xml:space="preserve">Советник директора по воспитанию и взаимодействию с детскими общественными объединениями (высшее образование в рамках укрупненной группы специальностей и направлений подготовки «Образование и педагогические науки» и дополнительное профессиональное образование по направлению профессиональной деятельности или высшее образование, </w:t>
            </w:r>
          </w:p>
          <w:p w:rsidR="00625330" w:rsidRPr="00D4341E" w:rsidRDefault="00625330" w:rsidP="00CA63EB">
            <w:pPr>
              <w:pStyle w:val="Table"/>
            </w:pPr>
            <w:r w:rsidRPr="00D4341E">
              <w:t>дополнительное профессиональное образование по направлению профессиональной деятельности и</w:t>
            </w:r>
          </w:p>
          <w:p w:rsidR="00625330" w:rsidRPr="00D4341E" w:rsidRDefault="004C5D75" w:rsidP="00CA63EB">
            <w:pPr>
              <w:pStyle w:val="Table"/>
            </w:pPr>
            <w:r w:rsidRPr="00D4341E">
              <w:lastRenderedPageBreak/>
              <w:t>стаж работы не менее одного года в сфере образования)</w:t>
            </w:r>
          </w:p>
          <w:p w:rsidR="00043498" w:rsidRPr="00D4341E" w:rsidRDefault="00043498" w:rsidP="00CA63EB">
            <w:pPr>
              <w:pStyle w:val="Table"/>
            </w:pP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2,3600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12940</w:t>
            </w:r>
          </w:p>
        </w:tc>
      </w:tr>
      <w:tr w:rsidR="00625330" w:rsidRPr="00D4341E" w:rsidTr="0038197C">
        <w:trPr>
          <w:trHeight w:val="2591"/>
        </w:trPr>
        <w:tc>
          <w:tcPr>
            <w:tcW w:w="9361" w:type="dxa"/>
            <w:gridSpan w:val="5"/>
          </w:tcPr>
          <w:p w:rsidR="00625330" w:rsidRPr="00D4341E" w:rsidRDefault="00625330" w:rsidP="00CA63EB">
            <w:pPr>
              <w:pStyle w:val="Table"/>
            </w:pPr>
            <w:bookmarkStart w:id="3" w:name="P1072"/>
            <w:bookmarkEnd w:id="3"/>
            <w:r w:rsidRPr="00D4341E">
              <w:lastRenderedPageBreak/>
              <w:t>&lt;*&gt; Кроме преподавателей, отнесенных к профессорско-преподавательскому составу вузов.</w:t>
            </w:r>
          </w:p>
          <w:p w:rsidR="00625330" w:rsidRPr="00D4341E" w:rsidRDefault="00625330" w:rsidP="00CA63EB">
            <w:pPr>
              <w:pStyle w:val="Table"/>
            </w:pPr>
            <w:bookmarkStart w:id="4" w:name="P1073"/>
            <w:bookmarkEnd w:id="4"/>
            <w:r w:rsidRPr="00D4341E">
              <w:t>&lt;**&gt; Кроме тьюторов, занятых в сфере высшего и дополнительного профессионального образования.</w:t>
            </w:r>
          </w:p>
          <w:p w:rsidR="00625330" w:rsidRPr="00D4341E" w:rsidRDefault="00625330" w:rsidP="00CA63EB">
            <w:pPr>
              <w:pStyle w:val="Table"/>
            </w:pPr>
            <w:bookmarkStart w:id="5" w:name="P1074"/>
            <w:bookmarkEnd w:id="5"/>
            <w:r w:rsidRPr="00D4341E">
              <w:t>&lt;***&gt; Кроме методистов, старших методистов, занятых в сфере высшего и дополнительного профессионального образования.</w:t>
            </w:r>
          </w:p>
          <w:p w:rsidR="00625330" w:rsidRPr="00D4341E" w:rsidRDefault="00625330" w:rsidP="00CA63EB">
            <w:pPr>
              <w:pStyle w:val="Table"/>
            </w:pPr>
            <w:bookmarkStart w:id="6" w:name="P1075"/>
            <w:bookmarkEnd w:id="6"/>
            <w:r w:rsidRPr="00D4341E">
              <w:t>&lt;****&gt; Методисты, старшие методисты, занятые в сфере высшего и дополнительного профессионального образования</w:t>
            </w:r>
          </w:p>
        </w:tc>
      </w:tr>
      <w:tr w:rsidR="00625330" w:rsidRPr="00D4341E" w:rsidTr="0038197C">
        <w:tc>
          <w:tcPr>
            <w:tcW w:w="9361" w:type="dxa"/>
            <w:gridSpan w:val="5"/>
          </w:tcPr>
          <w:p w:rsidR="00625330" w:rsidRPr="00D4341E" w:rsidRDefault="00625330" w:rsidP="00CA63EB">
            <w:pPr>
              <w:pStyle w:val="Table"/>
            </w:pPr>
            <w:r w:rsidRPr="00D4341E">
              <w:t>Профессиональная квалификационная группа должностей руководителей структурных подразделений</w:t>
            </w:r>
          </w:p>
        </w:tc>
      </w:tr>
      <w:tr w:rsidR="00625330" w:rsidRPr="00D4341E" w:rsidTr="0038197C">
        <w:tc>
          <w:tcPr>
            <w:tcW w:w="5024" w:type="dxa"/>
            <w:gridSpan w:val="2"/>
          </w:tcPr>
          <w:p w:rsidR="00625330" w:rsidRPr="00D4341E" w:rsidRDefault="00625330" w:rsidP="00CA63EB">
            <w:pPr>
              <w:pStyle w:val="Table"/>
            </w:pPr>
            <w:r w:rsidRPr="00D4341E">
              <w:t>1 квалификационный уровень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  <w:r w:rsidRPr="00D4341E">
              <w:t>6167</w:t>
            </w: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1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 xml:space="preserve">Заведующий (начальник) структурным подразделением: кабинетом, лабораторией, отделом, отделением, сектором, учебно-консультационным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 </w:t>
            </w:r>
          </w:p>
          <w:p w:rsidR="00625330" w:rsidRPr="00D4341E" w:rsidRDefault="00625330" w:rsidP="00CA63EB">
            <w:pPr>
              <w:pStyle w:val="Table"/>
            </w:pPr>
            <w:r w:rsidRPr="00D4341E">
              <w:t xml:space="preserve">(высшее профессиональное образование и стаж работы не менее 3 лет по специальности, соответствующей профилю структурного подразделения образовательного учреждения), в учреждениях, отнесенных к </w:t>
            </w:r>
          </w:p>
          <w:p w:rsidR="00625330" w:rsidRPr="00D4341E" w:rsidRDefault="00625330" w:rsidP="00CA63EB">
            <w:pPr>
              <w:pStyle w:val="Table"/>
            </w:pPr>
            <w:r w:rsidRPr="00D4341E">
              <w:t>IV группе по оплате труда руководителей</w:t>
            </w:r>
          </w:p>
          <w:p w:rsidR="00043498" w:rsidRPr="00D4341E" w:rsidRDefault="00043498" w:rsidP="00CA63EB">
            <w:pPr>
              <w:pStyle w:val="Table"/>
            </w:pP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1,6731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10318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2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 xml:space="preserve">Заведующий (начальник) структурным подразделением: кабинетом, лабораторией, отделом, отделением или сектором,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 (высшее профессиональное </w:t>
            </w:r>
            <w:r w:rsidRPr="00D4341E">
              <w:lastRenderedPageBreak/>
              <w:t xml:space="preserve">образование и стаж работы не менее 3 лет по специальности, соответствующей профилю структурного подразделения образовательного учреждения), в учреждениях, отнесенных к </w:t>
            </w:r>
          </w:p>
          <w:p w:rsidR="00625330" w:rsidRPr="00D4341E" w:rsidRDefault="00625330" w:rsidP="00CA63EB">
            <w:pPr>
              <w:pStyle w:val="Table"/>
            </w:pPr>
            <w:r w:rsidRPr="00D4341E">
              <w:t>III группе по оплате труда руководителей</w:t>
            </w:r>
          </w:p>
          <w:p w:rsidR="00043498" w:rsidRPr="00D4341E" w:rsidRDefault="00043498" w:rsidP="00CA63EB">
            <w:pPr>
              <w:pStyle w:val="Table"/>
            </w:pP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1,8181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11212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lastRenderedPageBreak/>
              <w:t>3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>Заведующий (начальник) структурным подразделением: кабинетом, лабораторией, отделом, отделением, сектором, учебно-консультационным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 (высшее профессиональное образование и стаж работы не менее 3 лет по специальности, соответствующей профилю структурного подразделения образовательного учреждения), в учреждениях, отнесенных ко II группе по оплате труда руководителей</w:t>
            </w:r>
          </w:p>
          <w:p w:rsidR="00043498" w:rsidRPr="00D4341E" w:rsidRDefault="00043498" w:rsidP="00CA63EB">
            <w:pPr>
              <w:pStyle w:val="Table"/>
            </w:pP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1,9639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12111</w:t>
            </w: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4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 xml:space="preserve">Заведующий (начальник) структурным подразделением: кабинетом, отделом, учебно-консультационным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 (высшее профессиональное образование и стаж работы не менее 3 лет по специальности, соответствующей профилю структурного подразделения образовательного учреждения), в учреждениях, отнесенных к </w:t>
            </w:r>
          </w:p>
          <w:p w:rsidR="00043498" w:rsidRPr="00D4341E" w:rsidRDefault="00625330" w:rsidP="00CA63EB">
            <w:pPr>
              <w:pStyle w:val="Table"/>
            </w:pPr>
            <w:r w:rsidRPr="00D4341E">
              <w:t>I группе по оплате труда руководителей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2,1097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13011</w:t>
            </w:r>
          </w:p>
        </w:tc>
      </w:tr>
      <w:tr w:rsidR="00DC1159" w:rsidRPr="00D4341E" w:rsidTr="0038197C">
        <w:tc>
          <w:tcPr>
            <w:tcW w:w="5024" w:type="dxa"/>
            <w:gridSpan w:val="2"/>
          </w:tcPr>
          <w:p w:rsidR="00DC1159" w:rsidRPr="00D4341E" w:rsidRDefault="00DC1159" w:rsidP="00CA63EB">
            <w:pPr>
              <w:pStyle w:val="Table"/>
            </w:pPr>
            <w:r w:rsidRPr="00D4341E">
              <w:t>2 квалификационный уровень</w:t>
            </w:r>
          </w:p>
        </w:tc>
        <w:tc>
          <w:tcPr>
            <w:tcW w:w="1559" w:type="dxa"/>
          </w:tcPr>
          <w:p w:rsidR="00DC1159" w:rsidRPr="00D4341E" w:rsidRDefault="00DC1159" w:rsidP="00CA63EB">
            <w:pPr>
              <w:pStyle w:val="Table"/>
            </w:pPr>
            <w:r w:rsidRPr="00D4341E">
              <w:t>6167</w:t>
            </w:r>
          </w:p>
        </w:tc>
        <w:tc>
          <w:tcPr>
            <w:tcW w:w="1276" w:type="dxa"/>
          </w:tcPr>
          <w:p w:rsidR="00DC1159" w:rsidRPr="00D4341E" w:rsidRDefault="00DC1159" w:rsidP="00CA63EB">
            <w:pPr>
              <w:pStyle w:val="Table"/>
            </w:pPr>
          </w:p>
        </w:tc>
        <w:tc>
          <w:tcPr>
            <w:tcW w:w="1502" w:type="dxa"/>
          </w:tcPr>
          <w:p w:rsidR="00DC1159" w:rsidRPr="00D4341E" w:rsidRDefault="00DC1159" w:rsidP="00CA63EB">
            <w:pPr>
              <w:pStyle w:val="Table"/>
            </w:pPr>
          </w:p>
        </w:tc>
      </w:tr>
      <w:tr w:rsidR="00DC1159" w:rsidRPr="00D4341E" w:rsidTr="0038197C">
        <w:trPr>
          <w:trHeight w:val="3105"/>
        </w:trPr>
        <w:tc>
          <w:tcPr>
            <w:tcW w:w="538" w:type="dxa"/>
          </w:tcPr>
          <w:p w:rsidR="00DC1159" w:rsidRPr="00D4341E" w:rsidRDefault="00351BFD" w:rsidP="00CA63EB">
            <w:pPr>
              <w:pStyle w:val="Table"/>
            </w:pPr>
            <w:r w:rsidRPr="00D4341E">
              <w:lastRenderedPageBreak/>
              <w:t>1</w:t>
            </w:r>
          </w:p>
        </w:tc>
        <w:tc>
          <w:tcPr>
            <w:tcW w:w="4486" w:type="dxa"/>
            <w:vMerge w:val="restart"/>
          </w:tcPr>
          <w:p w:rsidR="00DC1159" w:rsidRPr="00D4341E" w:rsidRDefault="00DC1159" w:rsidP="00CA63EB">
            <w:pPr>
              <w:pStyle w:val="Table"/>
            </w:pPr>
            <w:r w:rsidRPr="00D4341E">
              <w:t xml:space="preserve">Начальник (заведующий, директор, руководитель, управляющий): кабинета, лаборатории, отдела, отделения, сектора, учебно-консультационного пункта, учебной (учебно-производственной) мастерской и других структурных подразделений профессиональных образовательных учреждений, управляющий учебным хозяйством, старший мастер профессионального образовательного учреждения </w:t>
            </w:r>
          </w:p>
          <w:p w:rsidR="00DC1159" w:rsidRPr="00D4341E" w:rsidRDefault="00DC1159" w:rsidP="00CA63EB">
            <w:pPr>
              <w:pStyle w:val="Table"/>
            </w:pPr>
            <w:r w:rsidRPr="00D4341E">
              <w:t>(высшее профессиональное образование по специальности, соответствующей профилю обучения, и стаж работы не менее 2 лет или среднее профессиональное образование по специальности, соответствующей профилю обучения, и стаж работы</w:t>
            </w:r>
          </w:p>
          <w:p w:rsidR="00DC1159" w:rsidRPr="00D4341E" w:rsidRDefault="00DC1159" w:rsidP="00CA63EB">
            <w:pPr>
              <w:pStyle w:val="Table"/>
            </w:pPr>
            <w:r w:rsidRPr="00D4341E">
              <w:t>не менее 5 лет) в учреждениях, отнесенных к IV группе по оплате труда руководителей</w:t>
            </w:r>
          </w:p>
          <w:p w:rsidR="006E6CA1" w:rsidRPr="00D4341E" w:rsidRDefault="006E6CA1" w:rsidP="00CA63EB">
            <w:pPr>
              <w:pStyle w:val="Table"/>
            </w:pPr>
          </w:p>
        </w:tc>
        <w:tc>
          <w:tcPr>
            <w:tcW w:w="1559" w:type="dxa"/>
          </w:tcPr>
          <w:p w:rsidR="00DC1159" w:rsidRPr="00D4341E" w:rsidRDefault="00DC1159" w:rsidP="00CA63EB">
            <w:pPr>
              <w:pStyle w:val="Table"/>
            </w:pPr>
          </w:p>
        </w:tc>
        <w:tc>
          <w:tcPr>
            <w:tcW w:w="1276" w:type="dxa"/>
          </w:tcPr>
          <w:p w:rsidR="00DC1159" w:rsidRPr="00D4341E" w:rsidRDefault="00351BFD" w:rsidP="00CA63EB">
            <w:pPr>
              <w:pStyle w:val="Table"/>
            </w:pPr>
            <w:r w:rsidRPr="00D4341E">
              <w:t>1,6731</w:t>
            </w:r>
          </w:p>
        </w:tc>
        <w:tc>
          <w:tcPr>
            <w:tcW w:w="1502" w:type="dxa"/>
          </w:tcPr>
          <w:p w:rsidR="00DC1159" w:rsidRPr="00D4341E" w:rsidRDefault="00351BFD" w:rsidP="00CA63EB">
            <w:pPr>
              <w:pStyle w:val="Table"/>
            </w:pPr>
            <w:r w:rsidRPr="00D4341E">
              <w:t>10318</w:t>
            </w:r>
          </w:p>
        </w:tc>
      </w:tr>
      <w:tr w:rsidR="00DC1159" w:rsidRPr="00D4341E" w:rsidTr="0038197C">
        <w:trPr>
          <w:trHeight w:val="7402"/>
        </w:trPr>
        <w:tc>
          <w:tcPr>
            <w:tcW w:w="538" w:type="dxa"/>
          </w:tcPr>
          <w:p w:rsidR="00DC1159" w:rsidRPr="00D4341E" w:rsidRDefault="00DC1159" w:rsidP="00CA63EB">
            <w:pPr>
              <w:pStyle w:val="Table"/>
            </w:pPr>
          </w:p>
        </w:tc>
        <w:tc>
          <w:tcPr>
            <w:tcW w:w="4486" w:type="dxa"/>
            <w:vMerge/>
          </w:tcPr>
          <w:p w:rsidR="00DC1159" w:rsidRPr="00D4341E" w:rsidRDefault="00DC1159" w:rsidP="00CA63EB">
            <w:pPr>
              <w:pStyle w:val="Table"/>
            </w:pPr>
          </w:p>
        </w:tc>
        <w:tc>
          <w:tcPr>
            <w:tcW w:w="1559" w:type="dxa"/>
          </w:tcPr>
          <w:p w:rsidR="00DC1159" w:rsidRPr="00D4341E" w:rsidRDefault="00DC1159" w:rsidP="00CA63EB">
            <w:pPr>
              <w:pStyle w:val="Table"/>
            </w:pPr>
          </w:p>
        </w:tc>
        <w:tc>
          <w:tcPr>
            <w:tcW w:w="1276" w:type="dxa"/>
          </w:tcPr>
          <w:p w:rsidR="00DC1159" w:rsidRPr="00D4341E" w:rsidRDefault="00DC1159" w:rsidP="00CA63EB">
            <w:pPr>
              <w:pStyle w:val="Table"/>
            </w:pPr>
          </w:p>
        </w:tc>
        <w:tc>
          <w:tcPr>
            <w:tcW w:w="1502" w:type="dxa"/>
          </w:tcPr>
          <w:p w:rsidR="00DC1159" w:rsidRPr="00D4341E" w:rsidRDefault="00DC1159" w:rsidP="00CA63EB">
            <w:pPr>
              <w:pStyle w:val="Table"/>
            </w:pPr>
          </w:p>
        </w:tc>
      </w:tr>
      <w:tr w:rsidR="00625330" w:rsidRPr="00D4341E" w:rsidTr="0038197C">
        <w:tc>
          <w:tcPr>
            <w:tcW w:w="538" w:type="dxa"/>
          </w:tcPr>
          <w:p w:rsidR="00625330" w:rsidRPr="00D4341E" w:rsidRDefault="00625330" w:rsidP="00CA63EB">
            <w:pPr>
              <w:pStyle w:val="Table"/>
            </w:pPr>
            <w:r w:rsidRPr="00D4341E">
              <w:t>2</w:t>
            </w:r>
          </w:p>
        </w:tc>
        <w:tc>
          <w:tcPr>
            <w:tcW w:w="4486" w:type="dxa"/>
          </w:tcPr>
          <w:p w:rsidR="00625330" w:rsidRPr="00D4341E" w:rsidRDefault="00625330" w:rsidP="00CA63EB">
            <w:pPr>
              <w:pStyle w:val="Table"/>
            </w:pPr>
            <w:r w:rsidRPr="00D4341E">
              <w:t xml:space="preserve">Начальник (заведующий, директор, руководитель, управляющий): кабинета, лаборатории, отдела, отделения, сектора, учебно-консультационного пункта, учебной (учебно-производственной) мастерской и других структурных подразделений профессиональных образовательных учреждений, управляющий учебным хозяйством, старший мастер профессионального образовательного учреждения (высшее </w:t>
            </w:r>
            <w:r w:rsidRPr="00D4341E">
              <w:lastRenderedPageBreak/>
              <w:t xml:space="preserve">профессиональное образование по специальности, соответствующей профилю обучения, и стаж работы не менее </w:t>
            </w:r>
          </w:p>
          <w:p w:rsidR="00625330" w:rsidRPr="00D4341E" w:rsidRDefault="00625330" w:rsidP="00CA63EB">
            <w:pPr>
              <w:pStyle w:val="Table"/>
            </w:pPr>
            <w:r w:rsidRPr="00D4341E">
              <w:t>2 лет или среднее профессиональное образование по специальности, соответствующей профилю обучения, и стаж работы не менее 5 лет) в учреждениях, отнесенных к III группе по оплате труда руководителей</w:t>
            </w:r>
          </w:p>
        </w:tc>
        <w:tc>
          <w:tcPr>
            <w:tcW w:w="1559" w:type="dxa"/>
          </w:tcPr>
          <w:p w:rsidR="00625330" w:rsidRPr="00D4341E" w:rsidRDefault="00625330" w:rsidP="00CA63EB">
            <w:pPr>
              <w:pStyle w:val="Table"/>
            </w:pPr>
          </w:p>
        </w:tc>
        <w:tc>
          <w:tcPr>
            <w:tcW w:w="1276" w:type="dxa"/>
          </w:tcPr>
          <w:p w:rsidR="00625330" w:rsidRPr="00D4341E" w:rsidRDefault="00625330" w:rsidP="00CA63EB">
            <w:pPr>
              <w:pStyle w:val="Table"/>
            </w:pPr>
            <w:r w:rsidRPr="00D4341E">
              <w:t>1,8181</w:t>
            </w:r>
          </w:p>
        </w:tc>
        <w:tc>
          <w:tcPr>
            <w:tcW w:w="1502" w:type="dxa"/>
          </w:tcPr>
          <w:p w:rsidR="00625330" w:rsidRPr="00D4341E" w:rsidRDefault="00625330" w:rsidP="00CA63EB">
            <w:pPr>
              <w:pStyle w:val="Table"/>
            </w:pPr>
            <w:r w:rsidRPr="00D4341E">
              <w:t>11212</w:t>
            </w:r>
          </w:p>
        </w:tc>
      </w:tr>
      <w:tr w:rsidR="00624FC8" w:rsidRPr="00D4341E" w:rsidTr="0038197C">
        <w:tc>
          <w:tcPr>
            <w:tcW w:w="538" w:type="dxa"/>
          </w:tcPr>
          <w:p w:rsidR="00624FC8" w:rsidRPr="00D4341E" w:rsidRDefault="00624FC8" w:rsidP="00CA63EB">
            <w:pPr>
              <w:pStyle w:val="Table"/>
            </w:pPr>
            <w:r w:rsidRPr="00D4341E">
              <w:lastRenderedPageBreak/>
              <w:t>3</w:t>
            </w:r>
          </w:p>
        </w:tc>
        <w:tc>
          <w:tcPr>
            <w:tcW w:w="4486" w:type="dxa"/>
          </w:tcPr>
          <w:p w:rsidR="00624FC8" w:rsidRPr="00D4341E" w:rsidRDefault="00624FC8" w:rsidP="00CA63EB">
            <w:pPr>
              <w:pStyle w:val="Table"/>
            </w:pPr>
            <w:r w:rsidRPr="00D4341E">
              <w:t>Начальник (заведующий, директор, руководитель, управляющий): кабинета, лаборатории, отдела, отделения, сектора, учебно-консультационного пункта, учебной (учебно-производственной) мастерской и других структурных подразделений профессиональных образовательных учреждений, управляющий учебным хозяйством, старший мастер профессионального образовательного учреждения (высшее профессиональное образование по специальности,</w:t>
            </w:r>
          </w:p>
          <w:p w:rsidR="00624FC8" w:rsidRPr="00D4341E" w:rsidRDefault="00624FC8" w:rsidP="00CA63EB">
            <w:pPr>
              <w:pStyle w:val="Table"/>
            </w:pPr>
            <w:r w:rsidRPr="00D4341E">
              <w:t xml:space="preserve">соответствующей профилю обучения, и стаж работы не менее </w:t>
            </w:r>
          </w:p>
          <w:p w:rsidR="00624FC8" w:rsidRPr="00D4341E" w:rsidRDefault="00624FC8" w:rsidP="00CA63EB">
            <w:pPr>
              <w:pStyle w:val="Table"/>
            </w:pPr>
            <w:r w:rsidRPr="00D4341E">
              <w:t>2 лет или среднее профессиональное образование по специальности, соответствующей профилю обучения, и стаж работы не менее 5 лет) в учреждениях, отнесенных ко II группе по оплате труда руководителей</w:t>
            </w:r>
          </w:p>
        </w:tc>
        <w:tc>
          <w:tcPr>
            <w:tcW w:w="1559" w:type="dxa"/>
          </w:tcPr>
          <w:p w:rsidR="00624FC8" w:rsidRPr="00D4341E" w:rsidRDefault="00624FC8" w:rsidP="00CA63EB">
            <w:pPr>
              <w:pStyle w:val="Table"/>
            </w:pPr>
          </w:p>
        </w:tc>
        <w:tc>
          <w:tcPr>
            <w:tcW w:w="1276" w:type="dxa"/>
          </w:tcPr>
          <w:p w:rsidR="00624FC8" w:rsidRPr="00D4341E" w:rsidRDefault="00624FC8" w:rsidP="00CA63EB">
            <w:pPr>
              <w:pStyle w:val="Table"/>
            </w:pPr>
            <w:r w:rsidRPr="00D4341E">
              <w:t>1,9639</w:t>
            </w:r>
          </w:p>
        </w:tc>
        <w:tc>
          <w:tcPr>
            <w:tcW w:w="1502" w:type="dxa"/>
          </w:tcPr>
          <w:p w:rsidR="00624FC8" w:rsidRPr="00D4341E" w:rsidRDefault="00624FC8" w:rsidP="00CA63EB">
            <w:pPr>
              <w:pStyle w:val="Table"/>
            </w:pPr>
            <w:r w:rsidRPr="00D4341E">
              <w:t>12111</w:t>
            </w:r>
          </w:p>
        </w:tc>
      </w:tr>
      <w:tr w:rsidR="00624FC8" w:rsidRPr="00D4341E" w:rsidTr="0038197C">
        <w:tc>
          <w:tcPr>
            <w:tcW w:w="538" w:type="dxa"/>
          </w:tcPr>
          <w:p w:rsidR="00624FC8" w:rsidRPr="00D4341E" w:rsidRDefault="00624FC8" w:rsidP="00CA63EB">
            <w:pPr>
              <w:pStyle w:val="Table"/>
            </w:pPr>
            <w:r w:rsidRPr="00D4341E">
              <w:t>4</w:t>
            </w:r>
          </w:p>
        </w:tc>
        <w:tc>
          <w:tcPr>
            <w:tcW w:w="4486" w:type="dxa"/>
          </w:tcPr>
          <w:p w:rsidR="00624FC8" w:rsidRPr="00D4341E" w:rsidRDefault="00624FC8" w:rsidP="00CA63EB">
            <w:pPr>
              <w:pStyle w:val="Table"/>
            </w:pPr>
            <w:r w:rsidRPr="00D4341E">
              <w:t>Начальник (заведующий, директор, руководитель, управляющий): кабинета, лаборатории, отдела, отделения, сектора, учебно-консультационного пункта, учебной (учебно-производственной) мастерской и других структурных подразделений профессиональных образовательных учреждений, управляющий учебным хозяйством,</w:t>
            </w:r>
          </w:p>
          <w:p w:rsidR="00624FC8" w:rsidRPr="00D4341E" w:rsidRDefault="00624FC8" w:rsidP="00CA63EB">
            <w:pPr>
              <w:pStyle w:val="Table"/>
            </w:pPr>
            <w:r w:rsidRPr="00D4341E">
              <w:t xml:space="preserve">старший мастер профессионального образовательного учреждения (высшее профессиональное образование по специальности, соответствующей профилю обучения, и стаж работы не менее </w:t>
            </w:r>
          </w:p>
          <w:p w:rsidR="00624FC8" w:rsidRPr="00D4341E" w:rsidRDefault="00624FC8" w:rsidP="00CA63EB">
            <w:pPr>
              <w:pStyle w:val="Table"/>
            </w:pPr>
            <w:r w:rsidRPr="00D4341E">
              <w:t xml:space="preserve">2 лет или среднее профессиональное образование по специальности, </w:t>
            </w:r>
            <w:r w:rsidRPr="00D4341E">
              <w:lastRenderedPageBreak/>
              <w:t>соответствующей профилю обучения, и стаж работы не менее 5 лет) в учреждениях, отнесенных к I группе по оплате труда руководителей</w:t>
            </w:r>
          </w:p>
        </w:tc>
        <w:tc>
          <w:tcPr>
            <w:tcW w:w="1559" w:type="dxa"/>
          </w:tcPr>
          <w:p w:rsidR="00624FC8" w:rsidRPr="00D4341E" w:rsidRDefault="00624FC8" w:rsidP="00CA63EB">
            <w:pPr>
              <w:pStyle w:val="Table"/>
            </w:pPr>
          </w:p>
        </w:tc>
        <w:tc>
          <w:tcPr>
            <w:tcW w:w="1276" w:type="dxa"/>
          </w:tcPr>
          <w:p w:rsidR="00624FC8" w:rsidRPr="00D4341E" w:rsidRDefault="00624FC8" w:rsidP="00CA63EB">
            <w:pPr>
              <w:pStyle w:val="Table"/>
            </w:pPr>
            <w:r w:rsidRPr="00D4341E">
              <w:t>2,1097</w:t>
            </w:r>
          </w:p>
        </w:tc>
        <w:tc>
          <w:tcPr>
            <w:tcW w:w="1502" w:type="dxa"/>
          </w:tcPr>
          <w:p w:rsidR="00624FC8" w:rsidRPr="00D4341E" w:rsidRDefault="00624FC8" w:rsidP="00CA63EB">
            <w:pPr>
              <w:pStyle w:val="Table"/>
            </w:pPr>
            <w:r w:rsidRPr="00D4341E">
              <w:t>13011</w:t>
            </w:r>
          </w:p>
        </w:tc>
      </w:tr>
      <w:tr w:rsidR="00624FC8" w:rsidRPr="00D4341E" w:rsidTr="0038197C">
        <w:tc>
          <w:tcPr>
            <w:tcW w:w="5024" w:type="dxa"/>
            <w:gridSpan w:val="2"/>
          </w:tcPr>
          <w:p w:rsidR="00624FC8" w:rsidRPr="00D4341E" w:rsidRDefault="00624FC8" w:rsidP="00CA63EB">
            <w:pPr>
              <w:pStyle w:val="Table"/>
            </w:pPr>
            <w:r w:rsidRPr="00D4341E">
              <w:lastRenderedPageBreak/>
              <w:t>3 квалификационный уровень</w:t>
            </w:r>
          </w:p>
        </w:tc>
        <w:tc>
          <w:tcPr>
            <w:tcW w:w="1559" w:type="dxa"/>
          </w:tcPr>
          <w:p w:rsidR="00624FC8" w:rsidRPr="00D4341E" w:rsidRDefault="00624FC8" w:rsidP="00CA63EB">
            <w:pPr>
              <w:pStyle w:val="Table"/>
            </w:pPr>
            <w:r w:rsidRPr="00D4341E">
              <w:t>6167</w:t>
            </w:r>
          </w:p>
        </w:tc>
        <w:tc>
          <w:tcPr>
            <w:tcW w:w="1276" w:type="dxa"/>
          </w:tcPr>
          <w:p w:rsidR="00624FC8" w:rsidRPr="00D4341E" w:rsidRDefault="00624FC8" w:rsidP="00CA63EB">
            <w:pPr>
              <w:pStyle w:val="Table"/>
            </w:pPr>
          </w:p>
        </w:tc>
        <w:tc>
          <w:tcPr>
            <w:tcW w:w="1502" w:type="dxa"/>
          </w:tcPr>
          <w:p w:rsidR="00624FC8" w:rsidRPr="00D4341E" w:rsidRDefault="00624FC8" w:rsidP="00CA63EB">
            <w:pPr>
              <w:pStyle w:val="Table"/>
            </w:pPr>
          </w:p>
        </w:tc>
      </w:tr>
      <w:tr w:rsidR="00624FC8" w:rsidRPr="00D4341E" w:rsidTr="0038197C">
        <w:trPr>
          <w:trHeight w:val="4830"/>
        </w:trPr>
        <w:tc>
          <w:tcPr>
            <w:tcW w:w="538" w:type="dxa"/>
          </w:tcPr>
          <w:p w:rsidR="00624FC8" w:rsidRPr="00D4341E" w:rsidRDefault="00624FC8" w:rsidP="00CA63EB">
            <w:pPr>
              <w:pStyle w:val="Table"/>
            </w:pPr>
            <w:r w:rsidRPr="00D4341E">
              <w:t>1</w:t>
            </w:r>
          </w:p>
        </w:tc>
        <w:tc>
          <w:tcPr>
            <w:tcW w:w="4486" w:type="dxa"/>
          </w:tcPr>
          <w:p w:rsidR="00624FC8" w:rsidRPr="00D4341E" w:rsidRDefault="00624FC8" w:rsidP="00CA63EB">
            <w:pPr>
              <w:pStyle w:val="Table"/>
            </w:pPr>
            <w:r w:rsidRPr="00D4341E">
              <w:t>Начальник (заведующий, директор, руководитель, управляющий) обособленного структурного подразделения (филиала) профессионального образовательного учреждения (высшее профессиональное</w:t>
            </w:r>
          </w:p>
          <w:p w:rsidR="00624FC8" w:rsidRPr="00D4341E" w:rsidRDefault="00624FC8" w:rsidP="00CA63EB">
            <w:pPr>
              <w:pStyle w:val="Table"/>
            </w:pPr>
            <w:r w:rsidRPr="00D4341E">
              <w:t xml:space="preserve"> образование и стаж работы не менее 3 лет по специальности, соответствующей профилю структурного подразделения образовательного учреждения) в учреждениях, отнесенных к</w:t>
            </w:r>
          </w:p>
          <w:p w:rsidR="00624FC8" w:rsidRPr="00D4341E" w:rsidRDefault="00624FC8" w:rsidP="00CA63EB">
            <w:pPr>
              <w:pStyle w:val="Table"/>
            </w:pPr>
            <w:r w:rsidRPr="00D4341E">
              <w:t>IV группе по оплате труда руководителей</w:t>
            </w:r>
          </w:p>
        </w:tc>
        <w:tc>
          <w:tcPr>
            <w:tcW w:w="1559" w:type="dxa"/>
          </w:tcPr>
          <w:p w:rsidR="00624FC8" w:rsidRPr="00D4341E" w:rsidRDefault="00624FC8" w:rsidP="00CA63EB">
            <w:pPr>
              <w:pStyle w:val="Table"/>
            </w:pPr>
          </w:p>
        </w:tc>
        <w:tc>
          <w:tcPr>
            <w:tcW w:w="1276" w:type="dxa"/>
          </w:tcPr>
          <w:p w:rsidR="00624FC8" w:rsidRPr="00D4341E" w:rsidRDefault="00624FC8" w:rsidP="00CA63EB">
            <w:pPr>
              <w:pStyle w:val="Table"/>
            </w:pPr>
            <w:r w:rsidRPr="00D4341E">
              <w:t>1,6731</w:t>
            </w:r>
          </w:p>
        </w:tc>
        <w:tc>
          <w:tcPr>
            <w:tcW w:w="1502" w:type="dxa"/>
          </w:tcPr>
          <w:p w:rsidR="00624FC8" w:rsidRPr="00D4341E" w:rsidRDefault="00624FC8" w:rsidP="00CA63EB">
            <w:pPr>
              <w:pStyle w:val="Table"/>
            </w:pPr>
            <w:r w:rsidRPr="00D4341E">
              <w:t>10318</w:t>
            </w:r>
          </w:p>
        </w:tc>
      </w:tr>
      <w:tr w:rsidR="00624FC8" w:rsidRPr="00D4341E" w:rsidTr="0038197C">
        <w:tc>
          <w:tcPr>
            <w:tcW w:w="538" w:type="dxa"/>
          </w:tcPr>
          <w:p w:rsidR="00624FC8" w:rsidRPr="00D4341E" w:rsidRDefault="00624FC8" w:rsidP="00CA63EB">
            <w:pPr>
              <w:pStyle w:val="Table"/>
            </w:pPr>
            <w:r w:rsidRPr="00D4341E">
              <w:t>2</w:t>
            </w:r>
          </w:p>
        </w:tc>
        <w:tc>
          <w:tcPr>
            <w:tcW w:w="4486" w:type="dxa"/>
          </w:tcPr>
          <w:p w:rsidR="00624FC8" w:rsidRPr="00D4341E" w:rsidRDefault="00624FC8" w:rsidP="00CA63EB">
            <w:pPr>
              <w:pStyle w:val="Table"/>
            </w:pPr>
            <w:r w:rsidRPr="00D4341E">
              <w:t xml:space="preserve">Начальник (заведующий, директор, руководитель, управляющий) обособленного структурного подразделения (филиала) профессионального образовательного учреждения (высшее профессиональное образование и стаж работы не менее 3 лет по специальности, соответствующей профилю структурного подразделения образовательного учреждения) в учреждениях, отнесенных к </w:t>
            </w:r>
          </w:p>
          <w:p w:rsidR="00624FC8" w:rsidRPr="00D4341E" w:rsidRDefault="00624FC8" w:rsidP="00CA63EB">
            <w:pPr>
              <w:pStyle w:val="Table"/>
            </w:pPr>
            <w:r w:rsidRPr="00D4341E">
              <w:t>III группе по оплате труда руководителей</w:t>
            </w:r>
          </w:p>
        </w:tc>
        <w:tc>
          <w:tcPr>
            <w:tcW w:w="1559" w:type="dxa"/>
          </w:tcPr>
          <w:p w:rsidR="00624FC8" w:rsidRPr="00D4341E" w:rsidRDefault="00624FC8" w:rsidP="00CA63EB">
            <w:pPr>
              <w:pStyle w:val="Table"/>
            </w:pPr>
          </w:p>
        </w:tc>
        <w:tc>
          <w:tcPr>
            <w:tcW w:w="1276" w:type="dxa"/>
          </w:tcPr>
          <w:p w:rsidR="00624FC8" w:rsidRPr="00D4341E" w:rsidRDefault="00624FC8" w:rsidP="00CA63EB">
            <w:pPr>
              <w:pStyle w:val="Table"/>
            </w:pPr>
            <w:r w:rsidRPr="00D4341E">
              <w:t>1,8181</w:t>
            </w:r>
          </w:p>
        </w:tc>
        <w:tc>
          <w:tcPr>
            <w:tcW w:w="1502" w:type="dxa"/>
          </w:tcPr>
          <w:p w:rsidR="00624FC8" w:rsidRPr="00D4341E" w:rsidRDefault="00624FC8" w:rsidP="00CA63EB">
            <w:pPr>
              <w:pStyle w:val="Table"/>
            </w:pPr>
            <w:r w:rsidRPr="00D4341E">
              <w:t>11212</w:t>
            </w:r>
          </w:p>
        </w:tc>
      </w:tr>
      <w:tr w:rsidR="00624FC8" w:rsidRPr="00D4341E" w:rsidTr="0038197C">
        <w:tc>
          <w:tcPr>
            <w:tcW w:w="538" w:type="dxa"/>
          </w:tcPr>
          <w:p w:rsidR="00624FC8" w:rsidRPr="00D4341E" w:rsidRDefault="00624FC8" w:rsidP="00CA63EB">
            <w:pPr>
              <w:pStyle w:val="Table"/>
            </w:pPr>
            <w:r w:rsidRPr="00D4341E">
              <w:t>3</w:t>
            </w:r>
          </w:p>
        </w:tc>
        <w:tc>
          <w:tcPr>
            <w:tcW w:w="4486" w:type="dxa"/>
          </w:tcPr>
          <w:p w:rsidR="00624FC8" w:rsidRPr="00D4341E" w:rsidRDefault="00624FC8" w:rsidP="00CA63EB">
            <w:pPr>
              <w:pStyle w:val="Table"/>
            </w:pPr>
            <w:r w:rsidRPr="00D4341E">
              <w:t xml:space="preserve">Начальник (заведующий, директор, руководитель) обособленного структурного подразделения (филиала) профессионального образовательного учреждения (высшее профессиональное образование и стаж работы не менее 3 лет по специальности, соответствующей профилю структурного подразделения образовательного учреждения) в учреждениях, отнесенных </w:t>
            </w:r>
          </w:p>
          <w:p w:rsidR="00624FC8" w:rsidRPr="00D4341E" w:rsidRDefault="00624FC8" w:rsidP="00CA63EB">
            <w:pPr>
              <w:pStyle w:val="Table"/>
            </w:pPr>
            <w:r w:rsidRPr="00D4341E">
              <w:t xml:space="preserve">ко II группе по оплате труда </w:t>
            </w:r>
            <w:r w:rsidRPr="00D4341E">
              <w:lastRenderedPageBreak/>
              <w:t>руководителей</w:t>
            </w:r>
          </w:p>
        </w:tc>
        <w:tc>
          <w:tcPr>
            <w:tcW w:w="1559" w:type="dxa"/>
          </w:tcPr>
          <w:p w:rsidR="00624FC8" w:rsidRPr="00D4341E" w:rsidRDefault="00624FC8" w:rsidP="00CA63EB">
            <w:pPr>
              <w:pStyle w:val="Table"/>
            </w:pPr>
          </w:p>
        </w:tc>
        <w:tc>
          <w:tcPr>
            <w:tcW w:w="1276" w:type="dxa"/>
          </w:tcPr>
          <w:p w:rsidR="00624FC8" w:rsidRPr="00D4341E" w:rsidRDefault="00624FC8" w:rsidP="00CA63EB">
            <w:pPr>
              <w:pStyle w:val="Table"/>
            </w:pPr>
            <w:r w:rsidRPr="00D4341E">
              <w:t>1,9639</w:t>
            </w:r>
          </w:p>
        </w:tc>
        <w:tc>
          <w:tcPr>
            <w:tcW w:w="1502" w:type="dxa"/>
          </w:tcPr>
          <w:p w:rsidR="00624FC8" w:rsidRPr="00D4341E" w:rsidRDefault="00624FC8" w:rsidP="00CA63EB">
            <w:pPr>
              <w:pStyle w:val="Table"/>
            </w:pPr>
            <w:r w:rsidRPr="00D4341E">
              <w:t>12111</w:t>
            </w:r>
          </w:p>
        </w:tc>
      </w:tr>
      <w:tr w:rsidR="00624FC8" w:rsidRPr="00D4341E" w:rsidTr="0038197C">
        <w:trPr>
          <w:trHeight w:val="4508"/>
        </w:trPr>
        <w:tc>
          <w:tcPr>
            <w:tcW w:w="538" w:type="dxa"/>
          </w:tcPr>
          <w:p w:rsidR="00624FC8" w:rsidRPr="00D4341E" w:rsidRDefault="00624FC8" w:rsidP="00CA63EB">
            <w:pPr>
              <w:pStyle w:val="Table"/>
            </w:pPr>
            <w:r w:rsidRPr="00D4341E">
              <w:lastRenderedPageBreak/>
              <w:t>4</w:t>
            </w:r>
          </w:p>
        </w:tc>
        <w:tc>
          <w:tcPr>
            <w:tcW w:w="4486" w:type="dxa"/>
          </w:tcPr>
          <w:p w:rsidR="00624FC8" w:rsidRPr="00D4341E" w:rsidRDefault="00624FC8" w:rsidP="00CA63EB">
            <w:pPr>
              <w:pStyle w:val="Table"/>
            </w:pPr>
            <w:r w:rsidRPr="00D4341E">
              <w:t xml:space="preserve">Начальник (заведующий, директор, руководитель) обособленного структурного подразделения </w:t>
            </w:r>
          </w:p>
          <w:p w:rsidR="00624FC8" w:rsidRPr="00D4341E" w:rsidRDefault="00624FC8" w:rsidP="00CA63EB">
            <w:pPr>
              <w:pStyle w:val="Table"/>
            </w:pPr>
            <w:r w:rsidRPr="00D4341E">
              <w:t>профессионального образовательного учреждения (высшее профессиональное образование и стаж работы не менее 3 лет по специальности, соответствующей профилю структурного подразделения образовательного учреждения) в учреждениях, отнесенных к I группе по оплате труда руководителей</w:t>
            </w:r>
          </w:p>
        </w:tc>
        <w:tc>
          <w:tcPr>
            <w:tcW w:w="1559" w:type="dxa"/>
          </w:tcPr>
          <w:p w:rsidR="00624FC8" w:rsidRPr="00D4341E" w:rsidRDefault="00624FC8" w:rsidP="00CA63EB">
            <w:pPr>
              <w:pStyle w:val="Table"/>
            </w:pPr>
          </w:p>
        </w:tc>
        <w:tc>
          <w:tcPr>
            <w:tcW w:w="1276" w:type="dxa"/>
          </w:tcPr>
          <w:p w:rsidR="00624FC8" w:rsidRPr="00D4341E" w:rsidRDefault="00624FC8" w:rsidP="00CA63EB">
            <w:pPr>
              <w:pStyle w:val="Table"/>
            </w:pPr>
            <w:r w:rsidRPr="00D4341E">
              <w:t>2,1097</w:t>
            </w:r>
          </w:p>
        </w:tc>
        <w:tc>
          <w:tcPr>
            <w:tcW w:w="1502" w:type="dxa"/>
          </w:tcPr>
          <w:p w:rsidR="00624FC8" w:rsidRPr="00D4341E" w:rsidRDefault="00624FC8" w:rsidP="00CA63EB">
            <w:pPr>
              <w:pStyle w:val="Table"/>
            </w:pPr>
            <w:r w:rsidRPr="00D4341E">
              <w:t>13011</w:t>
            </w:r>
          </w:p>
        </w:tc>
      </w:tr>
    </w:tbl>
    <w:p w:rsidR="00625330" w:rsidRPr="00D4341E" w:rsidRDefault="00625330" w:rsidP="00D4341E"/>
    <w:sectPr w:rsidR="00625330" w:rsidRPr="00D4341E" w:rsidSect="00D4341E">
      <w:headerReference w:type="even" r:id="rId13"/>
      <w:headerReference w:type="default" r:id="rId14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07B" w:rsidRDefault="00F6107B">
      <w:r>
        <w:separator/>
      </w:r>
    </w:p>
  </w:endnote>
  <w:endnote w:type="continuationSeparator" w:id="0">
    <w:p w:rsidR="00F6107B" w:rsidRDefault="00F61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07B" w:rsidRDefault="00F6107B">
      <w:r>
        <w:separator/>
      </w:r>
    </w:p>
  </w:footnote>
  <w:footnote w:type="continuationSeparator" w:id="0">
    <w:p w:rsidR="00F6107B" w:rsidRDefault="00F610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62EF1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24BE1"/>
    <w:rsid w:val="0003068D"/>
    <w:rsid w:val="00030F61"/>
    <w:rsid w:val="000332B6"/>
    <w:rsid w:val="00034C4E"/>
    <w:rsid w:val="00043498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5CE0"/>
    <w:rsid w:val="000B7BC1"/>
    <w:rsid w:val="000B7E82"/>
    <w:rsid w:val="000C41E8"/>
    <w:rsid w:val="000C68EC"/>
    <w:rsid w:val="000D6EEB"/>
    <w:rsid w:val="000E008D"/>
    <w:rsid w:val="000E2FB7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B4153"/>
    <w:rsid w:val="001B7FBC"/>
    <w:rsid w:val="001C58A5"/>
    <w:rsid w:val="001D008F"/>
    <w:rsid w:val="001D2E6C"/>
    <w:rsid w:val="001E10FA"/>
    <w:rsid w:val="001E6351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49D1"/>
    <w:rsid w:val="00295205"/>
    <w:rsid w:val="002A3B85"/>
    <w:rsid w:val="002A3F38"/>
    <w:rsid w:val="002B53B1"/>
    <w:rsid w:val="002C23A0"/>
    <w:rsid w:val="002C2BFD"/>
    <w:rsid w:val="002C305C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1BFD"/>
    <w:rsid w:val="00352A0C"/>
    <w:rsid w:val="00357973"/>
    <w:rsid w:val="0036479A"/>
    <w:rsid w:val="003648E4"/>
    <w:rsid w:val="00374DBA"/>
    <w:rsid w:val="00376375"/>
    <w:rsid w:val="0038197C"/>
    <w:rsid w:val="00387954"/>
    <w:rsid w:val="00394672"/>
    <w:rsid w:val="003A11A0"/>
    <w:rsid w:val="003A163B"/>
    <w:rsid w:val="003A3F7A"/>
    <w:rsid w:val="003A65E2"/>
    <w:rsid w:val="003B223E"/>
    <w:rsid w:val="003B3F44"/>
    <w:rsid w:val="003B42C3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C5D75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75FB6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4FC8"/>
    <w:rsid w:val="00625330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344"/>
    <w:rsid w:val="006774B7"/>
    <w:rsid w:val="006832CE"/>
    <w:rsid w:val="0069413A"/>
    <w:rsid w:val="00697E09"/>
    <w:rsid w:val="006A27FF"/>
    <w:rsid w:val="006A313A"/>
    <w:rsid w:val="006A6F9A"/>
    <w:rsid w:val="006B050C"/>
    <w:rsid w:val="006B1C13"/>
    <w:rsid w:val="006B3097"/>
    <w:rsid w:val="006B6FF8"/>
    <w:rsid w:val="006C7DD6"/>
    <w:rsid w:val="006D09E8"/>
    <w:rsid w:val="006D3FE0"/>
    <w:rsid w:val="006D5D5C"/>
    <w:rsid w:val="006E415F"/>
    <w:rsid w:val="006E5789"/>
    <w:rsid w:val="006E5A20"/>
    <w:rsid w:val="006E6CA1"/>
    <w:rsid w:val="006F05DC"/>
    <w:rsid w:val="00704D23"/>
    <w:rsid w:val="00710EA2"/>
    <w:rsid w:val="00722B64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43A82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15AAD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44BBF"/>
    <w:rsid w:val="0095061A"/>
    <w:rsid w:val="0095141C"/>
    <w:rsid w:val="00953B09"/>
    <w:rsid w:val="0096461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BEB"/>
    <w:rsid w:val="00B87D11"/>
    <w:rsid w:val="00B96FB7"/>
    <w:rsid w:val="00B973C6"/>
    <w:rsid w:val="00BA15D7"/>
    <w:rsid w:val="00BA1684"/>
    <w:rsid w:val="00BB470F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7477B"/>
    <w:rsid w:val="00C83ABE"/>
    <w:rsid w:val="00C86016"/>
    <w:rsid w:val="00C90038"/>
    <w:rsid w:val="00C938B9"/>
    <w:rsid w:val="00C94331"/>
    <w:rsid w:val="00CA5E7F"/>
    <w:rsid w:val="00CA5EC0"/>
    <w:rsid w:val="00CA63EB"/>
    <w:rsid w:val="00CA754B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341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159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292A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2EF1"/>
    <w:rsid w:val="00E67E3A"/>
    <w:rsid w:val="00E717AF"/>
    <w:rsid w:val="00E80C47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3475A"/>
    <w:rsid w:val="00F4200F"/>
    <w:rsid w:val="00F42A9B"/>
    <w:rsid w:val="00F435FB"/>
    <w:rsid w:val="00F53185"/>
    <w:rsid w:val="00F54F8A"/>
    <w:rsid w:val="00F6107B"/>
    <w:rsid w:val="00F61216"/>
    <w:rsid w:val="00F65C50"/>
    <w:rsid w:val="00F661F8"/>
    <w:rsid w:val="00F67FBF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62EF1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E62EF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62EF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62EF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62EF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E62EF1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E62EF1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D4341E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D4341E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4341E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E62E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E62EF1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D4341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62EF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E62EF1"/>
    <w:rPr>
      <w:color w:val="0000FF"/>
      <w:u w:val="none"/>
    </w:rPr>
  </w:style>
  <w:style w:type="paragraph" w:customStyle="1" w:styleId="Application">
    <w:name w:val="Application!Приложение"/>
    <w:rsid w:val="00E62EF1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62EF1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62EF1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62EF1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E62EF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62EF1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E62EF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62EF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62EF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62EF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E62EF1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E62EF1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D4341E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D4341E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4341E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E62E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E62EF1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D4341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62EF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E62EF1"/>
    <w:rPr>
      <w:color w:val="0000FF"/>
      <w:u w:val="none"/>
    </w:rPr>
  </w:style>
  <w:style w:type="paragraph" w:customStyle="1" w:styleId="Application">
    <w:name w:val="Application!Приложение"/>
    <w:rsid w:val="00E62EF1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62EF1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62EF1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62EF1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E62EF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10.20.49.3:8080/content/act/cb9b1fd7-b6b8-4deb-b935-5302bb29f9fc.do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140dad96-9d91-440d-88b6-5ce6998c1663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nla-service.minjust.ru:8080/rnla-links/ws/content/act/d77e2be8-0c65-47ea-b5db-d1fd764e017b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F8D6F-55B4-4056-9411-49D46DA1E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7</TotalTime>
  <Pages>17</Pages>
  <Words>3523</Words>
  <Characters>20083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23559</CharactersWithSpaces>
  <SharedDoc>false</SharedDoc>
  <HLinks>
    <vt:vector size="48" baseType="variant">
      <vt:variant>
        <vt:i4>393280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P1075</vt:lpwstr>
      </vt:variant>
      <vt:variant>
        <vt:i4>393280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P1073</vt:lpwstr>
      </vt:variant>
      <vt:variant>
        <vt:i4>393280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P1074</vt:lpwstr>
      </vt:variant>
      <vt:variant>
        <vt:i4>393280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P1072</vt:lpwstr>
      </vt:variant>
      <vt:variant>
        <vt:i4>393280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P1072</vt:lpwstr>
      </vt:variant>
      <vt:variant>
        <vt:i4>393280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P1074</vt:lpwstr>
      </vt:variant>
      <vt:variant>
        <vt:i4>393280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P1075</vt:lpwstr>
      </vt:variant>
      <vt:variant>
        <vt:i4>393280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P1074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2026-08-31T06:31:00Z</dcterms:created>
  <dcterms:modified xsi:type="dcterms:W3CDTF">2026-08-31T06:38:00Z</dcterms:modified>
</cp:coreProperties>
</file>