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CB2EB4" w:rsidRDefault="001051B5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CB2EB4" w:rsidRDefault="009D08D4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B2EB4" w:rsidRDefault="009D08D4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CB2EB4" w:rsidRDefault="009D08D4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CB2EB4">
        <w:rPr>
          <w:rFonts w:cs="Arial"/>
          <w:b/>
          <w:bCs/>
          <w:kern w:val="28"/>
          <w:sz w:val="32"/>
          <w:szCs w:val="32"/>
        </w:rPr>
        <w:t>–</w:t>
      </w:r>
      <w:r w:rsidR="005F7317" w:rsidRPr="00CB2EB4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CB2EB4" w:rsidRDefault="009D08D4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CB2EB4" w:rsidRDefault="009D08D4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CB2EB4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CB2EB4" w:rsidRDefault="009D08D4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B2EB4" w:rsidRDefault="009D08D4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CB2EB4" w:rsidRDefault="000B5317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FA4663" w:rsidRPr="00CB2EB4" w:rsidRDefault="00FA4663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17.05.2023 № 383 «Об утверждении состава и Положения комиссии Ленинск-Кузнецкого муниципального округа по обеспечению безопасности дорожного движения»</w:t>
      </w:r>
    </w:p>
    <w:p w:rsidR="00FA4663" w:rsidRPr="00CB2EB4" w:rsidRDefault="00FA4663" w:rsidP="00CB2EB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FA4663" w:rsidRPr="00CB2EB4" w:rsidRDefault="00FA4663" w:rsidP="00CB2EB4">
      <w:r w:rsidRPr="00CB2EB4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FA4663" w:rsidRPr="00CB2EB4" w:rsidRDefault="00F95200" w:rsidP="00CB2EB4">
      <w:r w:rsidRPr="00CB2EB4">
        <w:t xml:space="preserve">1. </w:t>
      </w:r>
      <w:r w:rsidR="00FA4663" w:rsidRPr="00CB2EB4">
        <w:t xml:space="preserve">Внести в постановление администрации Ленинск-Кузнецкого муниципального округа </w:t>
      </w:r>
      <w:hyperlink r:id="rId10" w:tgtFrame="ChangingDocument" w:history="1">
        <w:r w:rsidR="00FA4663" w:rsidRPr="00A3475C">
          <w:rPr>
            <w:rStyle w:val="af1"/>
          </w:rPr>
          <w:t>от 17.05.2023 № 383</w:t>
        </w:r>
      </w:hyperlink>
      <w:r w:rsidR="00FA4663" w:rsidRPr="00CB2EB4">
        <w:t xml:space="preserve"> «Об утверждении состава и Положения комиссии Ленинск-Кузнецкого муниципального округа по обеспечению безопасности дорожного движения» следующие изменения:</w:t>
      </w:r>
    </w:p>
    <w:p w:rsidR="00FA4663" w:rsidRPr="00CB2EB4" w:rsidRDefault="00F95200" w:rsidP="00CB2EB4">
      <w:r w:rsidRPr="00CB2EB4">
        <w:t xml:space="preserve">1.1. </w:t>
      </w:r>
      <w:r w:rsidR="00FA4663" w:rsidRPr="00CB2EB4">
        <w:t xml:space="preserve">Утвердить состав комиссии по </w:t>
      </w:r>
      <w:r w:rsidR="00E707B8" w:rsidRPr="00CB2EB4">
        <w:t xml:space="preserve">обеспечению </w:t>
      </w:r>
      <w:r w:rsidR="00FA4663" w:rsidRPr="00CB2EB4">
        <w:t>безопасности дорожного движения Ленинск-Кузнецкого муниципального округа в новой редакции согласно приложению.</w:t>
      </w:r>
    </w:p>
    <w:p w:rsidR="00FA4663" w:rsidRPr="00CB2EB4" w:rsidRDefault="00F95200" w:rsidP="00CB2EB4">
      <w:pPr>
        <w:rPr>
          <w:rFonts w:eastAsia="Calibri"/>
        </w:rPr>
      </w:pPr>
      <w:r w:rsidRPr="00CB2EB4">
        <w:t>2.</w:t>
      </w:r>
      <w:r w:rsidR="00FA4663" w:rsidRPr="00CB2EB4">
        <w:t xml:space="preserve"> </w:t>
      </w:r>
      <w:r w:rsidR="00FA4663" w:rsidRPr="00CB2EB4">
        <w:rPr>
          <w:rFonts w:eastAsia="Calibri"/>
        </w:rPr>
        <w:t>Контроль за исполнением постановления возложить на заместителя главы Ленинск-Кузнецкого муниципального округа по жилищно-коммунальному хозяйству, транспорту, связи и строительству О.Г. Денисова.</w:t>
      </w:r>
    </w:p>
    <w:p w:rsidR="00FA4663" w:rsidRPr="00CB2EB4" w:rsidRDefault="00F95200" w:rsidP="00CB2EB4">
      <w:r w:rsidRPr="00CB2EB4">
        <w:rPr>
          <w:rFonts w:eastAsia="Calibri"/>
        </w:rPr>
        <w:t xml:space="preserve">3. </w:t>
      </w:r>
      <w:r w:rsidR="00FA4663" w:rsidRPr="00CB2EB4">
        <w:rPr>
          <w:rFonts w:eastAsia="Calibri"/>
        </w:rPr>
        <w:t>Постановление вступает в силу после его официального обнародования.</w:t>
      </w:r>
    </w:p>
    <w:p w:rsidR="007A2D1E" w:rsidRPr="00CB2EB4" w:rsidRDefault="007A2D1E" w:rsidP="00CB2EB4"/>
    <w:p w:rsidR="00BB5CA9" w:rsidRPr="00CB2EB4" w:rsidRDefault="00BB5CA9" w:rsidP="00CB2EB4">
      <w:r w:rsidRPr="00CB2EB4">
        <w:t>Глава</w:t>
      </w:r>
    </w:p>
    <w:p w:rsidR="00BB5CA9" w:rsidRPr="00CB2EB4" w:rsidRDefault="00BB5CA9" w:rsidP="00CB2EB4">
      <w:r w:rsidRPr="00CB2EB4">
        <w:t>Ленинск-Кузнецкого</w:t>
      </w:r>
    </w:p>
    <w:p w:rsidR="00BB5CA9" w:rsidRPr="00CB2EB4" w:rsidRDefault="00BB5CA9" w:rsidP="00CB2EB4">
      <w:r w:rsidRPr="00CB2EB4">
        <w:t>муниципального округа</w:t>
      </w:r>
      <w:r w:rsidR="00CB2EB4">
        <w:t xml:space="preserve">  </w:t>
      </w:r>
      <w:r w:rsidRPr="00CB2EB4">
        <w:t>Д.П. Полежайкин</w:t>
      </w:r>
    </w:p>
    <w:p w:rsidR="00BB5CA9" w:rsidRPr="00CB2EB4" w:rsidRDefault="00BB5CA9" w:rsidP="00CB2EB4">
      <w:r w:rsidRPr="00CB2EB4">
        <w:t>г. Ленинск-Кузнецкий</w:t>
      </w:r>
    </w:p>
    <w:p w:rsidR="00BB5CA9" w:rsidRPr="00CB2EB4" w:rsidRDefault="00BB5CA9" w:rsidP="00CB2EB4"/>
    <w:p w:rsidR="00BB5CA9" w:rsidRPr="00CB2EB4" w:rsidRDefault="00BB5CA9" w:rsidP="00CB2EB4">
      <w:r w:rsidRPr="00CB2EB4">
        <w:t>«</w:t>
      </w:r>
      <w:r w:rsidR="00171255" w:rsidRPr="00CB2EB4">
        <w:t>28</w:t>
      </w:r>
      <w:r w:rsidRPr="00CB2EB4">
        <w:t xml:space="preserve">» </w:t>
      </w:r>
      <w:r w:rsidR="00171255" w:rsidRPr="00CB2EB4">
        <w:t>августа</w:t>
      </w:r>
      <w:r w:rsidRPr="00CB2EB4">
        <w:t xml:space="preserve"> 2023 г.</w:t>
      </w:r>
    </w:p>
    <w:p w:rsidR="007A2D1E" w:rsidRPr="00CB2EB4" w:rsidRDefault="00BB5CA9" w:rsidP="00CB2EB4">
      <w:r w:rsidRPr="00CB2EB4">
        <w:t xml:space="preserve">№ </w:t>
      </w:r>
      <w:r w:rsidR="00171255" w:rsidRPr="00CB2EB4">
        <w:t>766</w:t>
      </w:r>
    </w:p>
    <w:p w:rsidR="00CB2EB4" w:rsidRPr="00A3475C" w:rsidRDefault="00CB2EB4" w:rsidP="00CB2EB4"/>
    <w:p w:rsidR="00CB2EB4" w:rsidRPr="00CB2EB4" w:rsidRDefault="00CB2EB4" w:rsidP="00CB2EB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CB2EB4" w:rsidRPr="00CB2EB4" w:rsidRDefault="00CB2EB4" w:rsidP="00CB2EB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CB2EB4" w:rsidRPr="00CB2EB4" w:rsidRDefault="00CB2EB4" w:rsidP="00CB2EB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CB2EB4" w:rsidRPr="00CB2EB4" w:rsidRDefault="00CB2EB4" w:rsidP="00CB2EB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CB2EB4" w:rsidRPr="00CB2EB4" w:rsidRDefault="00CB2EB4" w:rsidP="00CB2EB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t>от 28 августа 2023 г.</w:t>
      </w:r>
    </w:p>
    <w:p w:rsidR="00FA4663" w:rsidRPr="00CB2EB4" w:rsidRDefault="00CB2EB4" w:rsidP="00CB2EB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B2EB4">
        <w:rPr>
          <w:rFonts w:cs="Arial"/>
          <w:b/>
          <w:bCs/>
          <w:kern w:val="28"/>
          <w:sz w:val="32"/>
          <w:szCs w:val="32"/>
        </w:rPr>
        <w:lastRenderedPageBreak/>
        <w:t>№ 766</w:t>
      </w:r>
    </w:p>
    <w:p w:rsidR="00F67F75" w:rsidRPr="00CB2EB4" w:rsidRDefault="00F67F75" w:rsidP="00CB2EB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A4663" w:rsidRPr="00CB2EB4" w:rsidRDefault="00FA4663" w:rsidP="00CB2EB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CB2EB4">
        <w:rPr>
          <w:rFonts w:cs="Arial"/>
          <w:b/>
          <w:bCs/>
          <w:kern w:val="32"/>
          <w:sz w:val="32"/>
          <w:szCs w:val="32"/>
        </w:rPr>
        <w:t xml:space="preserve">Состав комиссии </w:t>
      </w:r>
    </w:p>
    <w:p w:rsidR="00FA4663" w:rsidRPr="00CB2EB4" w:rsidRDefault="00FA4663" w:rsidP="00CB2EB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CB2EB4">
        <w:rPr>
          <w:rFonts w:cs="Arial"/>
          <w:b/>
          <w:bCs/>
          <w:kern w:val="32"/>
          <w:sz w:val="32"/>
          <w:szCs w:val="32"/>
        </w:rPr>
        <w:t xml:space="preserve">по обеспечению безопасности дорожного движения </w:t>
      </w:r>
    </w:p>
    <w:p w:rsidR="00FA4663" w:rsidRPr="00CB2EB4" w:rsidRDefault="00FA4663" w:rsidP="00CB2EB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CB2EB4">
        <w:rPr>
          <w:rFonts w:cs="Arial"/>
          <w:b/>
          <w:bCs/>
          <w:kern w:val="32"/>
          <w:sz w:val="32"/>
          <w:szCs w:val="32"/>
        </w:rPr>
        <w:t>Ленинск-Кузнецкого муниципального округа</w:t>
      </w:r>
    </w:p>
    <w:p w:rsidR="00FA4663" w:rsidRPr="00CB2EB4" w:rsidRDefault="00FA4663" w:rsidP="00CB2EB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3"/>
        <w:gridCol w:w="6371"/>
      </w:tblGrid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0"/>
            </w:pPr>
            <w:r w:rsidRPr="00CB2EB4">
              <w:t>Полежайкин</w:t>
            </w:r>
          </w:p>
          <w:p w:rsidR="00FA4663" w:rsidRPr="00CB2EB4" w:rsidRDefault="00FA4663" w:rsidP="00CB2EB4">
            <w:pPr>
              <w:pStyle w:val="Table0"/>
            </w:pPr>
            <w:r w:rsidRPr="00CB2EB4">
              <w:t>Денис Петрович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>глава Ленинск-Кузнецкого муниципального округа, председатель комиссии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>Денисов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>Олег Геннадьевич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 xml:space="preserve">заместитель главы </w:t>
            </w:r>
            <w:r w:rsidR="0024789C" w:rsidRPr="00CB2EB4">
              <w:t xml:space="preserve">Ленинск-Кузнецкого </w:t>
            </w:r>
            <w:r w:rsidRPr="00CB2EB4">
              <w:t>муниципального округа по жилищно-коммунальному хозяйству, транспорту, связи и строительству, первый заместитель председателя комиссии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3" w:rsidRPr="00CB2EB4" w:rsidRDefault="00EC10FA" w:rsidP="00CB2EB4">
            <w:pPr>
              <w:pStyle w:val="Table"/>
            </w:pPr>
            <w:r w:rsidRPr="00CB2EB4">
              <w:t>Абдуллина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>Джамиля Мингалиевна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3" w:rsidRPr="00CB2EB4" w:rsidRDefault="00FA4663" w:rsidP="00CB2EB4">
            <w:pPr>
              <w:pStyle w:val="Table"/>
            </w:pPr>
            <w:r w:rsidRPr="00CB2EB4">
              <w:t>начальник отдела по жилищно-коммунальному, дорожному хозяйству, транспорту и связи администрации Ленинск-Кузнецкого муниципального округа, секретарь комиссии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89C" w:rsidRPr="00CB2EB4" w:rsidRDefault="00EC10FA" w:rsidP="00CB2EB4">
            <w:pPr>
              <w:pStyle w:val="Table"/>
            </w:pPr>
            <w:r w:rsidRPr="00CB2EB4">
              <w:t>Капичников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>Владимир Иванович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>начальник отдела по делам ГО и ЧС администрации Ленинск-Кузнецкого муниципального округа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>Лавренюк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>Леонид Петрович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 xml:space="preserve">начальник </w:t>
            </w:r>
            <w:r w:rsidR="0024789C" w:rsidRPr="00CB2EB4">
              <w:t>МБУ</w:t>
            </w:r>
            <w:r w:rsidRPr="00CB2EB4">
              <w:t xml:space="preserve"> «Управление жизнеобеспечения Ленинск-Кузнецкого муниципального округа»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>Дюкова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>Мария Владимировна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>начальник управления образования администрации Ленинск-Кузнецкого муниципального округа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3" w:rsidRPr="00CB2EB4" w:rsidRDefault="00FA4663" w:rsidP="00CB2EB4">
            <w:pPr>
              <w:pStyle w:val="Table"/>
            </w:pPr>
            <w:r w:rsidRPr="00CB2EB4">
              <w:t>Канищев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>Виталий Олегович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3" w:rsidRPr="00CB2EB4" w:rsidRDefault="00FA4663" w:rsidP="00CB2EB4">
            <w:pPr>
              <w:pStyle w:val="Table"/>
            </w:pPr>
            <w:r w:rsidRPr="00CB2EB4">
              <w:t xml:space="preserve">начальник </w:t>
            </w:r>
            <w:r w:rsidR="0024789C" w:rsidRPr="00CB2EB4">
              <w:t xml:space="preserve">МКУ </w:t>
            </w:r>
            <w:r w:rsidRPr="00CB2EB4">
              <w:t xml:space="preserve">«Территориальное управление </w:t>
            </w:r>
            <w:r w:rsidR="0024789C" w:rsidRPr="00CB2EB4">
              <w:t xml:space="preserve">администрации </w:t>
            </w:r>
            <w:r w:rsidRPr="00CB2EB4">
              <w:t>Ленинск-Кузнецкого муниципального округа»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3" w:rsidRPr="00CB2EB4" w:rsidRDefault="00FA4663" w:rsidP="00CB2EB4">
            <w:pPr>
              <w:pStyle w:val="Table"/>
            </w:pPr>
            <w:r w:rsidRPr="00CB2EB4">
              <w:t>Андреев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>Владимир Владимирович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3" w:rsidRPr="00CB2EB4" w:rsidRDefault="00FA4663" w:rsidP="00CB2EB4">
            <w:pPr>
              <w:pStyle w:val="Table"/>
            </w:pPr>
            <w:r w:rsidRPr="00CB2EB4">
              <w:t xml:space="preserve">заместитель начальника </w:t>
            </w:r>
            <w:r w:rsidR="0024789C" w:rsidRPr="00CB2EB4">
              <w:t>МКУ</w:t>
            </w:r>
            <w:r w:rsidRPr="00CB2EB4">
              <w:t xml:space="preserve"> «Территориальное управление </w:t>
            </w:r>
            <w:r w:rsidR="0024789C" w:rsidRPr="00CB2EB4">
              <w:t xml:space="preserve">администрации </w:t>
            </w:r>
            <w:r w:rsidRPr="00CB2EB4">
              <w:t>Ленинск-Кузнецкого муниципального округа»</w:t>
            </w:r>
            <w:r w:rsidR="0024789C" w:rsidRPr="00CB2EB4">
              <w:t xml:space="preserve"> </w:t>
            </w:r>
            <w:r w:rsidRPr="00CB2EB4">
              <w:t>- начальник отдела по благоустройству и дорожному хозяйству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3" w:rsidRPr="00CB2EB4" w:rsidRDefault="00EC10FA" w:rsidP="00CB2EB4">
            <w:pPr>
              <w:pStyle w:val="Table"/>
            </w:pPr>
            <w:r w:rsidRPr="00CB2EB4">
              <w:t>Ерофеев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 xml:space="preserve">Никита Андреевич 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FE" w:rsidRPr="00CB2EB4" w:rsidRDefault="00FA4663" w:rsidP="00CB2EB4">
            <w:pPr>
              <w:pStyle w:val="Table"/>
            </w:pPr>
            <w:r w:rsidRPr="00CB2EB4">
              <w:t>начальник отделения ГИБДД Отдела МВД</w:t>
            </w:r>
            <w:r w:rsidR="00CB2EB4">
              <w:t xml:space="preserve"> </w:t>
            </w:r>
            <w:r w:rsidRPr="00CB2EB4">
              <w:t>России по Ленинск-Кузнецкому муниципальному округу (по согласованию)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>Трофимов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>Илья Николаевич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>директор Полысаевского филиала</w:t>
            </w:r>
            <w:r w:rsidR="00CB2EB4">
              <w:t xml:space="preserve"> </w:t>
            </w:r>
            <w:r w:rsidRPr="00CB2EB4">
              <w:t>АО «Автодор» (по согласованию)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>Крюков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>Алексей Владимирович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663" w:rsidRPr="00CB2EB4" w:rsidRDefault="00FA4663" w:rsidP="00CB2EB4">
            <w:pPr>
              <w:pStyle w:val="Table"/>
            </w:pPr>
            <w:r w:rsidRPr="00CB2EB4">
              <w:t>директор Промышленновского филиала АО «Автодор» (по согласованию)</w:t>
            </w:r>
          </w:p>
        </w:tc>
      </w:tr>
      <w:tr w:rsidR="00FA4663" w:rsidRPr="00CB2EB4" w:rsidTr="00CB2EB4"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3" w:rsidRPr="00CB2EB4" w:rsidRDefault="00FA4663" w:rsidP="00CB2EB4">
            <w:pPr>
              <w:pStyle w:val="Table"/>
            </w:pPr>
            <w:r w:rsidRPr="00CB2EB4">
              <w:t>Янчук</w:t>
            </w:r>
          </w:p>
          <w:p w:rsidR="00FA4663" w:rsidRPr="00CB2EB4" w:rsidRDefault="00FA4663" w:rsidP="00CB2EB4">
            <w:pPr>
              <w:pStyle w:val="Table"/>
            </w:pPr>
            <w:r w:rsidRPr="00CB2EB4">
              <w:t>Сергей Валентинович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3" w:rsidRPr="00CB2EB4" w:rsidRDefault="00FA4663" w:rsidP="00CB2EB4">
            <w:pPr>
              <w:pStyle w:val="Table"/>
            </w:pPr>
            <w:r w:rsidRPr="00CB2EB4">
              <w:t>начальник Беловской дистанции пути (по согласованию)</w:t>
            </w:r>
          </w:p>
        </w:tc>
      </w:tr>
    </w:tbl>
    <w:p w:rsidR="00FA4663" w:rsidRPr="00CB2EB4" w:rsidRDefault="00FA4663" w:rsidP="00CB2EB4"/>
    <w:sectPr w:rsidR="00FA4663" w:rsidRPr="00CB2EB4" w:rsidSect="00CB2EB4">
      <w:headerReference w:type="even" r:id="rId11"/>
      <w:headerReference w:type="default" r:id="rId12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46D" w:rsidRDefault="00B6546D">
      <w:r>
        <w:separator/>
      </w:r>
    </w:p>
  </w:endnote>
  <w:endnote w:type="continuationSeparator" w:id="0">
    <w:p w:rsidR="00B6546D" w:rsidRDefault="00B65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46D" w:rsidRDefault="00B6546D">
      <w:r>
        <w:separator/>
      </w:r>
    </w:p>
  </w:footnote>
  <w:footnote w:type="continuationSeparator" w:id="0">
    <w:p w:rsidR="00B6546D" w:rsidRDefault="00B654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51B5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2D34D9E"/>
    <w:multiLevelType w:val="multilevel"/>
    <w:tmpl w:val="3D485AB0"/>
    <w:lvl w:ilvl="0">
      <w:start w:val="1"/>
      <w:numFmt w:val="decimal"/>
      <w:lvlText w:val="%1."/>
      <w:lvlJc w:val="left"/>
      <w:pPr>
        <w:ind w:left="161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5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8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10"/>
  </w:num>
  <w:num w:numId="5">
    <w:abstractNumId w:val="2"/>
  </w:num>
  <w:num w:numId="6">
    <w:abstractNumId w:val="6"/>
  </w:num>
  <w:num w:numId="7">
    <w:abstractNumId w:val="8"/>
  </w:num>
  <w:num w:numId="8">
    <w:abstractNumId w:val="0"/>
  </w:num>
  <w:num w:numId="9">
    <w:abstractNumId w:val="1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139FE"/>
    <w:rsid w:val="00020045"/>
    <w:rsid w:val="0003068D"/>
    <w:rsid w:val="00030F61"/>
    <w:rsid w:val="000332B6"/>
    <w:rsid w:val="00034C4E"/>
    <w:rsid w:val="000453E7"/>
    <w:rsid w:val="0005758A"/>
    <w:rsid w:val="00060FA3"/>
    <w:rsid w:val="00065A75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051B5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71255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4789C"/>
    <w:rsid w:val="00253042"/>
    <w:rsid w:val="0025461A"/>
    <w:rsid w:val="00263C87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A72C4"/>
    <w:rsid w:val="003B223E"/>
    <w:rsid w:val="003B3F44"/>
    <w:rsid w:val="003C0018"/>
    <w:rsid w:val="003C0E45"/>
    <w:rsid w:val="003C73B6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17E4"/>
    <w:rsid w:val="004222F7"/>
    <w:rsid w:val="004276AE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4D7D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96F04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3475C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39B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47ED3"/>
    <w:rsid w:val="00B5286A"/>
    <w:rsid w:val="00B56BC5"/>
    <w:rsid w:val="00B57235"/>
    <w:rsid w:val="00B6389C"/>
    <w:rsid w:val="00B6546D"/>
    <w:rsid w:val="00B71E5C"/>
    <w:rsid w:val="00B72DD2"/>
    <w:rsid w:val="00B73C1A"/>
    <w:rsid w:val="00B756EA"/>
    <w:rsid w:val="00B7727B"/>
    <w:rsid w:val="00B77ECF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2EB4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7B8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10FA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67F75"/>
    <w:rsid w:val="00F858FC"/>
    <w:rsid w:val="00F914D2"/>
    <w:rsid w:val="00F95200"/>
    <w:rsid w:val="00FA0757"/>
    <w:rsid w:val="00FA1C38"/>
    <w:rsid w:val="00FA4663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051B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051B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051B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051B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051B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051B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051B5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styleId="ae">
    <w:name w:val="Emphasis"/>
    <w:qFormat/>
    <w:rsid w:val="00FA4663"/>
    <w:rPr>
      <w:i/>
      <w:i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B2EB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B2EB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B2EB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051B5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1051B5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CB2EB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051B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1051B5"/>
    <w:rPr>
      <w:color w:val="0000FF"/>
      <w:u w:val="none"/>
    </w:rPr>
  </w:style>
  <w:style w:type="paragraph" w:customStyle="1" w:styleId="Application">
    <w:name w:val="Application!Приложение"/>
    <w:rsid w:val="001051B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051B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051B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051B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051B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051B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051B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051B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051B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051B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051B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051B5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styleId="ae">
    <w:name w:val="Emphasis"/>
    <w:qFormat/>
    <w:rsid w:val="00FA4663"/>
    <w:rPr>
      <w:i/>
      <w:i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B2EB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B2EB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B2EB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051B5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1051B5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CB2EB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051B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1051B5"/>
    <w:rPr>
      <w:color w:val="0000FF"/>
      <w:u w:val="none"/>
    </w:rPr>
  </w:style>
  <w:style w:type="paragraph" w:customStyle="1" w:styleId="Application">
    <w:name w:val="Application!Приложение"/>
    <w:rsid w:val="001051B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051B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051B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051B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051B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20.49.3:8080/content/act/74d1c59b-06cd-428c-a735-3f99c74d388d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E41AF-C2C3-4ED2-AB97-0E7A32281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2023-08-23T07:15:00Z</cp:lastPrinted>
  <dcterms:created xsi:type="dcterms:W3CDTF">2026-08-31T06:48:00Z</dcterms:created>
  <dcterms:modified xsi:type="dcterms:W3CDTF">2026-08-31T06:48:00Z</dcterms:modified>
</cp:coreProperties>
</file>